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4AF38" w14:textId="77777777" w:rsidR="00A1742F" w:rsidRDefault="00A1742F" w:rsidP="00A1742F">
      <w:pPr>
        <w:jc w:val="center"/>
        <w:rPr>
          <w:b/>
          <w:sz w:val="84"/>
          <w:szCs w:val="84"/>
        </w:rPr>
      </w:pPr>
    </w:p>
    <w:p w14:paraId="3882DEF8" w14:textId="77777777" w:rsidR="00A1742F" w:rsidRDefault="00A1742F" w:rsidP="00A1742F">
      <w:pPr>
        <w:jc w:val="center"/>
        <w:rPr>
          <w:b/>
          <w:sz w:val="84"/>
          <w:szCs w:val="84"/>
        </w:rPr>
      </w:pPr>
    </w:p>
    <w:p w14:paraId="2FEDAF2A" w14:textId="77777777" w:rsidR="00A1742F" w:rsidRPr="00A1742F" w:rsidRDefault="00A1742F" w:rsidP="00A1742F">
      <w:pPr>
        <w:jc w:val="center"/>
        <w:rPr>
          <w:b/>
          <w:sz w:val="84"/>
          <w:szCs w:val="84"/>
        </w:rPr>
      </w:pPr>
      <w:r w:rsidRPr="00A1742F">
        <w:rPr>
          <w:b/>
          <w:sz w:val="84"/>
          <w:szCs w:val="84"/>
        </w:rPr>
        <w:t>ANEXOS</w:t>
      </w:r>
    </w:p>
    <w:p w14:paraId="0FB0B207" w14:textId="77777777" w:rsidR="00A1742F" w:rsidRDefault="00A1742F" w:rsidP="00A1742F">
      <w:pPr>
        <w:jc w:val="center"/>
        <w:rPr>
          <w:b/>
          <w:sz w:val="84"/>
          <w:szCs w:val="84"/>
        </w:rPr>
      </w:pPr>
    </w:p>
    <w:p w14:paraId="53343901" w14:textId="60438121" w:rsidR="003A3E99" w:rsidRPr="00A1742F" w:rsidRDefault="003A3E99" w:rsidP="00A1742F">
      <w:pPr>
        <w:jc w:val="center"/>
        <w:rPr>
          <w:b/>
          <w:sz w:val="84"/>
          <w:szCs w:val="84"/>
        </w:rPr>
      </w:pPr>
      <w:r w:rsidRPr="00A1742F">
        <w:rPr>
          <w:b/>
          <w:sz w:val="84"/>
          <w:szCs w:val="84"/>
        </w:rPr>
        <w:t xml:space="preserve">ANEXO </w:t>
      </w:r>
      <w:r w:rsidR="001F378B">
        <w:rPr>
          <w:b/>
          <w:sz w:val="84"/>
          <w:szCs w:val="84"/>
        </w:rPr>
        <w:t>0</w:t>
      </w:r>
      <w:r w:rsidRPr="00A1742F">
        <w:rPr>
          <w:b/>
          <w:sz w:val="84"/>
          <w:szCs w:val="84"/>
        </w:rPr>
        <w:t>1</w:t>
      </w:r>
    </w:p>
    <w:p w14:paraId="26112401" w14:textId="18BDC18E" w:rsidR="00005BDD" w:rsidRPr="00A1742F" w:rsidRDefault="003A3E99" w:rsidP="00A1742F">
      <w:pPr>
        <w:jc w:val="center"/>
        <w:rPr>
          <w:b/>
          <w:sz w:val="84"/>
          <w:szCs w:val="84"/>
        </w:rPr>
      </w:pPr>
      <w:r w:rsidRPr="00A1742F">
        <w:rPr>
          <w:b/>
          <w:sz w:val="84"/>
          <w:szCs w:val="84"/>
        </w:rPr>
        <w:t>SOLICITUD DE INSCRIPCIÓN</w:t>
      </w:r>
      <w:r w:rsidR="001F378B">
        <w:rPr>
          <w:b/>
          <w:sz w:val="84"/>
          <w:szCs w:val="84"/>
        </w:rPr>
        <w:t>.</w:t>
      </w:r>
    </w:p>
    <w:p w14:paraId="2EA9EF96" w14:textId="77777777" w:rsidR="003A3E99" w:rsidRPr="00A1742F" w:rsidRDefault="003A3E99" w:rsidP="003A3E99">
      <w:pPr>
        <w:jc w:val="center"/>
        <w:rPr>
          <w:b/>
          <w:spacing w:val="-2"/>
          <w:sz w:val="84"/>
        </w:rPr>
      </w:pPr>
    </w:p>
    <w:p w14:paraId="4859126D" w14:textId="77777777" w:rsidR="003A3E99" w:rsidRPr="00A1742F" w:rsidRDefault="003A3E99" w:rsidP="003A3E99">
      <w:pPr>
        <w:jc w:val="center"/>
        <w:rPr>
          <w:b/>
          <w:spacing w:val="-2"/>
          <w:sz w:val="84"/>
        </w:rPr>
      </w:pPr>
    </w:p>
    <w:p w14:paraId="1C24BDA3" w14:textId="77777777" w:rsidR="003A3E99" w:rsidRPr="00A1742F" w:rsidRDefault="003A3E99" w:rsidP="003A3E99">
      <w:pPr>
        <w:jc w:val="center"/>
        <w:rPr>
          <w:b/>
          <w:spacing w:val="-2"/>
          <w:sz w:val="84"/>
        </w:rPr>
      </w:pPr>
    </w:p>
    <w:p w14:paraId="488BC81E" w14:textId="77777777" w:rsidR="003A3E99" w:rsidRPr="00A1742F" w:rsidRDefault="003A3E99" w:rsidP="003A3E99">
      <w:pPr>
        <w:jc w:val="center"/>
        <w:rPr>
          <w:b/>
          <w:spacing w:val="-2"/>
          <w:sz w:val="84"/>
        </w:rPr>
      </w:pPr>
    </w:p>
    <w:p w14:paraId="3588FFB0" w14:textId="77777777" w:rsidR="003A3E99" w:rsidRPr="00A1742F" w:rsidRDefault="003A3E99" w:rsidP="003A3E99">
      <w:pPr>
        <w:jc w:val="center"/>
        <w:rPr>
          <w:b/>
          <w:spacing w:val="-2"/>
          <w:sz w:val="84"/>
        </w:rPr>
      </w:pPr>
    </w:p>
    <w:p w14:paraId="63C5E624" w14:textId="77777777" w:rsidR="003A3E99" w:rsidRPr="00A1742F" w:rsidRDefault="003A3E99" w:rsidP="003A3E99">
      <w:pPr>
        <w:jc w:val="center"/>
        <w:rPr>
          <w:b/>
          <w:spacing w:val="-2"/>
          <w:sz w:val="84"/>
        </w:rPr>
      </w:pPr>
    </w:p>
    <w:p w14:paraId="0E0C1AFD" w14:textId="77777777" w:rsidR="003A3E99" w:rsidRPr="00A1742F" w:rsidRDefault="003A3E99" w:rsidP="003A3E99">
      <w:pPr>
        <w:rPr>
          <w:b/>
          <w:spacing w:val="-2"/>
          <w:sz w:val="84"/>
        </w:rPr>
      </w:pPr>
    </w:p>
    <w:p w14:paraId="0CFDF5DC" w14:textId="74D73065" w:rsidR="003A3E99" w:rsidRPr="00A1742F" w:rsidRDefault="003A3E99" w:rsidP="003A3E99">
      <w:pPr>
        <w:jc w:val="center"/>
        <w:rPr>
          <w:b/>
        </w:rPr>
      </w:pPr>
      <w:r w:rsidRPr="00A1742F">
        <w:rPr>
          <w:b/>
        </w:rPr>
        <w:lastRenderedPageBreak/>
        <w:t xml:space="preserve">ANEXO </w:t>
      </w:r>
      <w:r w:rsidR="001F378B">
        <w:rPr>
          <w:b/>
        </w:rPr>
        <w:t>0</w:t>
      </w:r>
      <w:r w:rsidRPr="00A1742F">
        <w:rPr>
          <w:b/>
        </w:rPr>
        <w:t>1</w:t>
      </w:r>
    </w:p>
    <w:p w14:paraId="2EA2F219" w14:textId="66D13042" w:rsidR="003A3E99" w:rsidRPr="00A1742F" w:rsidRDefault="003A3E99" w:rsidP="003A3E99">
      <w:pPr>
        <w:jc w:val="center"/>
        <w:rPr>
          <w:b/>
        </w:rPr>
      </w:pPr>
      <w:r w:rsidRPr="00A1742F">
        <w:rPr>
          <w:b/>
        </w:rPr>
        <w:t>SOLICITUD DE INSCRIPCIÓN</w:t>
      </w:r>
      <w:r w:rsidR="001F378B">
        <w:rPr>
          <w:b/>
        </w:rPr>
        <w:t>.</w:t>
      </w:r>
    </w:p>
    <w:p w14:paraId="3C2E761C" w14:textId="77777777" w:rsidR="003A3E99" w:rsidRPr="00A1742F" w:rsidRDefault="003A3E99" w:rsidP="003A3E99">
      <w:pPr>
        <w:rPr>
          <w:b/>
        </w:rPr>
      </w:pPr>
    </w:p>
    <w:p w14:paraId="36EDA12A" w14:textId="1B2F1CD2" w:rsidR="003A3E99" w:rsidRPr="00A1742F" w:rsidRDefault="003A3E99" w:rsidP="003A3E99">
      <w:pPr>
        <w:jc w:val="both"/>
        <w:rPr>
          <w:b/>
        </w:rPr>
      </w:pPr>
      <w:r w:rsidRPr="00A1742F">
        <w:rPr>
          <w:b/>
        </w:rPr>
        <w:t>SEÑORES MIEMBROS DE LA COMISIÓN ENCARGADA DE LA REALIZACIÓN DEL PROCESO DE SELECCl6N BAJO EL RÉGIMEN DEL DECRETO LEGISLATIVO N° 1057 DE LA GERENCIA REGIONAL DE AGRICULTURA.</w:t>
      </w:r>
    </w:p>
    <w:p w14:paraId="3FE28523" w14:textId="77777777" w:rsidR="003A3E99" w:rsidRPr="00A1742F" w:rsidRDefault="003A3E99" w:rsidP="003A3E99">
      <w:pPr>
        <w:jc w:val="both"/>
      </w:pPr>
    </w:p>
    <w:p w14:paraId="2CB49D70" w14:textId="36E9F27B" w:rsidR="003A3E99" w:rsidRPr="00A1742F" w:rsidRDefault="003A3E99" w:rsidP="003A3E99">
      <w:pPr>
        <w:ind w:left="3969"/>
        <w:jc w:val="both"/>
      </w:pPr>
      <w:r w:rsidRPr="00A1742F">
        <w:t>Yo</w:t>
      </w:r>
      <w:proofErr w:type="gramStart"/>
      <w:r w:rsidRPr="00A1742F">
        <w:t>,_</w:t>
      </w:r>
      <w:proofErr w:type="gramEnd"/>
      <w:r w:rsidRPr="00A1742F">
        <w:t>__________________________________</w:t>
      </w:r>
    </w:p>
    <w:p w14:paraId="28088BD5" w14:textId="26EA1E0A" w:rsidR="003A3E99" w:rsidRPr="00A1742F" w:rsidRDefault="003A3E99" w:rsidP="003A3E99">
      <w:pPr>
        <w:ind w:left="3969"/>
        <w:jc w:val="both"/>
      </w:pPr>
      <w:r w:rsidRPr="00A1742F">
        <w:t>Identificado(a) con DNI N°_________________</w:t>
      </w:r>
    </w:p>
    <w:p w14:paraId="6AE9426B" w14:textId="6F905720" w:rsidR="003A3E99" w:rsidRPr="00A1742F" w:rsidRDefault="003A3E99" w:rsidP="003A3E99">
      <w:pPr>
        <w:ind w:left="3969"/>
        <w:jc w:val="both"/>
      </w:pPr>
      <w:r w:rsidRPr="00A1742F">
        <w:t>Con domicilio en ________________________</w:t>
      </w:r>
    </w:p>
    <w:p w14:paraId="11A5ED1F" w14:textId="44FE860E" w:rsidR="003A3E99" w:rsidRPr="00A1742F" w:rsidRDefault="003A3E99" w:rsidP="003A3E99">
      <w:pPr>
        <w:ind w:left="3969"/>
        <w:jc w:val="both"/>
      </w:pPr>
      <w:r w:rsidRPr="00A1742F">
        <w:t>Correo</w:t>
      </w:r>
      <w:r w:rsidRPr="00A1742F">
        <w:tab/>
        <w:t>electrónico______________________</w:t>
      </w:r>
    </w:p>
    <w:p w14:paraId="701A7816" w14:textId="09889A62" w:rsidR="003A3E99" w:rsidRPr="00A1742F" w:rsidRDefault="003A3E99" w:rsidP="003A3E99">
      <w:pPr>
        <w:ind w:left="3969"/>
        <w:jc w:val="both"/>
      </w:pPr>
      <w:r w:rsidRPr="00A1742F">
        <w:t>Teléfono celular N°______________________ ante ustedes con el debido respeto, me presento y digo:</w:t>
      </w:r>
    </w:p>
    <w:p w14:paraId="589745F1" w14:textId="77777777" w:rsidR="003A3E99" w:rsidRPr="00A1742F" w:rsidRDefault="003A3E99" w:rsidP="003A3E99">
      <w:pPr>
        <w:ind w:left="3969"/>
        <w:jc w:val="both"/>
      </w:pPr>
    </w:p>
    <w:p w14:paraId="3E630C10" w14:textId="160E456A" w:rsidR="003A3E99" w:rsidRPr="00A1742F" w:rsidRDefault="003A3E99" w:rsidP="003A3E99">
      <w:pPr>
        <w:jc w:val="both"/>
      </w:pPr>
      <w:r w:rsidRPr="00A1742F">
        <w:t>Estando a la convocatoria del "PROCESO DE SELECCIÓN PARA LA CONTRATACIÓN DE PERSONAL BAJO EL RÉGIMEN DEL DECRETO LEGISLATIV</w:t>
      </w:r>
      <w:r w:rsidR="00CC65D8">
        <w:t>O N° 1057 -CAS TRANSITORIO N° 04</w:t>
      </w:r>
      <w:r w:rsidR="006A4E2A">
        <w:t>-2026</w:t>
      </w:r>
      <w:r w:rsidRPr="00A1742F">
        <w:t>-GR CUSCO/</w:t>
      </w:r>
      <w:proofErr w:type="spellStart"/>
      <w:r w:rsidRPr="00A1742F">
        <w:t>GERAGRI</w:t>
      </w:r>
      <w:proofErr w:type="spellEnd"/>
      <w:r w:rsidRPr="00A1742F">
        <w:t>", habiendo tornado conocimiento de lo establecido en las Bases del m</w:t>
      </w:r>
      <w:r w:rsidR="00247A94">
        <w:t>ismo, solicito ser inscrito como</w:t>
      </w:r>
      <w:r w:rsidRPr="00A1742F">
        <w:t xml:space="preserve"> POSTULANTE en el siguiente cargo: __________________________ y dependencia _____________________________</w:t>
      </w:r>
    </w:p>
    <w:p w14:paraId="10E141C0" w14:textId="56934985" w:rsidR="003A3E99" w:rsidRPr="00A1742F" w:rsidRDefault="003A3E99" w:rsidP="003A3E99">
      <w:pPr>
        <w:jc w:val="both"/>
      </w:pPr>
      <w:r w:rsidRPr="00A1742F">
        <w:t xml:space="preserve">De otro lado, conforme a lo establecido en el artículo 49 del </w:t>
      </w:r>
      <w:proofErr w:type="spellStart"/>
      <w:r w:rsidRPr="00A1742F">
        <w:t>TUO</w:t>
      </w:r>
      <w:proofErr w:type="spellEnd"/>
      <w:r w:rsidRPr="00A1742F">
        <w:t xml:space="preserve"> de la Ley NO 27444 - Ley del Procedimiento Administrativo General aprobado mediante Decreto Supremo N° 004- 2019-JUS, doy fe de que los documentos adjuntos a la presente son auténticos y responden a la verdad de hechos y circunstancias que en ellos se consigna. Así mismo, tengo pleno conocimiento que, de CO</w:t>
      </w:r>
      <w:bookmarkStart w:id="0" w:name="_GoBack"/>
      <w:bookmarkEnd w:id="0"/>
      <w:r w:rsidRPr="00A1742F">
        <w:t>MPROBARSE FRAUDE O FALSEDAD en las declaraciones, información o documentación presentada, la Gerencia Regional de Agricultura de Cusco procederá a dejar sin efecto todo aquello que se haya derivado de la informaci6n y documentaci6n presentada, además de al Ministerio Publico por la presunta comisión de delitos contra la fe publica previstos en el Código Penal.</w:t>
      </w:r>
    </w:p>
    <w:p w14:paraId="6B78443D" w14:textId="77777777" w:rsidR="003A3E99" w:rsidRPr="00A1742F" w:rsidRDefault="003A3E99" w:rsidP="003A3E99">
      <w:pPr>
        <w:jc w:val="both"/>
      </w:pPr>
    </w:p>
    <w:p w14:paraId="7FDEB897" w14:textId="77777777" w:rsidR="003A3E99" w:rsidRPr="00A1742F" w:rsidRDefault="003A3E99" w:rsidP="003A3E99">
      <w:pPr>
        <w:jc w:val="right"/>
      </w:pPr>
    </w:p>
    <w:p w14:paraId="1E5C705E" w14:textId="040F4CFA" w:rsidR="003A3E99" w:rsidRPr="00A1742F" w:rsidRDefault="003A3E99" w:rsidP="003A3E99">
      <w:pPr>
        <w:jc w:val="right"/>
      </w:pPr>
      <w:r w:rsidRPr="00A1742F">
        <w:t>Cusco</w:t>
      </w:r>
      <w:proofErr w:type="gramStart"/>
      <w:r w:rsidRPr="00A1742F">
        <w:t>,_</w:t>
      </w:r>
      <w:proofErr w:type="gramEnd"/>
      <w:r w:rsidRPr="00A1742F">
        <w:t>_____ de__________ del 202</w:t>
      </w:r>
      <w:r w:rsidR="006A4E2A">
        <w:t>6</w:t>
      </w:r>
    </w:p>
    <w:p w14:paraId="5D1EACF9" w14:textId="77777777" w:rsidR="003A3E99" w:rsidRPr="00A1742F" w:rsidRDefault="003A3E99" w:rsidP="003A3E99">
      <w:pPr>
        <w:jc w:val="right"/>
      </w:pPr>
    </w:p>
    <w:p w14:paraId="7CDEA8B1" w14:textId="77777777" w:rsidR="003A3E99" w:rsidRPr="00A1742F" w:rsidRDefault="003A3E99" w:rsidP="003A3E99">
      <w:pPr>
        <w:jc w:val="right"/>
      </w:pPr>
    </w:p>
    <w:p w14:paraId="04FA7F26" w14:textId="77777777" w:rsidR="003A3E99" w:rsidRPr="00A1742F" w:rsidRDefault="003A3E99" w:rsidP="003A3E99">
      <w:pPr>
        <w:jc w:val="right"/>
      </w:pPr>
    </w:p>
    <w:p w14:paraId="18EC7733" w14:textId="77777777" w:rsidR="003A3E99" w:rsidRPr="00A1742F" w:rsidRDefault="003A3E99" w:rsidP="003A3E99">
      <w:pPr>
        <w:jc w:val="right"/>
      </w:pPr>
    </w:p>
    <w:p w14:paraId="42A5A151" w14:textId="77777777" w:rsidR="003A3E99" w:rsidRPr="00A1742F" w:rsidRDefault="003A3E99" w:rsidP="003A3E99">
      <w:pPr>
        <w:jc w:val="right"/>
      </w:pPr>
    </w:p>
    <w:p w14:paraId="672A6655" w14:textId="77777777" w:rsidR="003A3E99" w:rsidRPr="00A1742F" w:rsidRDefault="003A3E99" w:rsidP="003A3E99">
      <w:pPr>
        <w:jc w:val="right"/>
      </w:pPr>
    </w:p>
    <w:p w14:paraId="60A4B6C6" w14:textId="77777777" w:rsidR="003A3E99" w:rsidRPr="00A1742F" w:rsidRDefault="003A3E99" w:rsidP="003A3E99">
      <w:pPr>
        <w:jc w:val="right"/>
      </w:pPr>
    </w:p>
    <w:p w14:paraId="2A04B95A" w14:textId="14148FCE" w:rsidR="003A3E99" w:rsidRPr="00A1742F" w:rsidRDefault="003A3E99" w:rsidP="003A3E99">
      <w:pPr>
        <w:jc w:val="center"/>
      </w:pPr>
      <w:r w:rsidRPr="00A1742F">
        <w:t>_______________________________</w:t>
      </w:r>
      <w:r w:rsidRPr="00A1742F">
        <w:br/>
        <w:t>NOMBRE, FIRMA Y HUELLA DIGITAL</w:t>
      </w:r>
    </w:p>
    <w:p w14:paraId="4607254F" w14:textId="77777777" w:rsidR="003A3E99" w:rsidRPr="00A1742F" w:rsidRDefault="003A3E99" w:rsidP="003A3E99">
      <w:pPr>
        <w:ind w:left="4536"/>
        <w:jc w:val="both"/>
      </w:pPr>
    </w:p>
    <w:p w14:paraId="797164F3" w14:textId="77777777" w:rsidR="003A3E99" w:rsidRPr="00A1742F" w:rsidRDefault="003A3E99" w:rsidP="003A3E99">
      <w:pPr>
        <w:jc w:val="both"/>
      </w:pPr>
    </w:p>
    <w:p w14:paraId="140842F8" w14:textId="77777777" w:rsidR="003A3E99" w:rsidRPr="00A1742F" w:rsidRDefault="003A3E99" w:rsidP="003A3E99">
      <w:pPr>
        <w:jc w:val="both"/>
      </w:pPr>
    </w:p>
    <w:p w14:paraId="1BFDF17F" w14:textId="77777777" w:rsidR="003A3E99" w:rsidRPr="00A1742F" w:rsidRDefault="003A3E99" w:rsidP="003A3E99">
      <w:pPr>
        <w:jc w:val="both"/>
      </w:pPr>
    </w:p>
    <w:p w14:paraId="782660F6" w14:textId="77777777" w:rsidR="003A3E99" w:rsidRPr="00A1742F" w:rsidRDefault="003A3E99" w:rsidP="003A3E99">
      <w:pPr>
        <w:jc w:val="both"/>
      </w:pPr>
    </w:p>
    <w:p w14:paraId="7362B6AC" w14:textId="77777777" w:rsidR="003A3E99" w:rsidRPr="00A1742F" w:rsidRDefault="003A3E99" w:rsidP="003A3E99">
      <w:pPr>
        <w:jc w:val="both"/>
      </w:pPr>
    </w:p>
    <w:p w14:paraId="49C071DD" w14:textId="77777777" w:rsidR="00D031F0" w:rsidRPr="00A1742F" w:rsidRDefault="00D031F0" w:rsidP="00D031F0">
      <w:pPr>
        <w:jc w:val="center"/>
        <w:rPr>
          <w:b/>
          <w:sz w:val="84"/>
          <w:szCs w:val="84"/>
        </w:rPr>
      </w:pPr>
    </w:p>
    <w:p w14:paraId="76DD098B" w14:textId="77777777" w:rsidR="00D031F0" w:rsidRPr="00A1742F" w:rsidRDefault="00D031F0" w:rsidP="00D031F0">
      <w:pPr>
        <w:jc w:val="center"/>
        <w:rPr>
          <w:b/>
          <w:sz w:val="84"/>
          <w:szCs w:val="84"/>
        </w:rPr>
      </w:pPr>
    </w:p>
    <w:p w14:paraId="16730281" w14:textId="02355349" w:rsidR="00D031F0" w:rsidRPr="00A1742F" w:rsidRDefault="00D031F0" w:rsidP="00D031F0">
      <w:pPr>
        <w:jc w:val="center"/>
        <w:rPr>
          <w:b/>
          <w:sz w:val="84"/>
          <w:szCs w:val="84"/>
        </w:rPr>
      </w:pPr>
      <w:r w:rsidRPr="00A1742F">
        <w:rPr>
          <w:b/>
          <w:sz w:val="84"/>
          <w:szCs w:val="84"/>
        </w:rPr>
        <w:t xml:space="preserve">ANEXO </w:t>
      </w:r>
      <w:r w:rsidR="001F378B">
        <w:rPr>
          <w:b/>
          <w:sz w:val="84"/>
          <w:szCs w:val="84"/>
        </w:rPr>
        <w:t>0</w:t>
      </w:r>
      <w:r w:rsidRPr="00A1742F">
        <w:rPr>
          <w:b/>
          <w:sz w:val="84"/>
          <w:szCs w:val="84"/>
        </w:rPr>
        <w:t>2</w:t>
      </w:r>
    </w:p>
    <w:p w14:paraId="2D72F39F" w14:textId="5533DF69" w:rsidR="00D031F0" w:rsidRPr="00A1742F" w:rsidRDefault="00D031F0" w:rsidP="00D031F0">
      <w:pPr>
        <w:jc w:val="center"/>
        <w:rPr>
          <w:b/>
          <w:sz w:val="84"/>
          <w:szCs w:val="84"/>
        </w:rPr>
      </w:pPr>
      <w:r w:rsidRPr="00A1742F">
        <w:rPr>
          <w:b/>
          <w:sz w:val="84"/>
          <w:szCs w:val="84"/>
        </w:rPr>
        <w:t>FORMATO DE HOJA DE VIDA (QUE DEBE</w:t>
      </w:r>
    </w:p>
    <w:p w14:paraId="2DF8F580" w14:textId="77777777" w:rsidR="00D031F0" w:rsidRPr="00A1742F" w:rsidRDefault="00D031F0" w:rsidP="00D031F0">
      <w:pPr>
        <w:jc w:val="center"/>
        <w:rPr>
          <w:b/>
          <w:sz w:val="84"/>
          <w:szCs w:val="84"/>
        </w:rPr>
      </w:pPr>
      <w:r w:rsidRPr="00A1742F">
        <w:rPr>
          <w:b/>
          <w:sz w:val="84"/>
          <w:szCs w:val="84"/>
        </w:rPr>
        <w:t>PRESENTARSE</w:t>
      </w:r>
    </w:p>
    <w:p w14:paraId="67154279" w14:textId="7FEEA273" w:rsidR="00D031F0" w:rsidRPr="00A1742F" w:rsidRDefault="00D031F0" w:rsidP="00D031F0">
      <w:pPr>
        <w:jc w:val="center"/>
        <w:rPr>
          <w:b/>
          <w:sz w:val="84"/>
          <w:szCs w:val="84"/>
        </w:rPr>
      </w:pPr>
      <w:r w:rsidRPr="00A1742F">
        <w:rPr>
          <w:b/>
          <w:sz w:val="84"/>
          <w:szCs w:val="84"/>
        </w:rPr>
        <w:t>DOCUMENTADO,</w:t>
      </w:r>
    </w:p>
    <w:p w14:paraId="35A4150B" w14:textId="4693DBC2" w:rsidR="00D031F0" w:rsidRPr="00A1742F" w:rsidRDefault="00D031F0" w:rsidP="00D031F0">
      <w:pPr>
        <w:jc w:val="center"/>
        <w:rPr>
          <w:b/>
          <w:sz w:val="84"/>
          <w:szCs w:val="84"/>
        </w:rPr>
      </w:pPr>
      <w:r w:rsidRPr="00A1742F">
        <w:rPr>
          <w:b/>
          <w:sz w:val="84"/>
          <w:szCs w:val="84"/>
        </w:rPr>
        <w:t>SEGÚN LOS</w:t>
      </w:r>
    </w:p>
    <w:p w14:paraId="2D06E7AF" w14:textId="31628DF9" w:rsidR="003A3E99" w:rsidRPr="00A1742F" w:rsidRDefault="00D031F0" w:rsidP="00D031F0">
      <w:pPr>
        <w:jc w:val="center"/>
        <w:rPr>
          <w:b/>
          <w:sz w:val="84"/>
          <w:szCs w:val="84"/>
        </w:rPr>
      </w:pPr>
      <w:r w:rsidRPr="00A1742F">
        <w:rPr>
          <w:b/>
          <w:sz w:val="84"/>
          <w:szCs w:val="84"/>
        </w:rPr>
        <w:t>DOCUMENTOS DECLARADOS).</w:t>
      </w:r>
    </w:p>
    <w:p w14:paraId="2CED63E6" w14:textId="77777777" w:rsidR="00D031F0" w:rsidRPr="00A1742F" w:rsidRDefault="00D031F0" w:rsidP="00D031F0">
      <w:pPr>
        <w:jc w:val="center"/>
        <w:rPr>
          <w:b/>
          <w:sz w:val="84"/>
          <w:szCs w:val="84"/>
        </w:rPr>
      </w:pPr>
    </w:p>
    <w:p w14:paraId="2A1E2B40" w14:textId="77777777" w:rsidR="00D031F0" w:rsidRPr="00A1742F" w:rsidRDefault="00D031F0" w:rsidP="00D031F0">
      <w:pPr>
        <w:jc w:val="center"/>
        <w:rPr>
          <w:b/>
          <w:sz w:val="84"/>
          <w:szCs w:val="84"/>
        </w:rPr>
      </w:pPr>
    </w:p>
    <w:p w14:paraId="27A853C6" w14:textId="77777777" w:rsidR="00D031F0" w:rsidRPr="00A1742F" w:rsidRDefault="00D031F0" w:rsidP="00D031F0">
      <w:pPr>
        <w:jc w:val="center"/>
        <w:rPr>
          <w:b/>
          <w:sz w:val="84"/>
          <w:szCs w:val="84"/>
        </w:rPr>
      </w:pPr>
    </w:p>
    <w:p w14:paraId="065AEF51" w14:textId="77777777" w:rsidR="00D031F0" w:rsidRPr="00A1742F" w:rsidRDefault="00D031F0" w:rsidP="00D031F0">
      <w:pPr>
        <w:jc w:val="center"/>
        <w:rPr>
          <w:b/>
          <w:sz w:val="84"/>
          <w:szCs w:val="84"/>
        </w:rPr>
      </w:pPr>
    </w:p>
    <w:p w14:paraId="343D9022" w14:textId="77777777" w:rsidR="00D031F0" w:rsidRPr="00A1742F" w:rsidRDefault="00D031F0" w:rsidP="00D031F0">
      <w:pPr>
        <w:jc w:val="center"/>
        <w:rPr>
          <w:b/>
        </w:rPr>
      </w:pPr>
    </w:p>
    <w:p w14:paraId="6E63E5E2" w14:textId="77777777" w:rsidR="00D031F0" w:rsidRPr="00A1742F" w:rsidRDefault="00D031F0" w:rsidP="00D031F0">
      <w:pPr>
        <w:jc w:val="center"/>
        <w:rPr>
          <w:b/>
        </w:rPr>
      </w:pPr>
      <w:r w:rsidRPr="00A1742F">
        <w:rPr>
          <w:b/>
        </w:rPr>
        <w:t>ANEXO 02</w:t>
      </w:r>
    </w:p>
    <w:p w14:paraId="25132F1A" w14:textId="09770F28" w:rsidR="00D031F0" w:rsidRPr="00A1742F" w:rsidRDefault="00D031F0" w:rsidP="00D031F0">
      <w:pPr>
        <w:jc w:val="center"/>
        <w:rPr>
          <w:b/>
        </w:rPr>
      </w:pPr>
      <w:r w:rsidRPr="00A1742F">
        <w:rPr>
          <w:b/>
        </w:rPr>
        <w:t>FORMATO DE HOJA DE VIDA</w:t>
      </w:r>
    </w:p>
    <w:p w14:paraId="6C02C997" w14:textId="77777777" w:rsidR="00D031F0" w:rsidRPr="00A1742F" w:rsidRDefault="00D031F0" w:rsidP="00D031F0">
      <w:pPr>
        <w:rPr>
          <w:b/>
        </w:rPr>
      </w:pPr>
    </w:p>
    <w:p w14:paraId="50318E53" w14:textId="77777777" w:rsidR="00D031F0" w:rsidRPr="00A1742F" w:rsidRDefault="00D031F0" w:rsidP="00D031F0">
      <w:pPr>
        <w:rPr>
          <w:b/>
        </w:rPr>
      </w:pPr>
    </w:p>
    <w:p w14:paraId="41FC9B32" w14:textId="2A892134" w:rsidR="00D031F0" w:rsidRPr="00A1742F" w:rsidRDefault="00D031F0" w:rsidP="00D031F0">
      <w:pPr>
        <w:ind w:hanging="284"/>
        <w:rPr>
          <w:b/>
        </w:rPr>
      </w:pPr>
      <w:r w:rsidRPr="00A1742F">
        <w:rPr>
          <w:b/>
        </w:rPr>
        <w:t>I. DATOS PERSONALES:</w:t>
      </w:r>
    </w:p>
    <w:p w14:paraId="12DA9207" w14:textId="77777777" w:rsidR="00D031F0" w:rsidRPr="00A1742F" w:rsidRDefault="00D031F0" w:rsidP="00D031F0">
      <w:pPr>
        <w:rPr>
          <w:b/>
        </w:rPr>
      </w:pPr>
    </w:p>
    <w:p w14:paraId="6620C73F" w14:textId="77777777" w:rsidR="00D031F0" w:rsidRPr="00A1742F" w:rsidRDefault="00D031F0" w:rsidP="00D031F0">
      <w:pPr>
        <w:rPr>
          <w:b/>
        </w:rPr>
      </w:pPr>
    </w:p>
    <w:p w14:paraId="1D468DD9" w14:textId="182DE3AA" w:rsidR="00D031F0" w:rsidRPr="00A1742F" w:rsidRDefault="00D031F0" w:rsidP="00D031F0">
      <w:r w:rsidRPr="00A1742F">
        <w:t>___________________________________________________________________Apellido Paterno</w:t>
      </w:r>
      <w:r w:rsidRPr="00A1742F">
        <w:tab/>
      </w:r>
      <w:r w:rsidRPr="00A1742F">
        <w:tab/>
      </w:r>
      <w:r w:rsidRPr="00A1742F">
        <w:tab/>
        <w:t>Apellidos Materna</w:t>
      </w:r>
      <w:r w:rsidRPr="00A1742F">
        <w:tab/>
      </w:r>
      <w:r w:rsidRPr="00A1742F">
        <w:tab/>
      </w:r>
      <w:r w:rsidRPr="00A1742F">
        <w:tab/>
      </w:r>
      <w:r w:rsidRPr="00A1742F">
        <w:tab/>
        <w:t>Nombres</w:t>
      </w:r>
    </w:p>
    <w:p w14:paraId="36BC7E32" w14:textId="77777777" w:rsidR="00D031F0" w:rsidRPr="00A1742F" w:rsidRDefault="00D031F0" w:rsidP="00D031F0">
      <w:pPr>
        <w:rPr>
          <w:b/>
        </w:rPr>
      </w:pPr>
    </w:p>
    <w:p w14:paraId="78421F20" w14:textId="77777777" w:rsidR="00D031F0" w:rsidRPr="00A1742F" w:rsidRDefault="00D031F0" w:rsidP="00D031F0">
      <w:pPr>
        <w:rPr>
          <w:b/>
        </w:rPr>
      </w:pPr>
      <w:r w:rsidRPr="00A1742F">
        <w:rPr>
          <w:b/>
        </w:rPr>
        <w:t>FECHA DE NACIMIENTO:</w:t>
      </w:r>
    </w:p>
    <w:p w14:paraId="1BB0FC19" w14:textId="77777777" w:rsidR="00D031F0" w:rsidRPr="00A1742F" w:rsidRDefault="00D031F0" w:rsidP="00D031F0">
      <w:pPr>
        <w:rPr>
          <w:b/>
        </w:rPr>
      </w:pPr>
    </w:p>
    <w:p w14:paraId="62C98A1A" w14:textId="5B02C805" w:rsidR="00D031F0" w:rsidRPr="00A1742F" w:rsidRDefault="00D031F0" w:rsidP="00D031F0">
      <w:r w:rsidRPr="00A1742F">
        <w:t>_________________________</w:t>
      </w:r>
    </w:p>
    <w:p w14:paraId="4F372C88" w14:textId="2FB78F4A" w:rsidR="00D031F0" w:rsidRPr="00A1742F" w:rsidRDefault="00D031F0" w:rsidP="00D031F0">
      <w:r w:rsidRPr="00A1742F">
        <w:t>Día</w:t>
      </w:r>
      <w:r w:rsidRPr="00A1742F">
        <w:tab/>
      </w:r>
      <w:r w:rsidRPr="00A1742F">
        <w:tab/>
        <w:t>Mes</w:t>
      </w:r>
      <w:r w:rsidRPr="00A1742F">
        <w:tab/>
      </w:r>
      <w:r w:rsidRPr="00A1742F">
        <w:tab/>
        <w:t>Año</w:t>
      </w:r>
    </w:p>
    <w:p w14:paraId="12B43CF1" w14:textId="77777777" w:rsidR="00D031F0" w:rsidRPr="00A1742F" w:rsidRDefault="00D031F0" w:rsidP="00D031F0">
      <w:pPr>
        <w:rPr>
          <w:b/>
        </w:rPr>
      </w:pPr>
    </w:p>
    <w:p w14:paraId="2792B3BB" w14:textId="77777777" w:rsidR="00D031F0" w:rsidRPr="00A1742F" w:rsidRDefault="00D031F0" w:rsidP="00D031F0">
      <w:pPr>
        <w:rPr>
          <w:b/>
        </w:rPr>
      </w:pPr>
    </w:p>
    <w:p w14:paraId="4205E007" w14:textId="77777777" w:rsidR="00D031F0" w:rsidRPr="00A1742F" w:rsidRDefault="00D031F0" w:rsidP="00D031F0">
      <w:pPr>
        <w:rPr>
          <w:b/>
        </w:rPr>
      </w:pPr>
      <w:r w:rsidRPr="00A1742F">
        <w:rPr>
          <w:b/>
        </w:rPr>
        <w:t>NACIONALIDAD:</w:t>
      </w:r>
    </w:p>
    <w:p w14:paraId="3000D749" w14:textId="77777777" w:rsidR="00D031F0" w:rsidRPr="00A1742F" w:rsidRDefault="00D031F0" w:rsidP="00D031F0">
      <w:pPr>
        <w:rPr>
          <w:b/>
        </w:rPr>
      </w:pPr>
    </w:p>
    <w:p w14:paraId="2B4FD759" w14:textId="31054447" w:rsidR="00D031F0" w:rsidRPr="00A1742F" w:rsidRDefault="00D031F0" w:rsidP="00D031F0">
      <w:r w:rsidRPr="00A1742F">
        <w:t>_________________________</w:t>
      </w:r>
    </w:p>
    <w:p w14:paraId="7670573D" w14:textId="77777777" w:rsidR="00D031F0" w:rsidRPr="00A1742F" w:rsidRDefault="00D031F0" w:rsidP="00D031F0">
      <w:pPr>
        <w:rPr>
          <w:b/>
        </w:rPr>
      </w:pPr>
    </w:p>
    <w:p w14:paraId="4ECFB22D" w14:textId="77777777" w:rsidR="00D031F0" w:rsidRPr="00A1742F" w:rsidRDefault="00D031F0" w:rsidP="00D031F0">
      <w:pPr>
        <w:rPr>
          <w:b/>
        </w:rPr>
      </w:pPr>
    </w:p>
    <w:p w14:paraId="10F33B4C" w14:textId="77777777" w:rsidR="00D031F0" w:rsidRPr="00A1742F" w:rsidRDefault="00D031F0" w:rsidP="00D031F0">
      <w:pPr>
        <w:rPr>
          <w:b/>
        </w:rPr>
      </w:pPr>
      <w:r w:rsidRPr="00A1742F">
        <w:rPr>
          <w:b/>
        </w:rPr>
        <w:t>DOCUMENTO NACIONAL DE IDENTIDAD (DNI):</w:t>
      </w:r>
    </w:p>
    <w:p w14:paraId="5E368901" w14:textId="77777777" w:rsidR="00D031F0" w:rsidRPr="00A1742F" w:rsidRDefault="00D031F0" w:rsidP="00D031F0">
      <w:pPr>
        <w:rPr>
          <w:b/>
        </w:rPr>
      </w:pPr>
    </w:p>
    <w:p w14:paraId="0C02007C" w14:textId="77777777" w:rsidR="00D031F0" w:rsidRPr="00A1742F" w:rsidRDefault="00D031F0" w:rsidP="00D031F0">
      <w:r w:rsidRPr="00A1742F">
        <w:t>_________________________</w:t>
      </w:r>
    </w:p>
    <w:p w14:paraId="6D32E69E" w14:textId="77777777" w:rsidR="00D031F0" w:rsidRPr="00A1742F" w:rsidRDefault="00D031F0" w:rsidP="00D031F0">
      <w:pPr>
        <w:rPr>
          <w:b/>
        </w:rPr>
      </w:pPr>
    </w:p>
    <w:p w14:paraId="54C633E2" w14:textId="619ED158" w:rsidR="00D031F0" w:rsidRPr="00A1742F" w:rsidRDefault="00D031F0" w:rsidP="00D031F0">
      <w:pPr>
        <w:rPr>
          <w:b/>
        </w:rPr>
      </w:pPr>
      <w:r w:rsidRPr="00A1742F">
        <w:rPr>
          <w:b/>
        </w:rPr>
        <w:t>DIRECCIÓN DOMICILIARIA:</w:t>
      </w:r>
    </w:p>
    <w:p w14:paraId="52C141F0" w14:textId="77777777" w:rsidR="00D031F0" w:rsidRPr="00A1742F" w:rsidRDefault="00D031F0" w:rsidP="00D031F0">
      <w:pPr>
        <w:rPr>
          <w:b/>
        </w:rPr>
      </w:pPr>
    </w:p>
    <w:p w14:paraId="43D940CE" w14:textId="77777777" w:rsidR="00D031F0" w:rsidRPr="00A1742F" w:rsidRDefault="00D031F0" w:rsidP="00D031F0">
      <w:r w:rsidRPr="00A1742F">
        <w:t>_________________________</w:t>
      </w:r>
    </w:p>
    <w:p w14:paraId="5B0B700C" w14:textId="77777777" w:rsidR="00D031F0" w:rsidRPr="00A1742F" w:rsidRDefault="00D031F0" w:rsidP="00D031F0">
      <w:pPr>
        <w:rPr>
          <w:b/>
        </w:rPr>
      </w:pPr>
    </w:p>
    <w:p w14:paraId="60D670B9" w14:textId="77777777" w:rsidR="00D031F0" w:rsidRPr="00A1742F" w:rsidRDefault="00D031F0" w:rsidP="00D031F0">
      <w:pPr>
        <w:rPr>
          <w:b/>
        </w:rPr>
      </w:pPr>
      <w:r w:rsidRPr="00A1742F">
        <w:rPr>
          <w:b/>
        </w:rPr>
        <w:t>DISTRITO:</w:t>
      </w:r>
    </w:p>
    <w:p w14:paraId="1DAF466C" w14:textId="77777777" w:rsidR="00D031F0" w:rsidRPr="00A1742F" w:rsidRDefault="00D031F0" w:rsidP="00D031F0">
      <w:pPr>
        <w:rPr>
          <w:b/>
        </w:rPr>
      </w:pPr>
    </w:p>
    <w:p w14:paraId="24D21156" w14:textId="77777777" w:rsidR="00D031F0" w:rsidRPr="00A1742F" w:rsidRDefault="00D031F0" w:rsidP="00D031F0">
      <w:r w:rsidRPr="00A1742F">
        <w:t>_________________________</w:t>
      </w:r>
    </w:p>
    <w:p w14:paraId="682D4F36" w14:textId="77777777" w:rsidR="00D031F0" w:rsidRPr="00A1742F" w:rsidRDefault="00D031F0" w:rsidP="00D031F0">
      <w:pPr>
        <w:rPr>
          <w:b/>
        </w:rPr>
      </w:pPr>
    </w:p>
    <w:p w14:paraId="2D44AA61" w14:textId="77777777" w:rsidR="00D031F0" w:rsidRPr="00A1742F" w:rsidRDefault="00D031F0" w:rsidP="00D031F0">
      <w:pPr>
        <w:rPr>
          <w:b/>
        </w:rPr>
      </w:pPr>
      <w:r w:rsidRPr="00A1742F">
        <w:rPr>
          <w:b/>
        </w:rPr>
        <w:t>PROVINCIA:</w:t>
      </w:r>
    </w:p>
    <w:p w14:paraId="3E4903F6" w14:textId="77777777" w:rsidR="00D031F0" w:rsidRPr="00A1742F" w:rsidRDefault="00D031F0" w:rsidP="00D031F0">
      <w:pPr>
        <w:rPr>
          <w:b/>
        </w:rPr>
      </w:pPr>
    </w:p>
    <w:p w14:paraId="29EFD28E" w14:textId="77777777" w:rsidR="00D031F0" w:rsidRPr="00A1742F" w:rsidRDefault="00D031F0" w:rsidP="00D031F0">
      <w:r w:rsidRPr="00A1742F">
        <w:t>_________________________</w:t>
      </w:r>
    </w:p>
    <w:p w14:paraId="1229BB1A" w14:textId="77777777" w:rsidR="00D031F0" w:rsidRPr="00A1742F" w:rsidRDefault="00D031F0" w:rsidP="00D031F0">
      <w:pPr>
        <w:rPr>
          <w:b/>
        </w:rPr>
      </w:pPr>
    </w:p>
    <w:p w14:paraId="65FB99E7" w14:textId="77777777" w:rsidR="00D031F0" w:rsidRPr="00A1742F" w:rsidRDefault="00D031F0" w:rsidP="00D031F0">
      <w:pPr>
        <w:rPr>
          <w:b/>
        </w:rPr>
      </w:pPr>
      <w:r w:rsidRPr="00A1742F">
        <w:rPr>
          <w:b/>
        </w:rPr>
        <w:t>DEPARTAMENTO:</w:t>
      </w:r>
    </w:p>
    <w:p w14:paraId="004C1B5F" w14:textId="77777777" w:rsidR="00D031F0" w:rsidRPr="00A1742F" w:rsidRDefault="00D031F0" w:rsidP="00D031F0">
      <w:pPr>
        <w:rPr>
          <w:b/>
        </w:rPr>
      </w:pPr>
    </w:p>
    <w:p w14:paraId="706D61E8" w14:textId="77777777" w:rsidR="00D031F0" w:rsidRPr="00A1742F" w:rsidRDefault="00D031F0" w:rsidP="00D031F0">
      <w:r w:rsidRPr="00A1742F">
        <w:t>_________________________</w:t>
      </w:r>
    </w:p>
    <w:p w14:paraId="02C2C6EF" w14:textId="77777777" w:rsidR="00D031F0" w:rsidRPr="00A1742F" w:rsidRDefault="00D031F0" w:rsidP="00D031F0">
      <w:pPr>
        <w:rPr>
          <w:b/>
        </w:rPr>
      </w:pPr>
    </w:p>
    <w:p w14:paraId="699BA8DA" w14:textId="14CE7A2B" w:rsidR="00D031F0" w:rsidRPr="00A1742F" w:rsidRDefault="00D031F0" w:rsidP="00D031F0">
      <w:pPr>
        <w:rPr>
          <w:b/>
        </w:rPr>
      </w:pPr>
      <w:r w:rsidRPr="00A1742F">
        <w:rPr>
          <w:b/>
        </w:rPr>
        <w:t>NUMERO DE TELÉFONO / CELULAR:</w:t>
      </w:r>
    </w:p>
    <w:p w14:paraId="7671D66A" w14:textId="77777777" w:rsidR="00D031F0" w:rsidRPr="00A1742F" w:rsidRDefault="00D031F0" w:rsidP="00D031F0">
      <w:pPr>
        <w:rPr>
          <w:b/>
        </w:rPr>
      </w:pPr>
    </w:p>
    <w:p w14:paraId="707D6FDD" w14:textId="77777777" w:rsidR="00D031F0" w:rsidRPr="00A1742F" w:rsidRDefault="00D031F0" w:rsidP="00D031F0">
      <w:r w:rsidRPr="00A1742F">
        <w:t>_________________________</w:t>
      </w:r>
    </w:p>
    <w:p w14:paraId="083B92DA" w14:textId="77777777" w:rsidR="00D031F0" w:rsidRPr="00A1742F" w:rsidRDefault="00D031F0" w:rsidP="00D031F0">
      <w:pPr>
        <w:rPr>
          <w:b/>
        </w:rPr>
      </w:pPr>
    </w:p>
    <w:p w14:paraId="38CF2E7C" w14:textId="0583AD4D" w:rsidR="00D031F0" w:rsidRPr="00A1742F" w:rsidRDefault="00D031F0" w:rsidP="00D031F0">
      <w:pPr>
        <w:rPr>
          <w:b/>
        </w:rPr>
      </w:pPr>
      <w:r w:rsidRPr="00A1742F">
        <w:rPr>
          <w:b/>
        </w:rPr>
        <w:t>CORREO ELECTRÓNICO:</w:t>
      </w:r>
    </w:p>
    <w:p w14:paraId="0C938D67" w14:textId="77777777" w:rsidR="00D031F0" w:rsidRPr="00A1742F" w:rsidRDefault="00D031F0" w:rsidP="00D031F0">
      <w:pPr>
        <w:rPr>
          <w:b/>
        </w:rPr>
      </w:pPr>
    </w:p>
    <w:p w14:paraId="405BD844" w14:textId="77777777" w:rsidR="00D031F0" w:rsidRPr="00A1742F" w:rsidRDefault="00D031F0" w:rsidP="00D031F0">
      <w:r w:rsidRPr="00A1742F">
        <w:t>_________________________</w:t>
      </w:r>
    </w:p>
    <w:p w14:paraId="40BB6549" w14:textId="7029682D" w:rsidR="00ED2537" w:rsidRPr="00A1742F" w:rsidRDefault="00ED2537" w:rsidP="00ED2537">
      <w:pPr>
        <w:rPr>
          <w:b/>
        </w:rPr>
      </w:pPr>
      <w:r w:rsidRPr="00A1742F">
        <w:rPr>
          <w:b/>
        </w:rPr>
        <w:lastRenderedPageBreak/>
        <w:t>DENOMINACIÓN</w:t>
      </w:r>
      <w:r w:rsidR="00D031F0" w:rsidRPr="00A1742F">
        <w:rPr>
          <w:b/>
        </w:rPr>
        <w:t xml:space="preserve"> Y NUMERO DE REGISTRO DEL COLEGIO PROFESIONAL:</w:t>
      </w:r>
    </w:p>
    <w:p w14:paraId="7F8E6B33" w14:textId="77777777" w:rsidR="00ED2537" w:rsidRPr="00A1742F" w:rsidRDefault="00ED2537" w:rsidP="00ED2537">
      <w:pPr>
        <w:rPr>
          <w:b/>
        </w:rPr>
      </w:pPr>
    </w:p>
    <w:p w14:paraId="610C3A6A" w14:textId="77777777" w:rsidR="00ED2537" w:rsidRPr="00A1742F" w:rsidRDefault="00ED2537">
      <w:r w:rsidRPr="00A1742F">
        <w:t>______________________________________________</w:t>
      </w:r>
    </w:p>
    <w:p w14:paraId="16F9D0E5" w14:textId="2266E92D" w:rsidR="00ED2537" w:rsidRPr="00A1742F" w:rsidRDefault="00ED2537" w:rsidP="00ED2537"/>
    <w:p w14:paraId="7799E795" w14:textId="77777777" w:rsidR="00ED2537" w:rsidRPr="00A1742F" w:rsidRDefault="00ED2537" w:rsidP="00ED2537"/>
    <w:p w14:paraId="08CFAE85" w14:textId="66563BA8" w:rsidR="00ED2537" w:rsidRPr="00A1742F" w:rsidRDefault="00ED2537" w:rsidP="00ED2537">
      <w:r w:rsidRPr="00A1742F">
        <w:rPr>
          <w:b/>
        </w:rPr>
        <w:t>DISCAPACIDAD</w:t>
      </w:r>
      <w:r w:rsidRPr="00A1742F">
        <w:tab/>
        <w:t>SI (      ) NO (      )</w:t>
      </w:r>
      <w:r w:rsidRPr="00A1742F">
        <w:tab/>
        <w:t>TIPO</w:t>
      </w:r>
      <w:proofErr w:type="gramStart"/>
      <w:r w:rsidRPr="00A1742F">
        <w:t>:_</w:t>
      </w:r>
      <w:proofErr w:type="gramEnd"/>
      <w:r w:rsidRPr="00A1742F">
        <w:t>__________________</w:t>
      </w:r>
    </w:p>
    <w:p w14:paraId="153B980A" w14:textId="77777777" w:rsidR="00ED2537" w:rsidRPr="00A1742F" w:rsidRDefault="00ED2537" w:rsidP="00ED2537"/>
    <w:p w14:paraId="4B914607" w14:textId="77777777" w:rsidR="00E63CAD" w:rsidRPr="00A1742F" w:rsidRDefault="00E63CAD" w:rsidP="00ED2537">
      <w:pPr>
        <w:rPr>
          <w:b/>
        </w:rPr>
      </w:pPr>
    </w:p>
    <w:p w14:paraId="2A4482B6" w14:textId="3BC7DB1A" w:rsidR="00ED2537" w:rsidRPr="00A1742F" w:rsidRDefault="00ED2537" w:rsidP="00ED2537">
      <w:r w:rsidRPr="00A1742F">
        <w:rPr>
          <w:b/>
        </w:rPr>
        <w:t>LIC. FUERZAS ARMADAS</w:t>
      </w:r>
      <w:r w:rsidRPr="00A1742F">
        <w:tab/>
        <w:t>SI (      ) NO (      )</w:t>
      </w:r>
    </w:p>
    <w:p w14:paraId="3C380175" w14:textId="77777777" w:rsidR="00ED2537" w:rsidRPr="00A1742F" w:rsidRDefault="00ED2537" w:rsidP="00ED2537"/>
    <w:p w14:paraId="4B9CAEA2" w14:textId="77777777" w:rsidR="00ED2537" w:rsidRPr="00A1742F" w:rsidRDefault="00ED2537" w:rsidP="00ED2537"/>
    <w:p w14:paraId="44E134D5" w14:textId="36FFD0AC" w:rsidR="00ED2537" w:rsidRPr="00A1742F" w:rsidRDefault="00ED2537" w:rsidP="00ED2537">
      <w:pPr>
        <w:ind w:hanging="142"/>
        <w:rPr>
          <w:b/>
        </w:rPr>
      </w:pPr>
      <w:r w:rsidRPr="00A1742F">
        <w:t xml:space="preserve">II. </w:t>
      </w:r>
      <w:r w:rsidRPr="00A1742F">
        <w:rPr>
          <w:b/>
        </w:rPr>
        <w:t>FORMACIÓN ACADÉMICA:</w:t>
      </w:r>
    </w:p>
    <w:p w14:paraId="0EF518F3" w14:textId="77777777" w:rsidR="00ED2537" w:rsidRPr="00A1742F" w:rsidRDefault="00ED2537" w:rsidP="00ED2537">
      <w:pPr>
        <w:ind w:hanging="142"/>
        <w:rPr>
          <w:b/>
        </w:rPr>
      </w:pPr>
    </w:p>
    <w:tbl>
      <w:tblPr>
        <w:tblStyle w:val="Tablaconcuadrcula1"/>
        <w:tblW w:w="0" w:type="auto"/>
        <w:tblLayout w:type="fixed"/>
        <w:tblLook w:val="01E0" w:firstRow="1" w:lastRow="1" w:firstColumn="1" w:lastColumn="1" w:noHBand="0" w:noVBand="0"/>
      </w:tblPr>
      <w:tblGrid>
        <w:gridCol w:w="675"/>
        <w:gridCol w:w="2166"/>
        <w:gridCol w:w="1803"/>
        <w:gridCol w:w="1452"/>
        <w:gridCol w:w="1587"/>
        <w:gridCol w:w="1409"/>
      </w:tblGrid>
      <w:tr w:rsidR="00A1742F" w:rsidRPr="00A1742F" w14:paraId="78457B8D" w14:textId="77777777" w:rsidTr="00ED2537">
        <w:trPr>
          <w:trHeight w:val="641"/>
        </w:trPr>
        <w:tc>
          <w:tcPr>
            <w:tcW w:w="675" w:type="dxa"/>
            <w:vAlign w:val="center"/>
          </w:tcPr>
          <w:p w14:paraId="34E9E5FF" w14:textId="07DDFA99" w:rsidR="00ED2537" w:rsidRPr="00A1742F" w:rsidRDefault="00ED2537" w:rsidP="00ED2537">
            <w:pPr>
              <w:ind w:hanging="142"/>
              <w:jc w:val="center"/>
              <w:rPr>
                <w:b/>
                <w:sz w:val="18"/>
                <w:szCs w:val="18"/>
                <w:lang w:val="es-ES"/>
              </w:rPr>
            </w:pPr>
            <w:r w:rsidRPr="00A1742F">
              <w:rPr>
                <w:b/>
                <w:sz w:val="18"/>
                <w:szCs w:val="18"/>
                <w:lang w:val="es-ES"/>
              </w:rPr>
              <w:t>NRO.</w:t>
            </w:r>
          </w:p>
        </w:tc>
        <w:tc>
          <w:tcPr>
            <w:tcW w:w="2166" w:type="dxa"/>
            <w:vAlign w:val="center"/>
          </w:tcPr>
          <w:p w14:paraId="0C2943E0" w14:textId="2AD441B9" w:rsidR="00ED2537" w:rsidRPr="00A1742F" w:rsidRDefault="00ED2537" w:rsidP="00ED2537">
            <w:pPr>
              <w:ind w:hanging="142"/>
              <w:jc w:val="center"/>
              <w:rPr>
                <w:b/>
                <w:sz w:val="18"/>
                <w:szCs w:val="18"/>
                <w:lang w:val="es-ES"/>
              </w:rPr>
            </w:pPr>
            <w:r w:rsidRPr="00A1742F">
              <w:rPr>
                <w:b/>
                <w:sz w:val="18"/>
                <w:szCs w:val="18"/>
                <w:lang w:val="es-ES"/>
              </w:rPr>
              <w:t>TITULO O GRADO ACADÉMICO</w:t>
            </w:r>
          </w:p>
        </w:tc>
        <w:tc>
          <w:tcPr>
            <w:tcW w:w="1803" w:type="dxa"/>
            <w:vAlign w:val="center"/>
          </w:tcPr>
          <w:p w14:paraId="261DB2DB" w14:textId="77777777" w:rsidR="00ED2537" w:rsidRPr="00A1742F" w:rsidRDefault="00ED2537" w:rsidP="00ED2537">
            <w:pPr>
              <w:ind w:hanging="142"/>
              <w:jc w:val="center"/>
              <w:rPr>
                <w:b/>
                <w:sz w:val="18"/>
                <w:szCs w:val="18"/>
                <w:lang w:val="es-ES"/>
              </w:rPr>
            </w:pPr>
          </w:p>
          <w:p w14:paraId="5C63442A" w14:textId="0D57496E" w:rsidR="00ED2537" w:rsidRPr="00A1742F" w:rsidRDefault="00ED2537" w:rsidP="00ED2537">
            <w:pPr>
              <w:ind w:hanging="6"/>
              <w:jc w:val="center"/>
              <w:rPr>
                <w:b/>
                <w:sz w:val="18"/>
                <w:szCs w:val="18"/>
                <w:lang w:val="es-ES"/>
              </w:rPr>
            </w:pPr>
            <w:r w:rsidRPr="00A1742F">
              <w:rPr>
                <w:b/>
                <w:sz w:val="18"/>
                <w:szCs w:val="18"/>
                <w:lang w:val="es-ES"/>
              </w:rPr>
              <w:t>ESPECIALIDAD</w:t>
            </w:r>
          </w:p>
        </w:tc>
        <w:tc>
          <w:tcPr>
            <w:tcW w:w="1452" w:type="dxa"/>
            <w:vAlign w:val="center"/>
          </w:tcPr>
          <w:p w14:paraId="673AD978" w14:textId="77777777" w:rsidR="00ED2537" w:rsidRPr="00A1742F" w:rsidRDefault="00ED2537" w:rsidP="00ED2537">
            <w:pPr>
              <w:ind w:hanging="142"/>
              <w:jc w:val="center"/>
              <w:rPr>
                <w:b/>
                <w:sz w:val="18"/>
                <w:szCs w:val="18"/>
                <w:lang w:val="es-ES"/>
              </w:rPr>
            </w:pPr>
            <w:r w:rsidRPr="00A1742F">
              <w:rPr>
                <w:b/>
                <w:sz w:val="18"/>
                <w:szCs w:val="18"/>
                <w:lang w:val="es-ES"/>
              </w:rPr>
              <w:t>CENTRO DE ESTUDIOS</w:t>
            </w:r>
          </w:p>
        </w:tc>
        <w:tc>
          <w:tcPr>
            <w:tcW w:w="1587" w:type="dxa"/>
            <w:vAlign w:val="center"/>
          </w:tcPr>
          <w:p w14:paraId="57B5C51B" w14:textId="51001C84" w:rsidR="00ED2537" w:rsidRPr="00A1742F" w:rsidRDefault="00ED2537" w:rsidP="00ED2537">
            <w:pPr>
              <w:ind w:hanging="142"/>
              <w:jc w:val="center"/>
              <w:rPr>
                <w:b/>
                <w:sz w:val="18"/>
                <w:szCs w:val="18"/>
                <w:lang w:val="es-ES"/>
              </w:rPr>
            </w:pPr>
            <w:r w:rsidRPr="00A1742F">
              <w:rPr>
                <w:b/>
                <w:sz w:val="18"/>
                <w:szCs w:val="18"/>
                <w:lang w:val="es-ES"/>
              </w:rPr>
              <w:t>FECHA DE EXPEDICIÓN</w:t>
            </w:r>
          </w:p>
          <w:p w14:paraId="735787F4" w14:textId="77777777" w:rsidR="00ED2537" w:rsidRPr="00A1742F" w:rsidRDefault="00ED2537" w:rsidP="00ED2537">
            <w:pPr>
              <w:ind w:hanging="142"/>
              <w:jc w:val="center"/>
              <w:rPr>
                <w:b/>
                <w:sz w:val="18"/>
                <w:szCs w:val="18"/>
                <w:lang w:val="es-ES"/>
              </w:rPr>
            </w:pPr>
            <w:proofErr w:type="spellStart"/>
            <w:r w:rsidRPr="00A1742F">
              <w:rPr>
                <w:b/>
                <w:sz w:val="18"/>
                <w:szCs w:val="18"/>
                <w:lang w:val="es-ES"/>
              </w:rPr>
              <w:t>dd</w:t>
            </w:r>
            <w:proofErr w:type="spellEnd"/>
            <w:r w:rsidRPr="00A1742F">
              <w:rPr>
                <w:b/>
                <w:sz w:val="18"/>
                <w:szCs w:val="18"/>
                <w:lang w:val="es-ES"/>
              </w:rPr>
              <w:t>/mm/</w:t>
            </w:r>
            <w:proofErr w:type="spellStart"/>
            <w:r w:rsidRPr="00A1742F">
              <w:rPr>
                <w:b/>
                <w:sz w:val="18"/>
                <w:szCs w:val="18"/>
                <w:lang w:val="es-ES"/>
              </w:rPr>
              <w:t>aa</w:t>
            </w:r>
            <w:proofErr w:type="spellEnd"/>
          </w:p>
        </w:tc>
        <w:tc>
          <w:tcPr>
            <w:tcW w:w="1409" w:type="dxa"/>
            <w:vAlign w:val="center"/>
          </w:tcPr>
          <w:p w14:paraId="0007921B" w14:textId="77777777" w:rsidR="00ED2537" w:rsidRPr="00A1742F" w:rsidRDefault="00ED2537" w:rsidP="00ED2537">
            <w:pPr>
              <w:ind w:hanging="142"/>
              <w:jc w:val="center"/>
              <w:rPr>
                <w:b/>
                <w:sz w:val="18"/>
                <w:szCs w:val="18"/>
                <w:lang w:val="es-ES"/>
              </w:rPr>
            </w:pPr>
          </w:p>
          <w:p w14:paraId="3D7CD007" w14:textId="77777777" w:rsidR="00ED2537" w:rsidRPr="00A1742F" w:rsidRDefault="00ED2537" w:rsidP="00ED2537">
            <w:pPr>
              <w:ind w:hanging="142"/>
              <w:jc w:val="center"/>
              <w:rPr>
                <w:b/>
                <w:sz w:val="18"/>
                <w:szCs w:val="18"/>
                <w:lang w:val="es-ES"/>
              </w:rPr>
            </w:pPr>
            <w:r w:rsidRPr="00A1742F">
              <w:rPr>
                <w:b/>
                <w:sz w:val="18"/>
                <w:szCs w:val="18"/>
                <w:lang w:val="es-ES"/>
              </w:rPr>
              <w:t>N° DE FOLIO</w:t>
            </w:r>
          </w:p>
        </w:tc>
      </w:tr>
      <w:tr w:rsidR="00A1742F" w:rsidRPr="00A1742F" w14:paraId="0E8BA7A0" w14:textId="77777777" w:rsidTr="00E63CAD">
        <w:trPr>
          <w:trHeight w:val="574"/>
        </w:trPr>
        <w:tc>
          <w:tcPr>
            <w:tcW w:w="675" w:type="dxa"/>
            <w:vAlign w:val="center"/>
          </w:tcPr>
          <w:p w14:paraId="1CA1C3FD" w14:textId="69E36844" w:rsidR="00ED2537" w:rsidRPr="00A1742F" w:rsidRDefault="00ED2537" w:rsidP="00ED2537">
            <w:pPr>
              <w:ind w:hanging="142"/>
              <w:jc w:val="center"/>
              <w:rPr>
                <w:b/>
                <w:sz w:val="18"/>
                <w:szCs w:val="18"/>
                <w:lang w:val="es-ES"/>
              </w:rPr>
            </w:pPr>
            <w:r w:rsidRPr="00A1742F">
              <w:rPr>
                <w:b/>
                <w:sz w:val="18"/>
                <w:szCs w:val="18"/>
                <w:lang w:val="es-ES"/>
              </w:rPr>
              <w:t>1</w:t>
            </w:r>
          </w:p>
        </w:tc>
        <w:tc>
          <w:tcPr>
            <w:tcW w:w="2166" w:type="dxa"/>
          </w:tcPr>
          <w:p w14:paraId="04E88CD1" w14:textId="77777777" w:rsidR="00ED2537" w:rsidRPr="00A1742F" w:rsidRDefault="00ED2537" w:rsidP="00ED2537">
            <w:pPr>
              <w:ind w:hanging="142"/>
              <w:rPr>
                <w:b/>
                <w:sz w:val="18"/>
                <w:szCs w:val="18"/>
                <w:lang w:val="es-ES"/>
              </w:rPr>
            </w:pPr>
          </w:p>
        </w:tc>
        <w:tc>
          <w:tcPr>
            <w:tcW w:w="1803" w:type="dxa"/>
          </w:tcPr>
          <w:p w14:paraId="686EE179" w14:textId="77777777" w:rsidR="00ED2537" w:rsidRPr="00A1742F" w:rsidRDefault="00ED2537" w:rsidP="00ED2537">
            <w:pPr>
              <w:ind w:hanging="142"/>
              <w:rPr>
                <w:b/>
                <w:sz w:val="18"/>
                <w:szCs w:val="18"/>
                <w:lang w:val="es-ES"/>
              </w:rPr>
            </w:pPr>
          </w:p>
        </w:tc>
        <w:tc>
          <w:tcPr>
            <w:tcW w:w="1452" w:type="dxa"/>
          </w:tcPr>
          <w:p w14:paraId="00CCDDF7" w14:textId="77777777" w:rsidR="00ED2537" w:rsidRPr="00A1742F" w:rsidRDefault="00ED2537" w:rsidP="00ED2537">
            <w:pPr>
              <w:ind w:hanging="142"/>
              <w:rPr>
                <w:b/>
                <w:sz w:val="18"/>
                <w:szCs w:val="18"/>
                <w:lang w:val="es-ES"/>
              </w:rPr>
            </w:pPr>
          </w:p>
        </w:tc>
        <w:tc>
          <w:tcPr>
            <w:tcW w:w="1587" w:type="dxa"/>
          </w:tcPr>
          <w:p w14:paraId="4E6BFBA3" w14:textId="77777777" w:rsidR="00ED2537" w:rsidRPr="00A1742F" w:rsidRDefault="00ED2537" w:rsidP="00ED2537">
            <w:pPr>
              <w:ind w:hanging="142"/>
              <w:rPr>
                <w:b/>
                <w:sz w:val="18"/>
                <w:szCs w:val="18"/>
                <w:lang w:val="es-ES"/>
              </w:rPr>
            </w:pPr>
          </w:p>
        </w:tc>
        <w:tc>
          <w:tcPr>
            <w:tcW w:w="1409" w:type="dxa"/>
          </w:tcPr>
          <w:p w14:paraId="1FA16AD1" w14:textId="77777777" w:rsidR="00ED2537" w:rsidRPr="00A1742F" w:rsidRDefault="00ED2537" w:rsidP="00ED2537">
            <w:pPr>
              <w:ind w:hanging="142"/>
              <w:rPr>
                <w:b/>
                <w:sz w:val="18"/>
                <w:szCs w:val="18"/>
                <w:lang w:val="es-ES"/>
              </w:rPr>
            </w:pPr>
          </w:p>
        </w:tc>
      </w:tr>
      <w:tr w:rsidR="00A1742F" w:rsidRPr="00A1742F" w14:paraId="60FF86CA" w14:textId="77777777" w:rsidTr="00E63CAD">
        <w:trPr>
          <w:trHeight w:val="555"/>
        </w:trPr>
        <w:tc>
          <w:tcPr>
            <w:tcW w:w="675" w:type="dxa"/>
            <w:vAlign w:val="center"/>
          </w:tcPr>
          <w:p w14:paraId="1EAA547B" w14:textId="5423EABE" w:rsidR="00ED2537" w:rsidRPr="00A1742F" w:rsidRDefault="00ED2537" w:rsidP="00ED2537">
            <w:pPr>
              <w:ind w:hanging="142"/>
              <w:jc w:val="center"/>
              <w:rPr>
                <w:b/>
                <w:sz w:val="18"/>
                <w:szCs w:val="18"/>
                <w:lang w:val="es-ES"/>
              </w:rPr>
            </w:pPr>
            <w:r w:rsidRPr="00A1742F">
              <w:rPr>
                <w:b/>
                <w:sz w:val="18"/>
                <w:szCs w:val="18"/>
                <w:lang w:val="es-ES"/>
              </w:rPr>
              <w:t>2</w:t>
            </w:r>
          </w:p>
        </w:tc>
        <w:tc>
          <w:tcPr>
            <w:tcW w:w="2166" w:type="dxa"/>
          </w:tcPr>
          <w:p w14:paraId="0777C4BC" w14:textId="77777777" w:rsidR="00ED2537" w:rsidRPr="00A1742F" w:rsidRDefault="00ED2537" w:rsidP="00ED2537">
            <w:pPr>
              <w:ind w:hanging="142"/>
              <w:rPr>
                <w:b/>
                <w:sz w:val="18"/>
                <w:szCs w:val="18"/>
                <w:lang w:val="es-ES"/>
              </w:rPr>
            </w:pPr>
          </w:p>
        </w:tc>
        <w:tc>
          <w:tcPr>
            <w:tcW w:w="1803" w:type="dxa"/>
          </w:tcPr>
          <w:p w14:paraId="18C30FCE" w14:textId="77777777" w:rsidR="00ED2537" w:rsidRPr="00A1742F" w:rsidRDefault="00ED2537" w:rsidP="00ED2537">
            <w:pPr>
              <w:ind w:hanging="142"/>
              <w:rPr>
                <w:b/>
                <w:sz w:val="18"/>
                <w:szCs w:val="18"/>
                <w:lang w:val="es-ES"/>
              </w:rPr>
            </w:pPr>
          </w:p>
        </w:tc>
        <w:tc>
          <w:tcPr>
            <w:tcW w:w="1452" w:type="dxa"/>
          </w:tcPr>
          <w:p w14:paraId="0E420B76" w14:textId="77777777" w:rsidR="00ED2537" w:rsidRPr="00A1742F" w:rsidRDefault="00ED2537" w:rsidP="00ED2537">
            <w:pPr>
              <w:ind w:hanging="142"/>
              <w:rPr>
                <w:b/>
                <w:sz w:val="18"/>
                <w:szCs w:val="18"/>
                <w:lang w:val="es-ES"/>
              </w:rPr>
            </w:pPr>
          </w:p>
        </w:tc>
        <w:tc>
          <w:tcPr>
            <w:tcW w:w="1587" w:type="dxa"/>
          </w:tcPr>
          <w:p w14:paraId="16BE5522" w14:textId="77777777" w:rsidR="00ED2537" w:rsidRPr="00A1742F" w:rsidRDefault="00ED2537" w:rsidP="00ED2537">
            <w:pPr>
              <w:ind w:hanging="142"/>
              <w:rPr>
                <w:b/>
                <w:sz w:val="18"/>
                <w:szCs w:val="18"/>
                <w:lang w:val="es-ES"/>
              </w:rPr>
            </w:pPr>
          </w:p>
        </w:tc>
        <w:tc>
          <w:tcPr>
            <w:tcW w:w="1409" w:type="dxa"/>
          </w:tcPr>
          <w:p w14:paraId="1ED4B3B9" w14:textId="77777777" w:rsidR="00ED2537" w:rsidRPr="00A1742F" w:rsidRDefault="00ED2537" w:rsidP="00ED2537">
            <w:pPr>
              <w:ind w:hanging="142"/>
              <w:rPr>
                <w:b/>
                <w:sz w:val="18"/>
                <w:szCs w:val="18"/>
                <w:lang w:val="es-ES"/>
              </w:rPr>
            </w:pPr>
          </w:p>
        </w:tc>
      </w:tr>
      <w:tr w:rsidR="00A1742F" w:rsidRPr="00A1742F" w14:paraId="46B4EB27" w14:textId="77777777" w:rsidTr="00E63CAD">
        <w:trPr>
          <w:trHeight w:val="549"/>
        </w:trPr>
        <w:tc>
          <w:tcPr>
            <w:tcW w:w="675" w:type="dxa"/>
            <w:vAlign w:val="center"/>
          </w:tcPr>
          <w:p w14:paraId="45E2D145" w14:textId="00F16666" w:rsidR="00ED2537" w:rsidRPr="00A1742F" w:rsidRDefault="00ED2537" w:rsidP="00ED2537">
            <w:pPr>
              <w:ind w:hanging="142"/>
              <w:jc w:val="center"/>
              <w:rPr>
                <w:b/>
                <w:sz w:val="18"/>
                <w:szCs w:val="18"/>
                <w:lang w:val="es-ES"/>
              </w:rPr>
            </w:pPr>
            <w:r w:rsidRPr="00A1742F">
              <w:rPr>
                <w:b/>
                <w:sz w:val="18"/>
                <w:szCs w:val="18"/>
                <w:lang w:val="es-ES"/>
              </w:rPr>
              <w:t>3</w:t>
            </w:r>
          </w:p>
        </w:tc>
        <w:tc>
          <w:tcPr>
            <w:tcW w:w="2166" w:type="dxa"/>
          </w:tcPr>
          <w:p w14:paraId="29830E66" w14:textId="77777777" w:rsidR="00ED2537" w:rsidRPr="00A1742F" w:rsidRDefault="00ED2537" w:rsidP="00ED2537">
            <w:pPr>
              <w:ind w:hanging="142"/>
              <w:rPr>
                <w:b/>
                <w:sz w:val="18"/>
                <w:szCs w:val="18"/>
                <w:lang w:val="es-ES"/>
              </w:rPr>
            </w:pPr>
          </w:p>
        </w:tc>
        <w:tc>
          <w:tcPr>
            <w:tcW w:w="1803" w:type="dxa"/>
          </w:tcPr>
          <w:p w14:paraId="23CC19BA" w14:textId="77777777" w:rsidR="00ED2537" w:rsidRPr="00A1742F" w:rsidRDefault="00ED2537" w:rsidP="00ED2537">
            <w:pPr>
              <w:ind w:hanging="142"/>
              <w:rPr>
                <w:b/>
                <w:sz w:val="18"/>
                <w:szCs w:val="18"/>
                <w:lang w:val="es-ES"/>
              </w:rPr>
            </w:pPr>
          </w:p>
        </w:tc>
        <w:tc>
          <w:tcPr>
            <w:tcW w:w="1452" w:type="dxa"/>
          </w:tcPr>
          <w:p w14:paraId="6803B0A9" w14:textId="77777777" w:rsidR="00ED2537" w:rsidRPr="00A1742F" w:rsidRDefault="00ED2537" w:rsidP="00ED2537">
            <w:pPr>
              <w:ind w:hanging="142"/>
              <w:rPr>
                <w:b/>
                <w:sz w:val="18"/>
                <w:szCs w:val="18"/>
                <w:lang w:val="es-ES"/>
              </w:rPr>
            </w:pPr>
          </w:p>
        </w:tc>
        <w:tc>
          <w:tcPr>
            <w:tcW w:w="1587" w:type="dxa"/>
          </w:tcPr>
          <w:p w14:paraId="709D3728" w14:textId="77777777" w:rsidR="00ED2537" w:rsidRPr="00A1742F" w:rsidRDefault="00ED2537" w:rsidP="00ED2537">
            <w:pPr>
              <w:ind w:hanging="142"/>
              <w:rPr>
                <w:b/>
                <w:sz w:val="18"/>
                <w:szCs w:val="18"/>
                <w:lang w:val="es-ES"/>
              </w:rPr>
            </w:pPr>
          </w:p>
        </w:tc>
        <w:tc>
          <w:tcPr>
            <w:tcW w:w="1409" w:type="dxa"/>
          </w:tcPr>
          <w:p w14:paraId="5A59EBB8" w14:textId="77777777" w:rsidR="00ED2537" w:rsidRPr="00A1742F" w:rsidRDefault="00ED2537" w:rsidP="00ED2537">
            <w:pPr>
              <w:ind w:hanging="142"/>
              <w:rPr>
                <w:b/>
                <w:sz w:val="18"/>
                <w:szCs w:val="18"/>
                <w:lang w:val="es-ES"/>
              </w:rPr>
            </w:pPr>
          </w:p>
        </w:tc>
      </w:tr>
      <w:tr w:rsidR="00A1742F" w:rsidRPr="00A1742F" w14:paraId="641E015A" w14:textId="77777777" w:rsidTr="00E63CAD">
        <w:trPr>
          <w:trHeight w:val="556"/>
        </w:trPr>
        <w:tc>
          <w:tcPr>
            <w:tcW w:w="675" w:type="dxa"/>
            <w:vAlign w:val="center"/>
          </w:tcPr>
          <w:p w14:paraId="25AE13EE" w14:textId="47F215B2" w:rsidR="00ED2537" w:rsidRPr="00A1742F" w:rsidRDefault="00ED2537" w:rsidP="00ED2537">
            <w:pPr>
              <w:ind w:hanging="142"/>
              <w:jc w:val="center"/>
              <w:rPr>
                <w:b/>
                <w:sz w:val="18"/>
                <w:szCs w:val="18"/>
                <w:lang w:val="es-ES"/>
              </w:rPr>
            </w:pPr>
            <w:r w:rsidRPr="00A1742F">
              <w:rPr>
                <w:b/>
                <w:sz w:val="18"/>
                <w:szCs w:val="18"/>
                <w:lang w:val="es-ES"/>
              </w:rPr>
              <w:t>4</w:t>
            </w:r>
          </w:p>
        </w:tc>
        <w:tc>
          <w:tcPr>
            <w:tcW w:w="2166" w:type="dxa"/>
          </w:tcPr>
          <w:p w14:paraId="223F665B" w14:textId="77777777" w:rsidR="00ED2537" w:rsidRPr="00A1742F" w:rsidRDefault="00ED2537" w:rsidP="00ED2537">
            <w:pPr>
              <w:ind w:hanging="142"/>
              <w:rPr>
                <w:b/>
                <w:sz w:val="18"/>
                <w:szCs w:val="18"/>
                <w:lang w:val="es-ES"/>
              </w:rPr>
            </w:pPr>
          </w:p>
        </w:tc>
        <w:tc>
          <w:tcPr>
            <w:tcW w:w="1803" w:type="dxa"/>
          </w:tcPr>
          <w:p w14:paraId="7546832D" w14:textId="77777777" w:rsidR="00ED2537" w:rsidRPr="00A1742F" w:rsidRDefault="00ED2537" w:rsidP="00ED2537">
            <w:pPr>
              <w:ind w:hanging="142"/>
              <w:rPr>
                <w:b/>
                <w:sz w:val="18"/>
                <w:szCs w:val="18"/>
                <w:lang w:val="es-ES"/>
              </w:rPr>
            </w:pPr>
          </w:p>
        </w:tc>
        <w:tc>
          <w:tcPr>
            <w:tcW w:w="1452" w:type="dxa"/>
          </w:tcPr>
          <w:p w14:paraId="2D23588C" w14:textId="77777777" w:rsidR="00ED2537" w:rsidRPr="00A1742F" w:rsidRDefault="00ED2537" w:rsidP="00ED2537">
            <w:pPr>
              <w:ind w:hanging="142"/>
              <w:rPr>
                <w:b/>
                <w:sz w:val="18"/>
                <w:szCs w:val="18"/>
                <w:lang w:val="es-ES"/>
              </w:rPr>
            </w:pPr>
          </w:p>
        </w:tc>
        <w:tc>
          <w:tcPr>
            <w:tcW w:w="1587" w:type="dxa"/>
          </w:tcPr>
          <w:p w14:paraId="4008CECC" w14:textId="77777777" w:rsidR="00ED2537" w:rsidRPr="00A1742F" w:rsidRDefault="00ED2537" w:rsidP="00ED2537">
            <w:pPr>
              <w:ind w:hanging="142"/>
              <w:rPr>
                <w:b/>
                <w:sz w:val="18"/>
                <w:szCs w:val="18"/>
                <w:lang w:val="es-ES"/>
              </w:rPr>
            </w:pPr>
          </w:p>
        </w:tc>
        <w:tc>
          <w:tcPr>
            <w:tcW w:w="1409" w:type="dxa"/>
          </w:tcPr>
          <w:p w14:paraId="2CF23D14" w14:textId="77777777" w:rsidR="00ED2537" w:rsidRPr="00A1742F" w:rsidRDefault="00ED2537" w:rsidP="00ED2537">
            <w:pPr>
              <w:ind w:hanging="142"/>
              <w:rPr>
                <w:b/>
                <w:sz w:val="18"/>
                <w:szCs w:val="18"/>
                <w:lang w:val="es-ES"/>
              </w:rPr>
            </w:pPr>
          </w:p>
        </w:tc>
      </w:tr>
    </w:tbl>
    <w:p w14:paraId="190BAAF1" w14:textId="77777777" w:rsidR="00A1742F" w:rsidRPr="00A1742F" w:rsidRDefault="00A1742F" w:rsidP="00A1742F">
      <w:pPr>
        <w:ind w:hanging="142"/>
        <w:rPr>
          <w:b/>
        </w:rPr>
      </w:pPr>
      <w:r w:rsidRPr="00A1742F">
        <w:rPr>
          <w:b/>
          <w:sz w:val="20"/>
          <w:szCs w:val="18"/>
        </w:rPr>
        <w:t>(Puede insertar más filas si requiere).</w:t>
      </w:r>
    </w:p>
    <w:p w14:paraId="3A0F1C5A" w14:textId="77777777" w:rsidR="00ED2537" w:rsidRPr="00A1742F" w:rsidRDefault="00ED2537" w:rsidP="00ED2537">
      <w:pPr>
        <w:ind w:hanging="142"/>
        <w:rPr>
          <w:sz w:val="18"/>
          <w:szCs w:val="18"/>
        </w:rPr>
      </w:pPr>
    </w:p>
    <w:p w14:paraId="7ED96F14" w14:textId="77777777" w:rsidR="00E63CAD" w:rsidRPr="00A1742F" w:rsidRDefault="00E63CAD" w:rsidP="00ED2537">
      <w:pPr>
        <w:ind w:hanging="142"/>
        <w:rPr>
          <w:b/>
        </w:rPr>
      </w:pPr>
    </w:p>
    <w:p w14:paraId="7F1666E5" w14:textId="5EB045C7" w:rsidR="00ED2537" w:rsidRPr="00A1742F" w:rsidRDefault="00ED2537" w:rsidP="00ED2537">
      <w:pPr>
        <w:ind w:hanging="142"/>
        <w:rPr>
          <w:b/>
        </w:rPr>
      </w:pPr>
      <w:r w:rsidRPr="00A1742F">
        <w:rPr>
          <w:b/>
        </w:rPr>
        <w:t>III. CURSOS Y/O ESTUDIOS DE ESPECIALIZACIÓN:</w:t>
      </w:r>
    </w:p>
    <w:p w14:paraId="7A9FC75D" w14:textId="77777777" w:rsidR="00ED2537" w:rsidRPr="00A1742F" w:rsidRDefault="00ED2537" w:rsidP="00ED2537">
      <w:pPr>
        <w:ind w:hanging="142"/>
        <w:rPr>
          <w:b/>
          <w:sz w:val="18"/>
          <w:szCs w:val="18"/>
        </w:rPr>
      </w:pPr>
    </w:p>
    <w:tbl>
      <w:tblPr>
        <w:tblStyle w:val="Tablaconcuadrcula"/>
        <w:tblW w:w="0" w:type="auto"/>
        <w:tblLook w:val="04A0" w:firstRow="1" w:lastRow="0" w:firstColumn="1" w:lastColumn="0" w:noHBand="0" w:noVBand="1"/>
      </w:tblPr>
      <w:tblGrid>
        <w:gridCol w:w="876"/>
        <w:gridCol w:w="1857"/>
        <w:gridCol w:w="1857"/>
        <w:gridCol w:w="1228"/>
        <w:gridCol w:w="1327"/>
        <w:gridCol w:w="1096"/>
        <w:gridCol w:w="1046"/>
      </w:tblGrid>
      <w:tr w:rsidR="00A1742F" w:rsidRPr="00A1742F" w14:paraId="2BF3EFCB" w14:textId="77777777" w:rsidTr="00E63CAD">
        <w:tc>
          <w:tcPr>
            <w:tcW w:w="876" w:type="dxa"/>
            <w:vAlign w:val="center"/>
          </w:tcPr>
          <w:p w14:paraId="15E46E59" w14:textId="54020212" w:rsidR="00E63CAD" w:rsidRPr="00A1742F" w:rsidRDefault="00E63CAD" w:rsidP="00E63CAD">
            <w:pPr>
              <w:jc w:val="both"/>
              <w:rPr>
                <w:b/>
                <w:sz w:val="18"/>
                <w:szCs w:val="18"/>
              </w:rPr>
            </w:pPr>
            <w:r w:rsidRPr="00A1742F">
              <w:rPr>
                <w:b/>
                <w:sz w:val="18"/>
                <w:szCs w:val="18"/>
              </w:rPr>
              <w:t>N°</w:t>
            </w:r>
          </w:p>
        </w:tc>
        <w:tc>
          <w:tcPr>
            <w:tcW w:w="1857" w:type="dxa"/>
            <w:vAlign w:val="center"/>
          </w:tcPr>
          <w:p w14:paraId="776A0666" w14:textId="6D761B76" w:rsidR="00E63CAD" w:rsidRPr="00A1742F" w:rsidRDefault="00E63CAD" w:rsidP="00E63CAD">
            <w:pPr>
              <w:jc w:val="both"/>
              <w:rPr>
                <w:b/>
                <w:sz w:val="18"/>
                <w:szCs w:val="18"/>
              </w:rPr>
            </w:pPr>
            <w:r w:rsidRPr="00A1742F">
              <w:rPr>
                <w:b/>
                <w:sz w:val="18"/>
                <w:szCs w:val="18"/>
              </w:rPr>
              <w:t>TIPO DE LA ESPECIALIZACIÓN (DIPLOMADO, PROGRAMA, CURSO U OTRO).</w:t>
            </w:r>
          </w:p>
        </w:tc>
        <w:tc>
          <w:tcPr>
            <w:tcW w:w="1857" w:type="dxa"/>
            <w:vAlign w:val="center"/>
          </w:tcPr>
          <w:p w14:paraId="39846E7E" w14:textId="2C889511" w:rsidR="00E63CAD" w:rsidRPr="00A1742F" w:rsidRDefault="00E63CAD" w:rsidP="00E63CAD">
            <w:pPr>
              <w:jc w:val="both"/>
              <w:rPr>
                <w:b/>
                <w:sz w:val="18"/>
                <w:szCs w:val="18"/>
              </w:rPr>
            </w:pPr>
            <w:r w:rsidRPr="00A1742F">
              <w:rPr>
                <w:b/>
                <w:sz w:val="18"/>
                <w:szCs w:val="18"/>
              </w:rPr>
              <w:t>NOMBRE DE LA ESPECIALIZACIÓN</w:t>
            </w:r>
          </w:p>
        </w:tc>
        <w:tc>
          <w:tcPr>
            <w:tcW w:w="1228" w:type="dxa"/>
            <w:vAlign w:val="center"/>
          </w:tcPr>
          <w:p w14:paraId="288F9FEE" w14:textId="47B779E1" w:rsidR="00E63CAD" w:rsidRPr="00A1742F" w:rsidRDefault="00E63CAD" w:rsidP="00E63CAD">
            <w:pPr>
              <w:jc w:val="both"/>
              <w:rPr>
                <w:b/>
                <w:sz w:val="18"/>
                <w:szCs w:val="18"/>
              </w:rPr>
            </w:pPr>
            <w:r w:rsidRPr="00A1742F">
              <w:rPr>
                <w:b/>
                <w:sz w:val="18"/>
                <w:szCs w:val="18"/>
              </w:rPr>
              <w:t>CENTRO DE ESTUDIOS</w:t>
            </w:r>
          </w:p>
        </w:tc>
        <w:tc>
          <w:tcPr>
            <w:tcW w:w="1327" w:type="dxa"/>
            <w:vAlign w:val="center"/>
          </w:tcPr>
          <w:p w14:paraId="28F7443B" w14:textId="3185F070" w:rsidR="00E63CAD" w:rsidRPr="00A1742F" w:rsidRDefault="00E63CAD" w:rsidP="00E63CAD">
            <w:pPr>
              <w:jc w:val="both"/>
              <w:rPr>
                <w:b/>
                <w:sz w:val="18"/>
                <w:szCs w:val="18"/>
              </w:rPr>
            </w:pPr>
            <w:r w:rsidRPr="00A1742F">
              <w:rPr>
                <w:b/>
                <w:sz w:val="18"/>
                <w:szCs w:val="18"/>
              </w:rPr>
              <w:t>FECHA DE EXPEDICIÓN</w:t>
            </w:r>
          </w:p>
        </w:tc>
        <w:tc>
          <w:tcPr>
            <w:tcW w:w="1096" w:type="dxa"/>
            <w:vAlign w:val="center"/>
          </w:tcPr>
          <w:p w14:paraId="31014BF3" w14:textId="6D3EE139" w:rsidR="00E63CAD" w:rsidRPr="00A1742F" w:rsidRDefault="00E63CAD" w:rsidP="00E63CAD">
            <w:pPr>
              <w:jc w:val="both"/>
              <w:rPr>
                <w:b/>
                <w:sz w:val="18"/>
                <w:szCs w:val="18"/>
              </w:rPr>
            </w:pPr>
            <w:r w:rsidRPr="00A1742F">
              <w:rPr>
                <w:b/>
                <w:sz w:val="18"/>
                <w:szCs w:val="18"/>
              </w:rPr>
              <w:t>HORAS</w:t>
            </w:r>
          </w:p>
        </w:tc>
        <w:tc>
          <w:tcPr>
            <w:tcW w:w="1046" w:type="dxa"/>
            <w:vAlign w:val="center"/>
          </w:tcPr>
          <w:p w14:paraId="19CB6BD1" w14:textId="205331CF" w:rsidR="00E63CAD" w:rsidRPr="00A1742F" w:rsidRDefault="00E63CAD" w:rsidP="00E63CAD">
            <w:pPr>
              <w:jc w:val="both"/>
              <w:rPr>
                <w:b/>
                <w:sz w:val="18"/>
                <w:szCs w:val="18"/>
              </w:rPr>
            </w:pPr>
            <w:r w:rsidRPr="00A1742F">
              <w:rPr>
                <w:b/>
                <w:sz w:val="18"/>
                <w:szCs w:val="18"/>
              </w:rPr>
              <w:t>N°  DE FOLIO</w:t>
            </w:r>
          </w:p>
        </w:tc>
      </w:tr>
      <w:tr w:rsidR="00A1742F" w:rsidRPr="00A1742F" w14:paraId="0FA89668" w14:textId="77777777" w:rsidTr="00E63CAD">
        <w:trPr>
          <w:trHeight w:val="481"/>
        </w:trPr>
        <w:tc>
          <w:tcPr>
            <w:tcW w:w="876" w:type="dxa"/>
            <w:vAlign w:val="center"/>
          </w:tcPr>
          <w:p w14:paraId="4843016F" w14:textId="7A65B633" w:rsidR="00E63CAD" w:rsidRPr="00A1742F" w:rsidRDefault="00E63CAD" w:rsidP="00E63CAD">
            <w:pPr>
              <w:jc w:val="center"/>
              <w:rPr>
                <w:b/>
                <w:sz w:val="18"/>
                <w:szCs w:val="18"/>
              </w:rPr>
            </w:pPr>
            <w:r w:rsidRPr="00A1742F">
              <w:rPr>
                <w:b/>
                <w:sz w:val="18"/>
                <w:szCs w:val="18"/>
              </w:rPr>
              <w:t>1</w:t>
            </w:r>
          </w:p>
        </w:tc>
        <w:tc>
          <w:tcPr>
            <w:tcW w:w="1857" w:type="dxa"/>
          </w:tcPr>
          <w:p w14:paraId="4D9ACC20" w14:textId="77777777" w:rsidR="00E63CAD" w:rsidRPr="00A1742F" w:rsidRDefault="00E63CAD" w:rsidP="00ED2537">
            <w:pPr>
              <w:rPr>
                <w:b/>
                <w:sz w:val="18"/>
                <w:szCs w:val="18"/>
              </w:rPr>
            </w:pPr>
          </w:p>
        </w:tc>
        <w:tc>
          <w:tcPr>
            <w:tcW w:w="1857" w:type="dxa"/>
          </w:tcPr>
          <w:p w14:paraId="4695C86F" w14:textId="77777777" w:rsidR="00E63CAD" w:rsidRPr="00A1742F" w:rsidRDefault="00E63CAD" w:rsidP="00ED2537">
            <w:pPr>
              <w:rPr>
                <w:b/>
                <w:sz w:val="18"/>
                <w:szCs w:val="18"/>
              </w:rPr>
            </w:pPr>
          </w:p>
        </w:tc>
        <w:tc>
          <w:tcPr>
            <w:tcW w:w="1228" w:type="dxa"/>
          </w:tcPr>
          <w:p w14:paraId="7B3717DF" w14:textId="77777777" w:rsidR="00E63CAD" w:rsidRPr="00A1742F" w:rsidRDefault="00E63CAD" w:rsidP="00ED2537">
            <w:pPr>
              <w:rPr>
                <w:b/>
                <w:sz w:val="18"/>
                <w:szCs w:val="18"/>
              </w:rPr>
            </w:pPr>
          </w:p>
        </w:tc>
        <w:tc>
          <w:tcPr>
            <w:tcW w:w="1327" w:type="dxa"/>
          </w:tcPr>
          <w:p w14:paraId="0B9BC625" w14:textId="77777777" w:rsidR="00E63CAD" w:rsidRPr="00A1742F" w:rsidRDefault="00E63CAD" w:rsidP="00ED2537">
            <w:pPr>
              <w:rPr>
                <w:b/>
                <w:sz w:val="18"/>
                <w:szCs w:val="18"/>
              </w:rPr>
            </w:pPr>
          </w:p>
        </w:tc>
        <w:tc>
          <w:tcPr>
            <w:tcW w:w="1096" w:type="dxa"/>
          </w:tcPr>
          <w:p w14:paraId="720D1DEE" w14:textId="77777777" w:rsidR="00E63CAD" w:rsidRPr="00A1742F" w:rsidRDefault="00E63CAD" w:rsidP="00ED2537">
            <w:pPr>
              <w:rPr>
                <w:b/>
                <w:sz w:val="18"/>
                <w:szCs w:val="18"/>
              </w:rPr>
            </w:pPr>
          </w:p>
        </w:tc>
        <w:tc>
          <w:tcPr>
            <w:tcW w:w="1046" w:type="dxa"/>
          </w:tcPr>
          <w:p w14:paraId="7C421EE8" w14:textId="77777777" w:rsidR="00E63CAD" w:rsidRPr="00A1742F" w:rsidRDefault="00E63CAD" w:rsidP="00ED2537">
            <w:pPr>
              <w:rPr>
                <w:b/>
                <w:sz w:val="18"/>
                <w:szCs w:val="18"/>
              </w:rPr>
            </w:pPr>
          </w:p>
        </w:tc>
      </w:tr>
      <w:tr w:rsidR="00A1742F" w:rsidRPr="00A1742F" w14:paraId="29E1B784" w14:textId="77777777" w:rsidTr="00E63CAD">
        <w:trPr>
          <w:trHeight w:val="559"/>
        </w:trPr>
        <w:tc>
          <w:tcPr>
            <w:tcW w:w="876" w:type="dxa"/>
            <w:vAlign w:val="center"/>
          </w:tcPr>
          <w:p w14:paraId="519ECB74" w14:textId="2B0BC79A" w:rsidR="00E63CAD" w:rsidRPr="00A1742F" w:rsidRDefault="00E63CAD" w:rsidP="00E63CAD">
            <w:pPr>
              <w:jc w:val="center"/>
              <w:rPr>
                <w:b/>
                <w:sz w:val="18"/>
                <w:szCs w:val="18"/>
              </w:rPr>
            </w:pPr>
            <w:r w:rsidRPr="00A1742F">
              <w:rPr>
                <w:b/>
                <w:sz w:val="18"/>
                <w:szCs w:val="18"/>
              </w:rPr>
              <w:t>2</w:t>
            </w:r>
          </w:p>
        </w:tc>
        <w:tc>
          <w:tcPr>
            <w:tcW w:w="1857" w:type="dxa"/>
          </w:tcPr>
          <w:p w14:paraId="53EFF968" w14:textId="77777777" w:rsidR="00E63CAD" w:rsidRPr="00A1742F" w:rsidRDefault="00E63CAD" w:rsidP="00ED2537">
            <w:pPr>
              <w:rPr>
                <w:b/>
                <w:sz w:val="18"/>
                <w:szCs w:val="18"/>
              </w:rPr>
            </w:pPr>
          </w:p>
        </w:tc>
        <w:tc>
          <w:tcPr>
            <w:tcW w:w="1857" w:type="dxa"/>
          </w:tcPr>
          <w:p w14:paraId="383FE392" w14:textId="77777777" w:rsidR="00E63CAD" w:rsidRPr="00A1742F" w:rsidRDefault="00E63CAD" w:rsidP="00ED2537">
            <w:pPr>
              <w:rPr>
                <w:b/>
                <w:sz w:val="18"/>
                <w:szCs w:val="18"/>
              </w:rPr>
            </w:pPr>
          </w:p>
        </w:tc>
        <w:tc>
          <w:tcPr>
            <w:tcW w:w="1228" w:type="dxa"/>
          </w:tcPr>
          <w:p w14:paraId="060A3B3F" w14:textId="77777777" w:rsidR="00E63CAD" w:rsidRPr="00A1742F" w:rsidRDefault="00E63CAD" w:rsidP="00ED2537">
            <w:pPr>
              <w:rPr>
                <w:b/>
                <w:sz w:val="18"/>
                <w:szCs w:val="18"/>
              </w:rPr>
            </w:pPr>
          </w:p>
        </w:tc>
        <w:tc>
          <w:tcPr>
            <w:tcW w:w="1327" w:type="dxa"/>
          </w:tcPr>
          <w:p w14:paraId="518FA63E" w14:textId="77777777" w:rsidR="00E63CAD" w:rsidRPr="00A1742F" w:rsidRDefault="00E63CAD" w:rsidP="00ED2537">
            <w:pPr>
              <w:rPr>
                <w:b/>
                <w:sz w:val="18"/>
                <w:szCs w:val="18"/>
              </w:rPr>
            </w:pPr>
          </w:p>
        </w:tc>
        <w:tc>
          <w:tcPr>
            <w:tcW w:w="1096" w:type="dxa"/>
          </w:tcPr>
          <w:p w14:paraId="0EE987DF" w14:textId="77777777" w:rsidR="00E63CAD" w:rsidRPr="00A1742F" w:rsidRDefault="00E63CAD" w:rsidP="00ED2537">
            <w:pPr>
              <w:rPr>
                <w:b/>
                <w:sz w:val="18"/>
                <w:szCs w:val="18"/>
              </w:rPr>
            </w:pPr>
          </w:p>
        </w:tc>
        <w:tc>
          <w:tcPr>
            <w:tcW w:w="1046" w:type="dxa"/>
          </w:tcPr>
          <w:p w14:paraId="300E2657" w14:textId="77777777" w:rsidR="00E63CAD" w:rsidRPr="00A1742F" w:rsidRDefault="00E63CAD" w:rsidP="00ED2537">
            <w:pPr>
              <w:rPr>
                <w:b/>
                <w:sz w:val="18"/>
                <w:szCs w:val="18"/>
              </w:rPr>
            </w:pPr>
          </w:p>
        </w:tc>
      </w:tr>
      <w:tr w:rsidR="00A1742F" w:rsidRPr="00A1742F" w14:paraId="66BA42BE" w14:textId="77777777" w:rsidTr="00E63CAD">
        <w:trPr>
          <w:trHeight w:val="551"/>
        </w:trPr>
        <w:tc>
          <w:tcPr>
            <w:tcW w:w="876" w:type="dxa"/>
            <w:vAlign w:val="center"/>
          </w:tcPr>
          <w:p w14:paraId="534A099C" w14:textId="7DF52932" w:rsidR="00E63CAD" w:rsidRPr="00A1742F" w:rsidRDefault="00E63CAD" w:rsidP="00E63CAD">
            <w:pPr>
              <w:jc w:val="center"/>
              <w:rPr>
                <w:b/>
                <w:sz w:val="18"/>
                <w:szCs w:val="18"/>
              </w:rPr>
            </w:pPr>
            <w:r w:rsidRPr="00A1742F">
              <w:rPr>
                <w:b/>
                <w:sz w:val="18"/>
                <w:szCs w:val="18"/>
              </w:rPr>
              <w:t>3</w:t>
            </w:r>
          </w:p>
        </w:tc>
        <w:tc>
          <w:tcPr>
            <w:tcW w:w="1857" w:type="dxa"/>
          </w:tcPr>
          <w:p w14:paraId="5A5F8A86" w14:textId="77777777" w:rsidR="00E63CAD" w:rsidRPr="00A1742F" w:rsidRDefault="00E63CAD" w:rsidP="00ED2537">
            <w:pPr>
              <w:rPr>
                <w:b/>
                <w:sz w:val="18"/>
                <w:szCs w:val="18"/>
              </w:rPr>
            </w:pPr>
          </w:p>
        </w:tc>
        <w:tc>
          <w:tcPr>
            <w:tcW w:w="1857" w:type="dxa"/>
          </w:tcPr>
          <w:p w14:paraId="1E522341" w14:textId="77777777" w:rsidR="00E63CAD" w:rsidRPr="00A1742F" w:rsidRDefault="00E63CAD" w:rsidP="00ED2537">
            <w:pPr>
              <w:rPr>
                <w:b/>
                <w:sz w:val="18"/>
                <w:szCs w:val="18"/>
              </w:rPr>
            </w:pPr>
          </w:p>
        </w:tc>
        <w:tc>
          <w:tcPr>
            <w:tcW w:w="1228" w:type="dxa"/>
          </w:tcPr>
          <w:p w14:paraId="501F2FA8" w14:textId="77777777" w:rsidR="00E63CAD" w:rsidRPr="00A1742F" w:rsidRDefault="00E63CAD" w:rsidP="00ED2537">
            <w:pPr>
              <w:rPr>
                <w:b/>
                <w:sz w:val="18"/>
                <w:szCs w:val="18"/>
              </w:rPr>
            </w:pPr>
          </w:p>
        </w:tc>
        <w:tc>
          <w:tcPr>
            <w:tcW w:w="1327" w:type="dxa"/>
          </w:tcPr>
          <w:p w14:paraId="57741EF7" w14:textId="77777777" w:rsidR="00E63CAD" w:rsidRPr="00A1742F" w:rsidRDefault="00E63CAD" w:rsidP="00ED2537">
            <w:pPr>
              <w:rPr>
                <w:b/>
                <w:sz w:val="18"/>
                <w:szCs w:val="18"/>
              </w:rPr>
            </w:pPr>
          </w:p>
        </w:tc>
        <w:tc>
          <w:tcPr>
            <w:tcW w:w="1096" w:type="dxa"/>
          </w:tcPr>
          <w:p w14:paraId="1CD4C8E4" w14:textId="77777777" w:rsidR="00E63CAD" w:rsidRPr="00A1742F" w:rsidRDefault="00E63CAD" w:rsidP="00ED2537">
            <w:pPr>
              <w:rPr>
                <w:b/>
                <w:sz w:val="18"/>
                <w:szCs w:val="18"/>
              </w:rPr>
            </w:pPr>
          </w:p>
        </w:tc>
        <w:tc>
          <w:tcPr>
            <w:tcW w:w="1046" w:type="dxa"/>
          </w:tcPr>
          <w:p w14:paraId="2A2BA088" w14:textId="77777777" w:rsidR="00E63CAD" w:rsidRPr="00A1742F" w:rsidRDefault="00E63CAD" w:rsidP="00ED2537">
            <w:pPr>
              <w:rPr>
                <w:b/>
                <w:sz w:val="18"/>
                <w:szCs w:val="18"/>
              </w:rPr>
            </w:pPr>
          </w:p>
        </w:tc>
      </w:tr>
      <w:tr w:rsidR="00A1742F" w:rsidRPr="00A1742F" w14:paraId="6FBF310C" w14:textId="77777777" w:rsidTr="00E63CAD">
        <w:trPr>
          <w:trHeight w:val="559"/>
        </w:trPr>
        <w:tc>
          <w:tcPr>
            <w:tcW w:w="876" w:type="dxa"/>
            <w:vAlign w:val="center"/>
          </w:tcPr>
          <w:p w14:paraId="129F5BDA" w14:textId="413A6397" w:rsidR="00E63CAD" w:rsidRPr="00A1742F" w:rsidRDefault="00E63CAD" w:rsidP="00E63CAD">
            <w:pPr>
              <w:jc w:val="center"/>
              <w:rPr>
                <w:b/>
                <w:sz w:val="18"/>
                <w:szCs w:val="18"/>
              </w:rPr>
            </w:pPr>
            <w:r w:rsidRPr="00A1742F">
              <w:rPr>
                <w:b/>
                <w:sz w:val="18"/>
                <w:szCs w:val="18"/>
              </w:rPr>
              <w:t>4</w:t>
            </w:r>
          </w:p>
        </w:tc>
        <w:tc>
          <w:tcPr>
            <w:tcW w:w="1857" w:type="dxa"/>
          </w:tcPr>
          <w:p w14:paraId="06937218" w14:textId="77777777" w:rsidR="00E63CAD" w:rsidRPr="00A1742F" w:rsidRDefault="00E63CAD" w:rsidP="00ED2537">
            <w:pPr>
              <w:rPr>
                <w:b/>
                <w:sz w:val="18"/>
                <w:szCs w:val="18"/>
              </w:rPr>
            </w:pPr>
          </w:p>
        </w:tc>
        <w:tc>
          <w:tcPr>
            <w:tcW w:w="1857" w:type="dxa"/>
          </w:tcPr>
          <w:p w14:paraId="618CC986" w14:textId="77777777" w:rsidR="00E63CAD" w:rsidRPr="00A1742F" w:rsidRDefault="00E63CAD" w:rsidP="00ED2537">
            <w:pPr>
              <w:rPr>
                <w:b/>
                <w:sz w:val="18"/>
                <w:szCs w:val="18"/>
              </w:rPr>
            </w:pPr>
          </w:p>
        </w:tc>
        <w:tc>
          <w:tcPr>
            <w:tcW w:w="1228" w:type="dxa"/>
          </w:tcPr>
          <w:p w14:paraId="711C0C78" w14:textId="77777777" w:rsidR="00E63CAD" w:rsidRPr="00A1742F" w:rsidRDefault="00E63CAD" w:rsidP="00ED2537">
            <w:pPr>
              <w:rPr>
                <w:b/>
                <w:sz w:val="18"/>
                <w:szCs w:val="18"/>
              </w:rPr>
            </w:pPr>
          </w:p>
        </w:tc>
        <w:tc>
          <w:tcPr>
            <w:tcW w:w="1327" w:type="dxa"/>
          </w:tcPr>
          <w:p w14:paraId="5C173BEC" w14:textId="77777777" w:rsidR="00E63CAD" w:rsidRPr="00A1742F" w:rsidRDefault="00E63CAD" w:rsidP="00ED2537">
            <w:pPr>
              <w:rPr>
                <w:b/>
                <w:sz w:val="18"/>
                <w:szCs w:val="18"/>
              </w:rPr>
            </w:pPr>
          </w:p>
        </w:tc>
        <w:tc>
          <w:tcPr>
            <w:tcW w:w="1096" w:type="dxa"/>
          </w:tcPr>
          <w:p w14:paraId="0262AEF8" w14:textId="77777777" w:rsidR="00E63CAD" w:rsidRPr="00A1742F" w:rsidRDefault="00E63CAD" w:rsidP="00ED2537">
            <w:pPr>
              <w:rPr>
                <w:b/>
                <w:sz w:val="18"/>
                <w:szCs w:val="18"/>
              </w:rPr>
            </w:pPr>
          </w:p>
        </w:tc>
        <w:tc>
          <w:tcPr>
            <w:tcW w:w="1046" w:type="dxa"/>
          </w:tcPr>
          <w:p w14:paraId="1EDF1898" w14:textId="77777777" w:rsidR="00E63CAD" w:rsidRPr="00A1742F" w:rsidRDefault="00E63CAD" w:rsidP="00ED2537">
            <w:pPr>
              <w:rPr>
                <w:b/>
                <w:sz w:val="18"/>
                <w:szCs w:val="18"/>
              </w:rPr>
            </w:pPr>
          </w:p>
        </w:tc>
      </w:tr>
      <w:tr w:rsidR="00A1742F" w:rsidRPr="00A1742F" w14:paraId="0E69F076" w14:textId="77777777" w:rsidTr="00E63CAD">
        <w:trPr>
          <w:trHeight w:val="564"/>
        </w:trPr>
        <w:tc>
          <w:tcPr>
            <w:tcW w:w="876" w:type="dxa"/>
            <w:vAlign w:val="center"/>
          </w:tcPr>
          <w:p w14:paraId="14C98230" w14:textId="780B7E94" w:rsidR="00E63CAD" w:rsidRPr="00A1742F" w:rsidRDefault="00E63CAD" w:rsidP="00E63CAD">
            <w:pPr>
              <w:jc w:val="center"/>
              <w:rPr>
                <w:b/>
                <w:sz w:val="18"/>
                <w:szCs w:val="18"/>
              </w:rPr>
            </w:pPr>
            <w:r w:rsidRPr="00A1742F">
              <w:rPr>
                <w:b/>
                <w:sz w:val="18"/>
                <w:szCs w:val="18"/>
              </w:rPr>
              <w:t>5</w:t>
            </w:r>
          </w:p>
        </w:tc>
        <w:tc>
          <w:tcPr>
            <w:tcW w:w="1857" w:type="dxa"/>
          </w:tcPr>
          <w:p w14:paraId="11942369" w14:textId="77777777" w:rsidR="00E63CAD" w:rsidRPr="00A1742F" w:rsidRDefault="00E63CAD" w:rsidP="00ED2537">
            <w:pPr>
              <w:rPr>
                <w:b/>
                <w:sz w:val="18"/>
                <w:szCs w:val="18"/>
              </w:rPr>
            </w:pPr>
          </w:p>
        </w:tc>
        <w:tc>
          <w:tcPr>
            <w:tcW w:w="1857" w:type="dxa"/>
          </w:tcPr>
          <w:p w14:paraId="7B1F40EB" w14:textId="77777777" w:rsidR="00E63CAD" w:rsidRPr="00A1742F" w:rsidRDefault="00E63CAD" w:rsidP="00ED2537">
            <w:pPr>
              <w:rPr>
                <w:b/>
                <w:sz w:val="18"/>
                <w:szCs w:val="18"/>
              </w:rPr>
            </w:pPr>
          </w:p>
        </w:tc>
        <w:tc>
          <w:tcPr>
            <w:tcW w:w="1228" w:type="dxa"/>
          </w:tcPr>
          <w:p w14:paraId="790A6609" w14:textId="77777777" w:rsidR="00E63CAD" w:rsidRPr="00A1742F" w:rsidRDefault="00E63CAD" w:rsidP="00ED2537">
            <w:pPr>
              <w:rPr>
                <w:b/>
                <w:sz w:val="18"/>
                <w:szCs w:val="18"/>
              </w:rPr>
            </w:pPr>
          </w:p>
        </w:tc>
        <w:tc>
          <w:tcPr>
            <w:tcW w:w="1327" w:type="dxa"/>
          </w:tcPr>
          <w:p w14:paraId="1EF9726A" w14:textId="77777777" w:rsidR="00E63CAD" w:rsidRPr="00A1742F" w:rsidRDefault="00E63CAD" w:rsidP="00ED2537">
            <w:pPr>
              <w:rPr>
                <w:b/>
                <w:sz w:val="18"/>
                <w:szCs w:val="18"/>
              </w:rPr>
            </w:pPr>
          </w:p>
        </w:tc>
        <w:tc>
          <w:tcPr>
            <w:tcW w:w="1096" w:type="dxa"/>
          </w:tcPr>
          <w:p w14:paraId="62A70BD2" w14:textId="77777777" w:rsidR="00E63CAD" w:rsidRPr="00A1742F" w:rsidRDefault="00E63CAD" w:rsidP="00ED2537">
            <w:pPr>
              <w:rPr>
                <w:b/>
                <w:sz w:val="18"/>
                <w:szCs w:val="18"/>
              </w:rPr>
            </w:pPr>
          </w:p>
        </w:tc>
        <w:tc>
          <w:tcPr>
            <w:tcW w:w="1046" w:type="dxa"/>
          </w:tcPr>
          <w:p w14:paraId="3D7D63C9" w14:textId="77777777" w:rsidR="00E63CAD" w:rsidRPr="00A1742F" w:rsidRDefault="00E63CAD" w:rsidP="00ED2537">
            <w:pPr>
              <w:rPr>
                <w:b/>
                <w:sz w:val="18"/>
                <w:szCs w:val="18"/>
              </w:rPr>
            </w:pPr>
          </w:p>
        </w:tc>
      </w:tr>
      <w:tr w:rsidR="00A1742F" w:rsidRPr="00A1742F" w14:paraId="2EBBBC72" w14:textId="77777777" w:rsidTr="00E63CAD">
        <w:trPr>
          <w:trHeight w:val="556"/>
        </w:trPr>
        <w:tc>
          <w:tcPr>
            <w:tcW w:w="876" w:type="dxa"/>
            <w:vAlign w:val="center"/>
          </w:tcPr>
          <w:p w14:paraId="113A9B90" w14:textId="6C03F517" w:rsidR="00E63CAD" w:rsidRPr="00A1742F" w:rsidRDefault="00E63CAD" w:rsidP="00E63CAD">
            <w:pPr>
              <w:jc w:val="center"/>
              <w:rPr>
                <w:b/>
                <w:sz w:val="18"/>
                <w:szCs w:val="18"/>
              </w:rPr>
            </w:pPr>
            <w:r w:rsidRPr="00A1742F">
              <w:rPr>
                <w:b/>
                <w:sz w:val="18"/>
                <w:szCs w:val="18"/>
              </w:rPr>
              <w:t>6</w:t>
            </w:r>
          </w:p>
        </w:tc>
        <w:tc>
          <w:tcPr>
            <w:tcW w:w="1857" w:type="dxa"/>
          </w:tcPr>
          <w:p w14:paraId="106E9BBD" w14:textId="77777777" w:rsidR="00E63CAD" w:rsidRPr="00A1742F" w:rsidRDefault="00E63CAD" w:rsidP="00ED2537">
            <w:pPr>
              <w:rPr>
                <w:b/>
                <w:sz w:val="18"/>
                <w:szCs w:val="18"/>
              </w:rPr>
            </w:pPr>
          </w:p>
        </w:tc>
        <w:tc>
          <w:tcPr>
            <w:tcW w:w="1857" w:type="dxa"/>
          </w:tcPr>
          <w:p w14:paraId="7E594C84" w14:textId="77777777" w:rsidR="00E63CAD" w:rsidRPr="00A1742F" w:rsidRDefault="00E63CAD" w:rsidP="00ED2537">
            <w:pPr>
              <w:rPr>
                <w:b/>
                <w:sz w:val="18"/>
                <w:szCs w:val="18"/>
              </w:rPr>
            </w:pPr>
          </w:p>
        </w:tc>
        <w:tc>
          <w:tcPr>
            <w:tcW w:w="1228" w:type="dxa"/>
          </w:tcPr>
          <w:p w14:paraId="42D96042" w14:textId="77777777" w:rsidR="00E63CAD" w:rsidRPr="00A1742F" w:rsidRDefault="00E63CAD" w:rsidP="00ED2537">
            <w:pPr>
              <w:rPr>
                <w:b/>
                <w:sz w:val="18"/>
                <w:szCs w:val="18"/>
              </w:rPr>
            </w:pPr>
          </w:p>
        </w:tc>
        <w:tc>
          <w:tcPr>
            <w:tcW w:w="1327" w:type="dxa"/>
          </w:tcPr>
          <w:p w14:paraId="284EAB01" w14:textId="77777777" w:rsidR="00E63CAD" w:rsidRPr="00A1742F" w:rsidRDefault="00E63CAD" w:rsidP="00ED2537">
            <w:pPr>
              <w:rPr>
                <w:b/>
                <w:sz w:val="18"/>
                <w:szCs w:val="18"/>
              </w:rPr>
            </w:pPr>
          </w:p>
        </w:tc>
        <w:tc>
          <w:tcPr>
            <w:tcW w:w="1096" w:type="dxa"/>
          </w:tcPr>
          <w:p w14:paraId="6D0315D5" w14:textId="77777777" w:rsidR="00E63CAD" w:rsidRPr="00A1742F" w:rsidRDefault="00E63CAD" w:rsidP="00ED2537">
            <w:pPr>
              <w:rPr>
                <w:b/>
                <w:sz w:val="18"/>
                <w:szCs w:val="18"/>
              </w:rPr>
            </w:pPr>
          </w:p>
        </w:tc>
        <w:tc>
          <w:tcPr>
            <w:tcW w:w="1046" w:type="dxa"/>
          </w:tcPr>
          <w:p w14:paraId="2A698FBB" w14:textId="77777777" w:rsidR="00E63CAD" w:rsidRPr="00A1742F" w:rsidRDefault="00E63CAD" w:rsidP="00ED2537">
            <w:pPr>
              <w:rPr>
                <w:b/>
                <w:sz w:val="18"/>
                <w:szCs w:val="18"/>
              </w:rPr>
            </w:pPr>
          </w:p>
        </w:tc>
      </w:tr>
      <w:tr w:rsidR="00A1742F" w:rsidRPr="00A1742F" w14:paraId="36E1A979" w14:textId="77777777" w:rsidTr="00E63CAD">
        <w:trPr>
          <w:trHeight w:val="556"/>
        </w:trPr>
        <w:tc>
          <w:tcPr>
            <w:tcW w:w="876" w:type="dxa"/>
            <w:vAlign w:val="center"/>
          </w:tcPr>
          <w:p w14:paraId="7E40CB88" w14:textId="3FCC1A37" w:rsidR="00E63CAD" w:rsidRPr="00A1742F" w:rsidRDefault="00E63CAD" w:rsidP="00E63CAD">
            <w:pPr>
              <w:jc w:val="center"/>
              <w:rPr>
                <w:b/>
                <w:sz w:val="18"/>
                <w:szCs w:val="18"/>
              </w:rPr>
            </w:pPr>
            <w:r w:rsidRPr="00A1742F">
              <w:rPr>
                <w:b/>
                <w:sz w:val="18"/>
                <w:szCs w:val="18"/>
              </w:rPr>
              <w:t>7</w:t>
            </w:r>
          </w:p>
        </w:tc>
        <w:tc>
          <w:tcPr>
            <w:tcW w:w="1857" w:type="dxa"/>
          </w:tcPr>
          <w:p w14:paraId="16CD185F" w14:textId="77777777" w:rsidR="00E63CAD" w:rsidRPr="00A1742F" w:rsidRDefault="00E63CAD" w:rsidP="00ED2537">
            <w:pPr>
              <w:rPr>
                <w:b/>
                <w:sz w:val="18"/>
                <w:szCs w:val="18"/>
              </w:rPr>
            </w:pPr>
          </w:p>
        </w:tc>
        <w:tc>
          <w:tcPr>
            <w:tcW w:w="1857" w:type="dxa"/>
          </w:tcPr>
          <w:p w14:paraId="552CA0A5" w14:textId="77777777" w:rsidR="00E63CAD" w:rsidRPr="00A1742F" w:rsidRDefault="00E63CAD" w:rsidP="00ED2537">
            <w:pPr>
              <w:rPr>
                <w:b/>
                <w:sz w:val="18"/>
                <w:szCs w:val="18"/>
              </w:rPr>
            </w:pPr>
          </w:p>
        </w:tc>
        <w:tc>
          <w:tcPr>
            <w:tcW w:w="1228" w:type="dxa"/>
          </w:tcPr>
          <w:p w14:paraId="2C1BB342" w14:textId="77777777" w:rsidR="00E63CAD" w:rsidRPr="00A1742F" w:rsidRDefault="00E63CAD" w:rsidP="00ED2537">
            <w:pPr>
              <w:rPr>
                <w:b/>
                <w:sz w:val="18"/>
                <w:szCs w:val="18"/>
              </w:rPr>
            </w:pPr>
          </w:p>
        </w:tc>
        <w:tc>
          <w:tcPr>
            <w:tcW w:w="1327" w:type="dxa"/>
          </w:tcPr>
          <w:p w14:paraId="3DB8B23C" w14:textId="77777777" w:rsidR="00E63CAD" w:rsidRPr="00A1742F" w:rsidRDefault="00E63CAD" w:rsidP="00ED2537">
            <w:pPr>
              <w:rPr>
                <w:b/>
                <w:sz w:val="18"/>
                <w:szCs w:val="18"/>
              </w:rPr>
            </w:pPr>
          </w:p>
        </w:tc>
        <w:tc>
          <w:tcPr>
            <w:tcW w:w="1096" w:type="dxa"/>
          </w:tcPr>
          <w:p w14:paraId="719A77AB" w14:textId="77777777" w:rsidR="00E63CAD" w:rsidRPr="00A1742F" w:rsidRDefault="00E63CAD" w:rsidP="00ED2537">
            <w:pPr>
              <w:rPr>
                <w:b/>
                <w:sz w:val="18"/>
                <w:szCs w:val="18"/>
              </w:rPr>
            </w:pPr>
          </w:p>
        </w:tc>
        <w:tc>
          <w:tcPr>
            <w:tcW w:w="1046" w:type="dxa"/>
          </w:tcPr>
          <w:p w14:paraId="4DEDCD16" w14:textId="77777777" w:rsidR="00E63CAD" w:rsidRPr="00A1742F" w:rsidRDefault="00E63CAD" w:rsidP="00ED2537">
            <w:pPr>
              <w:rPr>
                <w:b/>
                <w:sz w:val="18"/>
                <w:szCs w:val="18"/>
              </w:rPr>
            </w:pPr>
          </w:p>
        </w:tc>
      </w:tr>
      <w:tr w:rsidR="00A1742F" w:rsidRPr="00A1742F" w14:paraId="5F3999BF" w14:textId="77777777" w:rsidTr="00E63CAD">
        <w:trPr>
          <w:trHeight w:val="556"/>
        </w:trPr>
        <w:tc>
          <w:tcPr>
            <w:tcW w:w="876" w:type="dxa"/>
            <w:vAlign w:val="center"/>
          </w:tcPr>
          <w:p w14:paraId="5687D7AC" w14:textId="1416840E" w:rsidR="00E63CAD" w:rsidRPr="00A1742F" w:rsidRDefault="00E63CAD" w:rsidP="00E63CAD">
            <w:pPr>
              <w:jc w:val="center"/>
              <w:rPr>
                <w:b/>
                <w:sz w:val="18"/>
                <w:szCs w:val="18"/>
              </w:rPr>
            </w:pPr>
            <w:r w:rsidRPr="00A1742F">
              <w:rPr>
                <w:b/>
                <w:sz w:val="18"/>
                <w:szCs w:val="18"/>
              </w:rPr>
              <w:t>8</w:t>
            </w:r>
          </w:p>
        </w:tc>
        <w:tc>
          <w:tcPr>
            <w:tcW w:w="1857" w:type="dxa"/>
          </w:tcPr>
          <w:p w14:paraId="3469C630" w14:textId="77777777" w:rsidR="00E63CAD" w:rsidRPr="00A1742F" w:rsidRDefault="00E63CAD" w:rsidP="00ED2537">
            <w:pPr>
              <w:rPr>
                <w:b/>
                <w:sz w:val="18"/>
                <w:szCs w:val="18"/>
              </w:rPr>
            </w:pPr>
          </w:p>
        </w:tc>
        <w:tc>
          <w:tcPr>
            <w:tcW w:w="1857" w:type="dxa"/>
          </w:tcPr>
          <w:p w14:paraId="58E4FE12" w14:textId="77777777" w:rsidR="00E63CAD" w:rsidRPr="00A1742F" w:rsidRDefault="00E63CAD" w:rsidP="00ED2537">
            <w:pPr>
              <w:rPr>
                <w:b/>
                <w:sz w:val="18"/>
                <w:szCs w:val="18"/>
              </w:rPr>
            </w:pPr>
          </w:p>
        </w:tc>
        <w:tc>
          <w:tcPr>
            <w:tcW w:w="1228" w:type="dxa"/>
          </w:tcPr>
          <w:p w14:paraId="63F3E230" w14:textId="77777777" w:rsidR="00E63CAD" w:rsidRPr="00A1742F" w:rsidRDefault="00E63CAD" w:rsidP="00ED2537">
            <w:pPr>
              <w:rPr>
                <w:b/>
                <w:sz w:val="18"/>
                <w:szCs w:val="18"/>
              </w:rPr>
            </w:pPr>
          </w:p>
        </w:tc>
        <w:tc>
          <w:tcPr>
            <w:tcW w:w="1327" w:type="dxa"/>
          </w:tcPr>
          <w:p w14:paraId="1E3929A0" w14:textId="77777777" w:rsidR="00E63CAD" w:rsidRPr="00A1742F" w:rsidRDefault="00E63CAD" w:rsidP="00ED2537">
            <w:pPr>
              <w:rPr>
                <w:b/>
                <w:sz w:val="18"/>
                <w:szCs w:val="18"/>
              </w:rPr>
            </w:pPr>
          </w:p>
        </w:tc>
        <w:tc>
          <w:tcPr>
            <w:tcW w:w="1096" w:type="dxa"/>
          </w:tcPr>
          <w:p w14:paraId="11FE9EF8" w14:textId="77777777" w:rsidR="00E63CAD" w:rsidRPr="00A1742F" w:rsidRDefault="00E63CAD" w:rsidP="00ED2537">
            <w:pPr>
              <w:rPr>
                <w:b/>
                <w:sz w:val="18"/>
                <w:szCs w:val="18"/>
              </w:rPr>
            </w:pPr>
          </w:p>
        </w:tc>
        <w:tc>
          <w:tcPr>
            <w:tcW w:w="1046" w:type="dxa"/>
          </w:tcPr>
          <w:p w14:paraId="70253A47" w14:textId="77777777" w:rsidR="00E63CAD" w:rsidRPr="00A1742F" w:rsidRDefault="00E63CAD" w:rsidP="00ED2537">
            <w:pPr>
              <w:rPr>
                <w:b/>
                <w:sz w:val="18"/>
                <w:szCs w:val="18"/>
              </w:rPr>
            </w:pPr>
          </w:p>
        </w:tc>
      </w:tr>
    </w:tbl>
    <w:p w14:paraId="253C656C" w14:textId="77777777" w:rsidR="00A1742F" w:rsidRPr="00A1742F" w:rsidRDefault="00A1742F" w:rsidP="00A1742F">
      <w:pPr>
        <w:ind w:hanging="142"/>
        <w:rPr>
          <w:b/>
        </w:rPr>
      </w:pPr>
      <w:r w:rsidRPr="00A1742F">
        <w:rPr>
          <w:b/>
          <w:sz w:val="20"/>
          <w:szCs w:val="18"/>
        </w:rPr>
        <w:t>(Puede insertar más filas si requiere).</w:t>
      </w:r>
    </w:p>
    <w:p w14:paraId="6D0D89BB" w14:textId="77777777" w:rsidR="00E63CAD" w:rsidRPr="00A1742F" w:rsidRDefault="00E63CAD" w:rsidP="00E63CAD">
      <w:pPr>
        <w:ind w:hanging="142"/>
        <w:rPr>
          <w:sz w:val="18"/>
          <w:szCs w:val="18"/>
        </w:rPr>
      </w:pPr>
    </w:p>
    <w:p w14:paraId="7995C678" w14:textId="5F9BB661" w:rsidR="00E63CAD" w:rsidRPr="00A1742F" w:rsidRDefault="00E63CAD" w:rsidP="00E63CAD">
      <w:pPr>
        <w:ind w:hanging="142"/>
        <w:rPr>
          <w:b/>
        </w:rPr>
      </w:pPr>
      <w:r w:rsidRPr="00A1742F">
        <w:rPr>
          <w:b/>
        </w:rPr>
        <w:lastRenderedPageBreak/>
        <w:t>IV. EXPERIENCIA LABORAL:</w:t>
      </w:r>
    </w:p>
    <w:p w14:paraId="65617F9C" w14:textId="77777777" w:rsidR="00A1742F" w:rsidRPr="00A1742F" w:rsidRDefault="00E63CAD" w:rsidP="00A1742F">
      <w:pPr>
        <w:ind w:hanging="142"/>
        <w:rPr>
          <w:b/>
        </w:rPr>
      </w:pPr>
      <w:r w:rsidRPr="00A1742F">
        <w:rPr>
          <w:b/>
        </w:rPr>
        <w:t xml:space="preserve">    </w:t>
      </w:r>
    </w:p>
    <w:p w14:paraId="57E9D031" w14:textId="68696946" w:rsidR="00E63CAD" w:rsidRPr="00A1742F" w:rsidRDefault="00E63CAD" w:rsidP="00A1742F">
      <w:pPr>
        <w:ind w:hanging="142"/>
        <w:rPr>
          <w:b/>
        </w:rPr>
      </w:pPr>
      <w:r w:rsidRPr="00A1742F">
        <w:rPr>
          <w:b/>
        </w:rPr>
        <w:t xml:space="preserve"> EXPERIENCIA LABORAL GENERAL:</w:t>
      </w:r>
    </w:p>
    <w:tbl>
      <w:tblPr>
        <w:tblW w:w="959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9"/>
        <w:gridCol w:w="170"/>
        <w:gridCol w:w="1418"/>
        <w:gridCol w:w="1701"/>
        <w:gridCol w:w="1984"/>
        <w:gridCol w:w="1424"/>
        <w:gridCol w:w="1467"/>
        <w:gridCol w:w="892"/>
      </w:tblGrid>
      <w:tr w:rsidR="00A1742F" w:rsidRPr="00A1742F" w14:paraId="58F443DC" w14:textId="77777777" w:rsidTr="00E63CAD">
        <w:trPr>
          <w:trHeight w:val="686"/>
        </w:trPr>
        <w:tc>
          <w:tcPr>
            <w:tcW w:w="709" w:type="dxa"/>
            <w:gridSpan w:val="2"/>
            <w:vAlign w:val="center"/>
          </w:tcPr>
          <w:p w14:paraId="025083D3" w14:textId="7030C429" w:rsidR="00E63CAD" w:rsidRPr="00A1742F" w:rsidRDefault="00E63CAD" w:rsidP="00E63CAD">
            <w:pPr>
              <w:jc w:val="center"/>
              <w:rPr>
                <w:b/>
                <w:lang w:val="es-ES"/>
              </w:rPr>
            </w:pPr>
            <w:r w:rsidRPr="00A1742F">
              <w:rPr>
                <w:b/>
                <w:sz w:val="20"/>
                <w:lang w:val="es-ES"/>
              </w:rPr>
              <w:t>Nro.</w:t>
            </w:r>
          </w:p>
        </w:tc>
        <w:tc>
          <w:tcPr>
            <w:tcW w:w="1418" w:type="dxa"/>
            <w:vAlign w:val="center"/>
          </w:tcPr>
          <w:p w14:paraId="65DDF8B6" w14:textId="6E72B952" w:rsidR="00E63CAD" w:rsidRPr="00A1742F" w:rsidRDefault="00E63CAD" w:rsidP="00E63CAD">
            <w:pPr>
              <w:jc w:val="center"/>
              <w:rPr>
                <w:b/>
                <w:sz w:val="20"/>
                <w:lang w:val="es-ES"/>
              </w:rPr>
            </w:pPr>
            <w:r w:rsidRPr="00A1742F">
              <w:rPr>
                <w:b/>
                <w:sz w:val="20"/>
                <w:lang w:val="es-ES"/>
              </w:rPr>
              <w:t>Nombre de la entidad o empresa</w:t>
            </w:r>
          </w:p>
        </w:tc>
        <w:tc>
          <w:tcPr>
            <w:tcW w:w="1701" w:type="dxa"/>
            <w:tcBorders>
              <w:right w:val="single" w:sz="4" w:space="0" w:color="000000"/>
            </w:tcBorders>
            <w:vAlign w:val="center"/>
          </w:tcPr>
          <w:p w14:paraId="0F9B4DC4" w14:textId="3D2436B5" w:rsidR="00E63CAD" w:rsidRPr="00A1742F" w:rsidRDefault="00E63CAD" w:rsidP="00E63CAD">
            <w:pPr>
              <w:jc w:val="center"/>
              <w:rPr>
                <w:b/>
                <w:sz w:val="20"/>
                <w:lang w:val="es-ES"/>
              </w:rPr>
            </w:pPr>
            <w:r w:rsidRPr="00A1742F">
              <w:rPr>
                <w:b/>
                <w:sz w:val="20"/>
                <w:lang w:val="es-ES"/>
              </w:rPr>
              <w:t>Cargo desempeñado</w:t>
            </w:r>
          </w:p>
        </w:tc>
        <w:tc>
          <w:tcPr>
            <w:tcW w:w="1984" w:type="dxa"/>
            <w:tcBorders>
              <w:left w:val="single" w:sz="4" w:space="0" w:color="000000"/>
              <w:right w:val="single" w:sz="4" w:space="0" w:color="000000"/>
            </w:tcBorders>
            <w:vAlign w:val="center"/>
          </w:tcPr>
          <w:p w14:paraId="5403150B" w14:textId="77777777" w:rsidR="00E63CAD" w:rsidRPr="00A1742F" w:rsidRDefault="00E63CAD" w:rsidP="00E63CAD">
            <w:pPr>
              <w:jc w:val="center"/>
              <w:rPr>
                <w:b/>
                <w:sz w:val="20"/>
                <w:lang w:val="es-ES"/>
              </w:rPr>
            </w:pPr>
            <w:r w:rsidRPr="00A1742F">
              <w:rPr>
                <w:b/>
                <w:sz w:val="20"/>
                <w:lang w:val="es-ES"/>
              </w:rPr>
              <w:t xml:space="preserve">Fecha de </w:t>
            </w:r>
            <w:proofErr w:type="spellStart"/>
            <w:r w:rsidRPr="00A1742F">
              <w:rPr>
                <w:b/>
                <w:sz w:val="20"/>
                <w:lang w:val="es-ES"/>
              </w:rPr>
              <w:t>lnlclo</w:t>
            </w:r>
            <w:proofErr w:type="spellEnd"/>
            <w:r w:rsidRPr="00A1742F">
              <w:rPr>
                <w:b/>
                <w:sz w:val="20"/>
                <w:lang w:val="es-ES"/>
              </w:rPr>
              <w:t xml:space="preserve"> (</w:t>
            </w:r>
            <w:proofErr w:type="spellStart"/>
            <w:r w:rsidRPr="00A1742F">
              <w:rPr>
                <w:b/>
                <w:sz w:val="20"/>
                <w:lang w:val="es-ES"/>
              </w:rPr>
              <w:t>dd</w:t>
            </w:r>
            <w:proofErr w:type="spellEnd"/>
            <w:r w:rsidRPr="00A1742F">
              <w:rPr>
                <w:b/>
                <w:sz w:val="20"/>
                <w:lang w:val="es-ES"/>
              </w:rPr>
              <w:t>/mm/</w:t>
            </w:r>
            <w:proofErr w:type="spellStart"/>
            <w:r w:rsidRPr="00A1742F">
              <w:rPr>
                <w:b/>
                <w:sz w:val="20"/>
                <w:lang w:val="es-ES"/>
              </w:rPr>
              <w:t>aaaa</w:t>
            </w:r>
            <w:proofErr w:type="spellEnd"/>
            <w:r w:rsidRPr="00A1742F">
              <w:rPr>
                <w:b/>
                <w:sz w:val="20"/>
                <w:lang w:val="es-ES"/>
              </w:rPr>
              <w:t>)</w:t>
            </w:r>
          </w:p>
        </w:tc>
        <w:tc>
          <w:tcPr>
            <w:tcW w:w="1424" w:type="dxa"/>
            <w:tcBorders>
              <w:left w:val="single" w:sz="4" w:space="0" w:color="000000"/>
            </w:tcBorders>
            <w:vAlign w:val="center"/>
          </w:tcPr>
          <w:p w14:paraId="154B33B8" w14:textId="2300C921" w:rsidR="00E63CAD" w:rsidRPr="00A1742F" w:rsidRDefault="00E63CAD" w:rsidP="00E63CAD">
            <w:pPr>
              <w:jc w:val="center"/>
              <w:rPr>
                <w:b/>
                <w:sz w:val="20"/>
                <w:lang w:val="es-ES"/>
              </w:rPr>
            </w:pPr>
            <w:r w:rsidRPr="00A1742F">
              <w:rPr>
                <w:b/>
                <w:sz w:val="20"/>
                <w:lang w:val="es-ES"/>
              </w:rPr>
              <w:t xml:space="preserve">Fecha de culminación </w:t>
            </w:r>
            <w:proofErr w:type="spellStart"/>
            <w:r w:rsidRPr="00A1742F">
              <w:rPr>
                <w:b/>
                <w:sz w:val="20"/>
                <w:lang w:val="es-ES"/>
              </w:rPr>
              <w:t>dd</w:t>
            </w:r>
            <w:proofErr w:type="spellEnd"/>
            <w:r w:rsidRPr="00A1742F">
              <w:rPr>
                <w:b/>
                <w:sz w:val="20"/>
                <w:lang w:val="es-ES"/>
              </w:rPr>
              <w:t>/mm/</w:t>
            </w:r>
            <w:proofErr w:type="spellStart"/>
            <w:r w:rsidRPr="00A1742F">
              <w:rPr>
                <w:b/>
                <w:sz w:val="20"/>
                <w:lang w:val="es-ES"/>
              </w:rPr>
              <w:t>aaaa</w:t>
            </w:r>
            <w:proofErr w:type="spellEnd"/>
          </w:p>
        </w:tc>
        <w:tc>
          <w:tcPr>
            <w:tcW w:w="1467" w:type="dxa"/>
            <w:vAlign w:val="center"/>
          </w:tcPr>
          <w:p w14:paraId="010BE2D4" w14:textId="77777777" w:rsidR="00E63CAD" w:rsidRPr="00A1742F" w:rsidRDefault="00E63CAD" w:rsidP="00E63CAD">
            <w:pPr>
              <w:jc w:val="center"/>
              <w:rPr>
                <w:b/>
                <w:sz w:val="20"/>
                <w:lang w:val="es-ES"/>
              </w:rPr>
            </w:pPr>
            <w:r w:rsidRPr="00A1742F">
              <w:rPr>
                <w:b/>
                <w:sz w:val="20"/>
                <w:lang w:val="es-ES"/>
              </w:rPr>
              <w:t>Tiempo en el cargo</w:t>
            </w:r>
          </w:p>
        </w:tc>
        <w:tc>
          <w:tcPr>
            <w:tcW w:w="892" w:type="dxa"/>
            <w:tcBorders>
              <w:right w:val="single" w:sz="4" w:space="0" w:color="000000"/>
            </w:tcBorders>
            <w:vAlign w:val="center"/>
          </w:tcPr>
          <w:p w14:paraId="40098F58" w14:textId="77777777" w:rsidR="00E63CAD" w:rsidRPr="00A1742F" w:rsidRDefault="00E63CAD" w:rsidP="00E63CAD">
            <w:pPr>
              <w:jc w:val="center"/>
              <w:rPr>
                <w:b/>
                <w:sz w:val="20"/>
                <w:lang w:val="es-ES"/>
              </w:rPr>
            </w:pPr>
            <w:r w:rsidRPr="00A1742F">
              <w:rPr>
                <w:b/>
                <w:sz w:val="20"/>
                <w:lang w:val="es-ES"/>
              </w:rPr>
              <w:t>N° DE</w:t>
            </w:r>
          </w:p>
          <w:p w14:paraId="49CD02E1" w14:textId="77777777" w:rsidR="00E63CAD" w:rsidRPr="00A1742F" w:rsidRDefault="00E63CAD" w:rsidP="00E63CAD">
            <w:pPr>
              <w:jc w:val="center"/>
              <w:rPr>
                <w:b/>
                <w:sz w:val="20"/>
                <w:lang w:val="es-ES"/>
              </w:rPr>
            </w:pPr>
            <w:r w:rsidRPr="00A1742F">
              <w:rPr>
                <w:b/>
                <w:sz w:val="20"/>
                <w:lang w:val="es-ES"/>
              </w:rPr>
              <w:t>FOLIO</w:t>
            </w:r>
          </w:p>
        </w:tc>
      </w:tr>
      <w:tr w:rsidR="00A1742F" w:rsidRPr="00A1742F" w14:paraId="6B2A6EA3" w14:textId="77777777" w:rsidTr="008D6715">
        <w:trPr>
          <w:trHeight w:val="702"/>
        </w:trPr>
        <w:tc>
          <w:tcPr>
            <w:tcW w:w="709" w:type="dxa"/>
            <w:gridSpan w:val="2"/>
            <w:vAlign w:val="center"/>
          </w:tcPr>
          <w:p w14:paraId="2DDC2BC2" w14:textId="05EB1A55" w:rsidR="00E63CAD" w:rsidRPr="00A1742F" w:rsidRDefault="008D6715" w:rsidP="008D6715">
            <w:pPr>
              <w:jc w:val="center"/>
              <w:rPr>
                <w:b/>
                <w:sz w:val="20"/>
                <w:lang w:val="es-ES"/>
              </w:rPr>
            </w:pPr>
            <w:r w:rsidRPr="00A1742F">
              <w:rPr>
                <w:b/>
                <w:sz w:val="20"/>
                <w:lang w:val="es-ES"/>
              </w:rPr>
              <w:t>1</w:t>
            </w:r>
          </w:p>
        </w:tc>
        <w:tc>
          <w:tcPr>
            <w:tcW w:w="1418" w:type="dxa"/>
          </w:tcPr>
          <w:p w14:paraId="72878D56" w14:textId="77777777" w:rsidR="00E63CAD" w:rsidRPr="00A1742F" w:rsidRDefault="00E63CAD" w:rsidP="00E63CAD">
            <w:pPr>
              <w:rPr>
                <w:b/>
                <w:lang w:val="es-ES"/>
              </w:rPr>
            </w:pPr>
          </w:p>
        </w:tc>
        <w:tc>
          <w:tcPr>
            <w:tcW w:w="1701" w:type="dxa"/>
            <w:tcBorders>
              <w:right w:val="single" w:sz="4" w:space="0" w:color="000000"/>
            </w:tcBorders>
          </w:tcPr>
          <w:p w14:paraId="5546109B" w14:textId="77777777" w:rsidR="00E63CAD" w:rsidRPr="00A1742F" w:rsidRDefault="00E63CAD" w:rsidP="00E63CAD">
            <w:pPr>
              <w:rPr>
                <w:b/>
                <w:lang w:val="es-ES"/>
              </w:rPr>
            </w:pPr>
          </w:p>
        </w:tc>
        <w:tc>
          <w:tcPr>
            <w:tcW w:w="1984" w:type="dxa"/>
            <w:tcBorders>
              <w:left w:val="single" w:sz="4" w:space="0" w:color="000000"/>
              <w:right w:val="single" w:sz="4" w:space="0" w:color="000000"/>
            </w:tcBorders>
          </w:tcPr>
          <w:p w14:paraId="7BF7E797" w14:textId="77777777" w:rsidR="00E63CAD" w:rsidRPr="00A1742F" w:rsidRDefault="00E63CAD" w:rsidP="00E63CAD">
            <w:pPr>
              <w:rPr>
                <w:b/>
                <w:lang w:val="es-ES"/>
              </w:rPr>
            </w:pPr>
          </w:p>
        </w:tc>
        <w:tc>
          <w:tcPr>
            <w:tcW w:w="1424" w:type="dxa"/>
            <w:tcBorders>
              <w:left w:val="single" w:sz="4" w:space="0" w:color="000000"/>
            </w:tcBorders>
          </w:tcPr>
          <w:p w14:paraId="707C9186" w14:textId="77777777" w:rsidR="00E63CAD" w:rsidRPr="00A1742F" w:rsidRDefault="00E63CAD" w:rsidP="00E63CAD">
            <w:pPr>
              <w:rPr>
                <w:b/>
                <w:lang w:val="es-ES"/>
              </w:rPr>
            </w:pPr>
          </w:p>
        </w:tc>
        <w:tc>
          <w:tcPr>
            <w:tcW w:w="1467" w:type="dxa"/>
          </w:tcPr>
          <w:p w14:paraId="75E7C3AD" w14:textId="77777777" w:rsidR="00E63CAD" w:rsidRPr="00A1742F" w:rsidRDefault="00E63CAD" w:rsidP="00E63CAD">
            <w:pPr>
              <w:rPr>
                <w:b/>
                <w:lang w:val="es-ES"/>
              </w:rPr>
            </w:pPr>
          </w:p>
        </w:tc>
        <w:tc>
          <w:tcPr>
            <w:tcW w:w="892" w:type="dxa"/>
            <w:tcBorders>
              <w:right w:val="single" w:sz="4" w:space="0" w:color="000000"/>
            </w:tcBorders>
          </w:tcPr>
          <w:p w14:paraId="574AC9BE" w14:textId="77777777" w:rsidR="00E63CAD" w:rsidRPr="00A1742F" w:rsidRDefault="00E63CAD" w:rsidP="00E63CAD">
            <w:pPr>
              <w:rPr>
                <w:b/>
                <w:lang w:val="es-ES"/>
              </w:rPr>
            </w:pPr>
          </w:p>
        </w:tc>
      </w:tr>
      <w:tr w:rsidR="00A1742F" w:rsidRPr="00A1742F" w14:paraId="0F72714F" w14:textId="77777777" w:rsidTr="00E63CAD">
        <w:trPr>
          <w:trHeight w:val="494"/>
        </w:trPr>
        <w:tc>
          <w:tcPr>
            <w:tcW w:w="9595" w:type="dxa"/>
            <w:gridSpan w:val="8"/>
            <w:tcBorders>
              <w:right w:val="single" w:sz="4" w:space="0" w:color="000000"/>
            </w:tcBorders>
          </w:tcPr>
          <w:p w14:paraId="55E363A4" w14:textId="77777777" w:rsidR="00E63CAD" w:rsidRPr="00A1742F" w:rsidRDefault="00E63CAD" w:rsidP="00E63CAD">
            <w:pPr>
              <w:rPr>
                <w:b/>
                <w:sz w:val="20"/>
                <w:szCs w:val="20"/>
                <w:lang w:val="es-ES"/>
              </w:rPr>
            </w:pPr>
            <w:r w:rsidRPr="00A1742F">
              <w:rPr>
                <w:b/>
                <w:sz w:val="20"/>
                <w:szCs w:val="20"/>
                <w:lang w:val="es-ES"/>
              </w:rPr>
              <w:t>ACTIVIDADES REALIZADAS:</w:t>
            </w:r>
          </w:p>
        </w:tc>
      </w:tr>
      <w:tr w:rsidR="00A1742F" w:rsidRPr="00A1742F" w14:paraId="0153AC92" w14:textId="77777777" w:rsidTr="00E63CAD">
        <w:trPr>
          <w:trHeight w:val="503"/>
        </w:trPr>
        <w:tc>
          <w:tcPr>
            <w:tcW w:w="3828" w:type="dxa"/>
            <w:gridSpan w:val="4"/>
          </w:tcPr>
          <w:p w14:paraId="3471984D" w14:textId="77777777" w:rsidR="00E63CAD" w:rsidRPr="00A1742F" w:rsidRDefault="00E63CAD" w:rsidP="00E63CAD">
            <w:pPr>
              <w:rPr>
                <w:b/>
                <w:sz w:val="20"/>
                <w:szCs w:val="20"/>
                <w:lang w:val="es-ES"/>
              </w:rPr>
            </w:pPr>
            <w:r w:rsidRPr="00A1742F">
              <w:rPr>
                <w:b/>
                <w:sz w:val="20"/>
                <w:szCs w:val="20"/>
                <w:lang w:val="es-ES"/>
              </w:rPr>
              <w:t>a)</w:t>
            </w:r>
          </w:p>
        </w:tc>
        <w:tc>
          <w:tcPr>
            <w:tcW w:w="5767" w:type="dxa"/>
            <w:gridSpan w:val="4"/>
            <w:tcBorders>
              <w:right w:val="single" w:sz="4" w:space="0" w:color="000000"/>
            </w:tcBorders>
          </w:tcPr>
          <w:p w14:paraId="04EC8915" w14:textId="77777777" w:rsidR="00E63CAD" w:rsidRPr="00A1742F" w:rsidRDefault="00E63CAD" w:rsidP="00E63CAD">
            <w:pPr>
              <w:rPr>
                <w:b/>
                <w:sz w:val="20"/>
                <w:szCs w:val="20"/>
                <w:lang w:val="es-ES"/>
              </w:rPr>
            </w:pPr>
            <w:r w:rsidRPr="00A1742F">
              <w:rPr>
                <w:b/>
                <w:sz w:val="20"/>
                <w:szCs w:val="20"/>
                <w:lang w:val="es-ES"/>
              </w:rPr>
              <w:t>c)</w:t>
            </w:r>
          </w:p>
        </w:tc>
      </w:tr>
      <w:tr w:rsidR="00A1742F" w:rsidRPr="00A1742F" w14:paraId="021B0ECE" w14:textId="77777777" w:rsidTr="008D6715">
        <w:trPr>
          <w:trHeight w:val="878"/>
        </w:trPr>
        <w:tc>
          <w:tcPr>
            <w:tcW w:w="3828" w:type="dxa"/>
            <w:gridSpan w:val="4"/>
            <w:tcBorders>
              <w:bottom w:val="single" w:sz="4" w:space="0" w:color="auto"/>
            </w:tcBorders>
          </w:tcPr>
          <w:p w14:paraId="02100A86" w14:textId="77777777" w:rsidR="00E63CAD" w:rsidRPr="00A1742F" w:rsidRDefault="00E63CAD" w:rsidP="00E63CAD">
            <w:pPr>
              <w:rPr>
                <w:b/>
                <w:sz w:val="20"/>
                <w:szCs w:val="20"/>
                <w:lang w:val="es-ES"/>
              </w:rPr>
            </w:pPr>
          </w:p>
          <w:p w14:paraId="3C7073F9" w14:textId="77777777" w:rsidR="00E63CAD" w:rsidRPr="00A1742F" w:rsidRDefault="00E63CAD" w:rsidP="00E63CAD">
            <w:pPr>
              <w:rPr>
                <w:b/>
                <w:sz w:val="20"/>
                <w:szCs w:val="20"/>
                <w:lang w:val="es-ES"/>
              </w:rPr>
            </w:pPr>
            <w:r w:rsidRPr="00A1742F">
              <w:rPr>
                <w:b/>
                <w:sz w:val="20"/>
                <w:szCs w:val="20"/>
                <w:lang w:val="es-ES"/>
              </w:rPr>
              <w:t>b)</w:t>
            </w:r>
          </w:p>
        </w:tc>
        <w:tc>
          <w:tcPr>
            <w:tcW w:w="5767" w:type="dxa"/>
            <w:gridSpan w:val="4"/>
            <w:tcBorders>
              <w:bottom w:val="single" w:sz="4" w:space="0" w:color="auto"/>
              <w:right w:val="single" w:sz="4" w:space="0" w:color="000000"/>
            </w:tcBorders>
          </w:tcPr>
          <w:p w14:paraId="411DECC3" w14:textId="77777777" w:rsidR="00E63CAD" w:rsidRPr="00A1742F" w:rsidRDefault="00E63CAD" w:rsidP="00E63CAD">
            <w:pPr>
              <w:rPr>
                <w:b/>
                <w:sz w:val="20"/>
                <w:szCs w:val="20"/>
                <w:lang w:val="es-ES"/>
              </w:rPr>
            </w:pPr>
          </w:p>
          <w:p w14:paraId="3410C324" w14:textId="77777777" w:rsidR="00E63CAD" w:rsidRPr="00A1742F" w:rsidRDefault="00E63CAD" w:rsidP="00E63CAD">
            <w:pPr>
              <w:rPr>
                <w:b/>
                <w:sz w:val="20"/>
                <w:szCs w:val="20"/>
                <w:lang w:val="es-ES"/>
              </w:rPr>
            </w:pPr>
            <w:r w:rsidRPr="00A1742F">
              <w:rPr>
                <w:b/>
                <w:sz w:val="20"/>
                <w:szCs w:val="20"/>
                <w:lang w:val="es-ES"/>
              </w:rPr>
              <w:t>d)</w:t>
            </w:r>
          </w:p>
        </w:tc>
      </w:tr>
      <w:tr w:rsidR="00A1742F" w:rsidRPr="00A1742F" w14:paraId="4026D622" w14:textId="77777777" w:rsidTr="008D6715">
        <w:trPr>
          <w:trHeight w:val="684"/>
        </w:trPr>
        <w:tc>
          <w:tcPr>
            <w:tcW w:w="709" w:type="dxa"/>
            <w:gridSpan w:val="2"/>
            <w:tcBorders>
              <w:top w:val="single" w:sz="4" w:space="0" w:color="auto"/>
              <w:left w:val="single" w:sz="4" w:space="0" w:color="auto"/>
              <w:bottom w:val="single" w:sz="4" w:space="0" w:color="auto"/>
              <w:right w:val="single" w:sz="4" w:space="0" w:color="auto"/>
            </w:tcBorders>
            <w:vAlign w:val="center"/>
          </w:tcPr>
          <w:p w14:paraId="63139654" w14:textId="7E9C8C66" w:rsidR="00E63CAD" w:rsidRPr="00A1742F" w:rsidRDefault="00E63CAD" w:rsidP="00E63CAD">
            <w:pPr>
              <w:jc w:val="center"/>
              <w:rPr>
                <w:b/>
                <w:sz w:val="20"/>
                <w:szCs w:val="20"/>
                <w:lang w:val="es-ES"/>
              </w:rPr>
            </w:pPr>
            <w:r w:rsidRPr="00A1742F">
              <w:rPr>
                <w:b/>
                <w:sz w:val="20"/>
                <w:szCs w:val="20"/>
                <w:lang w:val="es-ES"/>
              </w:rPr>
              <w:t>N°</w:t>
            </w:r>
          </w:p>
        </w:tc>
        <w:tc>
          <w:tcPr>
            <w:tcW w:w="1418" w:type="dxa"/>
            <w:tcBorders>
              <w:top w:val="single" w:sz="4" w:space="0" w:color="auto"/>
              <w:left w:val="single" w:sz="4" w:space="0" w:color="auto"/>
              <w:bottom w:val="single" w:sz="4" w:space="0" w:color="auto"/>
              <w:right w:val="single" w:sz="4" w:space="0" w:color="auto"/>
            </w:tcBorders>
            <w:vAlign w:val="center"/>
          </w:tcPr>
          <w:p w14:paraId="017AF5C7" w14:textId="77777777" w:rsidR="00E63CAD" w:rsidRPr="00A1742F" w:rsidRDefault="00E63CAD" w:rsidP="00E63CAD">
            <w:pPr>
              <w:jc w:val="center"/>
              <w:rPr>
                <w:b/>
                <w:sz w:val="20"/>
                <w:szCs w:val="20"/>
                <w:lang w:val="es-ES"/>
              </w:rPr>
            </w:pPr>
            <w:r w:rsidRPr="00A1742F">
              <w:rPr>
                <w:b/>
                <w:sz w:val="20"/>
                <w:szCs w:val="20"/>
                <w:lang w:val="es-ES"/>
              </w:rPr>
              <w:t>Nombre de la entidad o empresa</w:t>
            </w:r>
          </w:p>
        </w:tc>
        <w:tc>
          <w:tcPr>
            <w:tcW w:w="1701" w:type="dxa"/>
            <w:tcBorders>
              <w:top w:val="single" w:sz="4" w:space="0" w:color="auto"/>
              <w:left w:val="single" w:sz="4" w:space="0" w:color="auto"/>
              <w:bottom w:val="single" w:sz="4" w:space="0" w:color="auto"/>
              <w:right w:val="single" w:sz="4" w:space="0" w:color="auto"/>
            </w:tcBorders>
            <w:vAlign w:val="center"/>
          </w:tcPr>
          <w:p w14:paraId="653394EE" w14:textId="3C29116D" w:rsidR="00E63CAD" w:rsidRPr="00A1742F" w:rsidRDefault="00E63CAD" w:rsidP="00E63CAD">
            <w:pPr>
              <w:jc w:val="center"/>
              <w:rPr>
                <w:b/>
                <w:sz w:val="20"/>
                <w:szCs w:val="20"/>
                <w:lang w:val="es-ES"/>
              </w:rPr>
            </w:pPr>
            <w:r w:rsidRPr="00A1742F">
              <w:rPr>
                <w:b/>
                <w:sz w:val="20"/>
                <w:szCs w:val="20"/>
                <w:lang w:val="es-ES"/>
              </w:rPr>
              <w:t>Cargo desempeñado</w:t>
            </w:r>
          </w:p>
        </w:tc>
        <w:tc>
          <w:tcPr>
            <w:tcW w:w="1984" w:type="dxa"/>
            <w:tcBorders>
              <w:top w:val="single" w:sz="4" w:space="0" w:color="auto"/>
              <w:left w:val="single" w:sz="4" w:space="0" w:color="auto"/>
              <w:bottom w:val="single" w:sz="4" w:space="0" w:color="auto"/>
              <w:right w:val="single" w:sz="4" w:space="0" w:color="auto"/>
            </w:tcBorders>
            <w:vAlign w:val="center"/>
          </w:tcPr>
          <w:p w14:paraId="06E54CCD" w14:textId="77777777" w:rsidR="00E63CAD" w:rsidRPr="00A1742F" w:rsidRDefault="00E63CAD" w:rsidP="00E63CAD">
            <w:pPr>
              <w:jc w:val="center"/>
              <w:rPr>
                <w:b/>
                <w:sz w:val="20"/>
                <w:szCs w:val="20"/>
                <w:lang w:val="es-ES"/>
              </w:rPr>
            </w:pPr>
            <w:r w:rsidRPr="00A1742F">
              <w:rPr>
                <w:b/>
                <w:sz w:val="20"/>
                <w:szCs w:val="20"/>
                <w:lang w:val="es-ES"/>
              </w:rPr>
              <w:t>Fecha de inicio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r w:rsidRPr="00A1742F">
              <w:rPr>
                <w:b/>
                <w:sz w:val="20"/>
                <w:szCs w:val="20"/>
                <w:lang w:val="es-ES"/>
              </w:rPr>
              <w:t>)</w:t>
            </w:r>
          </w:p>
        </w:tc>
        <w:tc>
          <w:tcPr>
            <w:tcW w:w="1424" w:type="dxa"/>
            <w:tcBorders>
              <w:top w:val="single" w:sz="4" w:space="0" w:color="auto"/>
              <w:left w:val="single" w:sz="4" w:space="0" w:color="auto"/>
              <w:bottom w:val="single" w:sz="4" w:space="0" w:color="auto"/>
              <w:right w:val="single" w:sz="4" w:space="0" w:color="auto"/>
            </w:tcBorders>
            <w:vAlign w:val="center"/>
          </w:tcPr>
          <w:p w14:paraId="25C0075A" w14:textId="34023D78" w:rsidR="00E63CAD" w:rsidRPr="00A1742F" w:rsidRDefault="00E63CAD" w:rsidP="008D6715">
            <w:pPr>
              <w:rPr>
                <w:b/>
                <w:sz w:val="20"/>
                <w:szCs w:val="20"/>
                <w:lang w:val="es-ES"/>
              </w:rPr>
            </w:pPr>
            <w:r w:rsidRPr="00A1742F">
              <w:rPr>
                <w:b/>
                <w:sz w:val="20"/>
                <w:szCs w:val="20"/>
                <w:lang w:val="es-ES"/>
              </w:rPr>
              <w:t xml:space="preserve">Fecha de </w:t>
            </w:r>
            <w:r w:rsidR="008D6715" w:rsidRPr="00A1742F">
              <w:rPr>
                <w:b/>
                <w:sz w:val="20"/>
                <w:szCs w:val="20"/>
                <w:lang w:val="es-ES"/>
              </w:rPr>
              <w:t>culminación</w:t>
            </w:r>
            <w:r w:rsidRPr="00A1742F">
              <w:rPr>
                <w:b/>
                <w:sz w:val="20"/>
                <w:szCs w:val="20"/>
                <w:lang w:val="es-ES"/>
              </w:rPr>
              <w:t xml:space="preserve">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14:paraId="52E6C7FC" w14:textId="77777777" w:rsidR="00E63CAD" w:rsidRPr="00A1742F" w:rsidRDefault="00E63CAD" w:rsidP="00E63CAD">
            <w:pPr>
              <w:jc w:val="center"/>
              <w:rPr>
                <w:b/>
                <w:sz w:val="20"/>
                <w:szCs w:val="20"/>
                <w:lang w:val="es-ES"/>
              </w:rPr>
            </w:pPr>
            <w:r w:rsidRPr="00A1742F">
              <w:rPr>
                <w:b/>
                <w:sz w:val="20"/>
                <w:szCs w:val="20"/>
                <w:lang w:val="es-ES"/>
              </w:rPr>
              <w:t>Tiempo en el cargo</w:t>
            </w:r>
          </w:p>
        </w:tc>
        <w:tc>
          <w:tcPr>
            <w:tcW w:w="892" w:type="dxa"/>
            <w:tcBorders>
              <w:top w:val="single" w:sz="4" w:space="0" w:color="auto"/>
              <w:left w:val="single" w:sz="4" w:space="0" w:color="auto"/>
              <w:bottom w:val="single" w:sz="4" w:space="0" w:color="auto"/>
              <w:right w:val="single" w:sz="4" w:space="0" w:color="auto"/>
            </w:tcBorders>
            <w:vAlign w:val="center"/>
          </w:tcPr>
          <w:p w14:paraId="7A92E28A" w14:textId="275DDC5D" w:rsidR="00E63CAD" w:rsidRPr="00A1742F" w:rsidRDefault="00E63CAD" w:rsidP="00E63CAD">
            <w:pPr>
              <w:jc w:val="center"/>
              <w:rPr>
                <w:b/>
                <w:sz w:val="20"/>
                <w:szCs w:val="20"/>
                <w:lang w:val="es-ES"/>
              </w:rPr>
            </w:pPr>
            <w:r w:rsidRPr="00A1742F">
              <w:rPr>
                <w:b/>
                <w:sz w:val="20"/>
                <w:szCs w:val="20"/>
                <w:lang w:val="es-ES"/>
              </w:rPr>
              <w:t>N°</w:t>
            </w:r>
            <w:r w:rsidR="008D6715" w:rsidRPr="00A1742F">
              <w:rPr>
                <w:b/>
                <w:sz w:val="20"/>
                <w:szCs w:val="20"/>
                <w:lang w:val="es-ES"/>
              </w:rPr>
              <w:t xml:space="preserve"> </w:t>
            </w:r>
            <w:r w:rsidRPr="00A1742F">
              <w:rPr>
                <w:b/>
                <w:sz w:val="20"/>
                <w:szCs w:val="20"/>
                <w:lang w:val="es-ES"/>
              </w:rPr>
              <w:t>DE</w:t>
            </w:r>
          </w:p>
          <w:p w14:paraId="7009B9B9" w14:textId="77777777" w:rsidR="00E63CAD" w:rsidRPr="00A1742F" w:rsidRDefault="00E63CAD" w:rsidP="00E63CAD">
            <w:pPr>
              <w:jc w:val="center"/>
              <w:rPr>
                <w:b/>
                <w:sz w:val="20"/>
                <w:szCs w:val="20"/>
                <w:lang w:val="es-ES"/>
              </w:rPr>
            </w:pPr>
            <w:r w:rsidRPr="00A1742F">
              <w:rPr>
                <w:b/>
                <w:sz w:val="20"/>
                <w:szCs w:val="20"/>
                <w:lang w:val="es-ES"/>
              </w:rPr>
              <w:t>FOLIO</w:t>
            </w:r>
          </w:p>
        </w:tc>
      </w:tr>
      <w:tr w:rsidR="00A1742F" w:rsidRPr="00A1742F" w14:paraId="2EB2E2A1" w14:textId="77777777" w:rsidTr="008D6715">
        <w:trPr>
          <w:trHeight w:val="707"/>
        </w:trPr>
        <w:tc>
          <w:tcPr>
            <w:tcW w:w="709" w:type="dxa"/>
            <w:gridSpan w:val="2"/>
            <w:tcBorders>
              <w:top w:val="single" w:sz="4" w:space="0" w:color="auto"/>
              <w:left w:val="single" w:sz="4" w:space="0" w:color="auto"/>
              <w:bottom w:val="single" w:sz="4" w:space="0" w:color="auto"/>
              <w:right w:val="single" w:sz="4" w:space="0" w:color="auto"/>
            </w:tcBorders>
            <w:vAlign w:val="center"/>
          </w:tcPr>
          <w:p w14:paraId="2CF1ADCB" w14:textId="54FCEBB3" w:rsidR="00E63CAD" w:rsidRPr="00A1742F" w:rsidRDefault="008D6715" w:rsidP="008D6715">
            <w:pPr>
              <w:jc w:val="center"/>
              <w:rPr>
                <w:b/>
                <w:sz w:val="20"/>
                <w:szCs w:val="20"/>
                <w:lang w:val="es-ES"/>
              </w:rPr>
            </w:pPr>
            <w:r w:rsidRPr="00A1742F">
              <w:rPr>
                <w:b/>
                <w:sz w:val="20"/>
                <w:szCs w:val="20"/>
                <w:lang w:val="es-ES"/>
              </w:rPr>
              <w:t>1</w:t>
            </w:r>
          </w:p>
        </w:tc>
        <w:tc>
          <w:tcPr>
            <w:tcW w:w="1418" w:type="dxa"/>
            <w:tcBorders>
              <w:top w:val="single" w:sz="4" w:space="0" w:color="auto"/>
              <w:left w:val="single" w:sz="4" w:space="0" w:color="auto"/>
              <w:bottom w:val="single" w:sz="4" w:space="0" w:color="auto"/>
              <w:right w:val="single" w:sz="4" w:space="0" w:color="auto"/>
            </w:tcBorders>
          </w:tcPr>
          <w:p w14:paraId="4EA51D9C" w14:textId="77777777" w:rsidR="00E63CAD" w:rsidRPr="00A1742F" w:rsidRDefault="00E63CAD" w:rsidP="00E63CAD">
            <w:pPr>
              <w:rPr>
                <w:b/>
                <w:sz w:val="20"/>
                <w:szCs w:val="20"/>
                <w:lang w:val="es-ES"/>
              </w:rPr>
            </w:pPr>
          </w:p>
        </w:tc>
        <w:tc>
          <w:tcPr>
            <w:tcW w:w="1701" w:type="dxa"/>
            <w:tcBorders>
              <w:top w:val="single" w:sz="4" w:space="0" w:color="auto"/>
              <w:left w:val="single" w:sz="4" w:space="0" w:color="auto"/>
              <w:bottom w:val="single" w:sz="4" w:space="0" w:color="auto"/>
              <w:right w:val="single" w:sz="4" w:space="0" w:color="auto"/>
            </w:tcBorders>
          </w:tcPr>
          <w:p w14:paraId="2F6DD3D9" w14:textId="77777777" w:rsidR="00E63CAD" w:rsidRPr="00A1742F" w:rsidRDefault="00E63CAD" w:rsidP="00E63CAD">
            <w:pPr>
              <w:rPr>
                <w:b/>
                <w:sz w:val="20"/>
                <w:szCs w:val="20"/>
                <w:lang w:val="es-ES"/>
              </w:rPr>
            </w:pPr>
          </w:p>
        </w:tc>
        <w:tc>
          <w:tcPr>
            <w:tcW w:w="1984" w:type="dxa"/>
            <w:tcBorders>
              <w:top w:val="single" w:sz="4" w:space="0" w:color="auto"/>
              <w:left w:val="single" w:sz="4" w:space="0" w:color="auto"/>
              <w:bottom w:val="single" w:sz="4" w:space="0" w:color="auto"/>
              <w:right w:val="single" w:sz="4" w:space="0" w:color="auto"/>
            </w:tcBorders>
          </w:tcPr>
          <w:p w14:paraId="2364EE12" w14:textId="77777777" w:rsidR="00E63CAD" w:rsidRPr="00A1742F" w:rsidRDefault="00E63CAD" w:rsidP="00E63CAD">
            <w:pPr>
              <w:rPr>
                <w:b/>
                <w:sz w:val="20"/>
                <w:szCs w:val="20"/>
                <w:lang w:val="es-ES"/>
              </w:rPr>
            </w:pPr>
          </w:p>
        </w:tc>
        <w:tc>
          <w:tcPr>
            <w:tcW w:w="1424" w:type="dxa"/>
            <w:tcBorders>
              <w:top w:val="single" w:sz="4" w:space="0" w:color="auto"/>
              <w:left w:val="single" w:sz="4" w:space="0" w:color="auto"/>
              <w:bottom w:val="single" w:sz="4" w:space="0" w:color="auto"/>
              <w:right w:val="single" w:sz="4" w:space="0" w:color="auto"/>
            </w:tcBorders>
          </w:tcPr>
          <w:p w14:paraId="720DF1E4" w14:textId="77777777" w:rsidR="00E63CAD" w:rsidRPr="00A1742F" w:rsidRDefault="00E63CAD" w:rsidP="00E63CAD">
            <w:pPr>
              <w:rPr>
                <w:b/>
                <w:sz w:val="20"/>
                <w:szCs w:val="20"/>
                <w:lang w:val="es-ES"/>
              </w:rPr>
            </w:pPr>
          </w:p>
        </w:tc>
        <w:tc>
          <w:tcPr>
            <w:tcW w:w="1467" w:type="dxa"/>
            <w:tcBorders>
              <w:top w:val="single" w:sz="4" w:space="0" w:color="auto"/>
              <w:left w:val="single" w:sz="4" w:space="0" w:color="auto"/>
              <w:bottom w:val="single" w:sz="4" w:space="0" w:color="auto"/>
              <w:right w:val="single" w:sz="4" w:space="0" w:color="auto"/>
            </w:tcBorders>
          </w:tcPr>
          <w:p w14:paraId="1C05B15D" w14:textId="77777777" w:rsidR="00E63CAD" w:rsidRPr="00A1742F" w:rsidRDefault="00E63CAD" w:rsidP="00E63CAD">
            <w:pPr>
              <w:rPr>
                <w:b/>
                <w:sz w:val="20"/>
                <w:szCs w:val="20"/>
                <w:lang w:val="es-ES"/>
              </w:rPr>
            </w:pPr>
          </w:p>
        </w:tc>
        <w:tc>
          <w:tcPr>
            <w:tcW w:w="892" w:type="dxa"/>
            <w:tcBorders>
              <w:top w:val="single" w:sz="4" w:space="0" w:color="auto"/>
              <w:left w:val="single" w:sz="4" w:space="0" w:color="auto"/>
              <w:bottom w:val="single" w:sz="4" w:space="0" w:color="auto"/>
              <w:right w:val="single" w:sz="4" w:space="0" w:color="auto"/>
            </w:tcBorders>
          </w:tcPr>
          <w:p w14:paraId="2172083D" w14:textId="77777777" w:rsidR="00E63CAD" w:rsidRPr="00A1742F" w:rsidRDefault="00E63CAD" w:rsidP="00E63CAD">
            <w:pPr>
              <w:rPr>
                <w:b/>
                <w:sz w:val="20"/>
                <w:szCs w:val="20"/>
                <w:lang w:val="es-ES"/>
              </w:rPr>
            </w:pPr>
          </w:p>
        </w:tc>
      </w:tr>
      <w:tr w:rsidR="00A1742F" w:rsidRPr="00A1742F" w14:paraId="4BB885CB" w14:textId="77777777" w:rsidTr="008D6715">
        <w:trPr>
          <w:trHeight w:val="484"/>
        </w:trPr>
        <w:tc>
          <w:tcPr>
            <w:tcW w:w="9595" w:type="dxa"/>
            <w:gridSpan w:val="8"/>
            <w:tcBorders>
              <w:top w:val="single" w:sz="4" w:space="0" w:color="auto"/>
              <w:left w:val="single" w:sz="4" w:space="0" w:color="auto"/>
              <w:bottom w:val="single" w:sz="4" w:space="0" w:color="auto"/>
              <w:right w:val="single" w:sz="4" w:space="0" w:color="auto"/>
            </w:tcBorders>
          </w:tcPr>
          <w:p w14:paraId="1FAD057E" w14:textId="56DB9913" w:rsidR="00E63CAD" w:rsidRPr="00A1742F" w:rsidRDefault="008D6715" w:rsidP="00E63CAD">
            <w:pPr>
              <w:rPr>
                <w:b/>
                <w:sz w:val="20"/>
                <w:szCs w:val="20"/>
                <w:lang w:val="es-ES"/>
              </w:rPr>
            </w:pPr>
            <w:r w:rsidRPr="00A1742F">
              <w:rPr>
                <w:b/>
                <w:sz w:val="20"/>
                <w:szCs w:val="20"/>
                <w:lang w:val="es-ES"/>
              </w:rPr>
              <w:t>AC</w:t>
            </w:r>
            <w:r w:rsidR="00E63CAD" w:rsidRPr="00A1742F">
              <w:rPr>
                <w:b/>
                <w:sz w:val="20"/>
                <w:szCs w:val="20"/>
                <w:lang w:val="es-ES"/>
              </w:rPr>
              <w:t>TIVIDADES REALIZADAS:</w:t>
            </w:r>
          </w:p>
        </w:tc>
      </w:tr>
      <w:tr w:rsidR="00A1742F" w:rsidRPr="00A1742F" w14:paraId="7185C2C2" w14:textId="77777777" w:rsidTr="008D6715">
        <w:trPr>
          <w:trHeight w:val="499"/>
        </w:trPr>
        <w:tc>
          <w:tcPr>
            <w:tcW w:w="3828" w:type="dxa"/>
            <w:gridSpan w:val="4"/>
            <w:tcBorders>
              <w:top w:val="single" w:sz="4" w:space="0" w:color="auto"/>
              <w:left w:val="single" w:sz="4" w:space="0" w:color="auto"/>
              <w:bottom w:val="single" w:sz="4" w:space="0" w:color="auto"/>
              <w:right w:val="single" w:sz="4" w:space="0" w:color="auto"/>
            </w:tcBorders>
            <w:vAlign w:val="center"/>
          </w:tcPr>
          <w:p w14:paraId="50A63918" w14:textId="5FCEF993" w:rsidR="008D6715" w:rsidRPr="00A1742F" w:rsidRDefault="008D6715" w:rsidP="008D6715">
            <w:pPr>
              <w:rPr>
                <w:b/>
                <w:sz w:val="20"/>
                <w:szCs w:val="20"/>
                <w:lang w:val="es-ES"/>
              </w:rPr>
            </w:pPr>
            <w:r w:rsidRPr="00A1742F">
              <w:rPr>
                <w:b/>
                <w:sz w:val="20"/>
                <w:szCs w:val="20"/>
                <w:lang w:val="es-ES"/>
              </w:rPr>
              <w:t>a)</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13E92038" w14:textId="77777777" w:rsidR="008D6715" w:rsidRPr="00A1742F" w:rsidRDefault="008D6715" w:rsidP="008D6715">
            <w:pPr>
              <w:rPr>
                <w:b/>
                <w:sz w:val="20"/>
                <w:szCs w:val="20"/>
                <w:lang w:val="es-ES"/>
              </w:rPr>
            </w:pPr>
            <w:r w:rsidRPr="00A1742F">
              <w:rPr>
                <w:b/>
                <w:sz w:val="20"/>
                <w:szCs w:val="20"/>
                <w:lang w:val="es-ES"/>
              </w:rPr>
              <w:t>c)</w:t>
            </w:r>
          </w:p>
        </w:tc>
      </w:tr>
      <w:tr w:rsidR="00A1742F" w:rsidRPr="00A1742F" w14:paraId="363382C3" w14:textId="77777777" w:rsidTr="008D6715">
        <w:trPr>
          <w:trHeight w:val="888"/>
        </w:trPr>
        <w:tc>
          <w:tcPr>
            <w:tcW w:w="3828" w:type="dxa"/>
            <w:gridSpan w:val="4"/>
            <w:tcBorders>
              <w:top w:val="single" w:sz="4" w:space="0" w:color="auto"/>
              <w:left w:val="single" w:sz="4" w:space="0" w:color="auto"/>
              <w:bottom w:val="single" w:sz="4" w:space="0" w:color="auto"/>
              <w:right w:val="single" w:sz="4" w:space="0" w:color="auto"/>
            </w:tcBorders>
            <w:vAlign w:val="center"/>
          </w:tcPr>
          <w:p w14:paraId="545E4ECB" w14:textId="72281E13" w:rsidR="008D6715" w:rsidRPr="00A1742F" w:rsidRDefault="008D6715" w:rsidP="008D6715">
            <w:pPr>
              <w:rPr>
                <w:b/>
                <w:sz w:val="20"/>
                <w:szCs w:val="20"/>
                <w:lang w:val="es-ES"/>
              </w:rPr>
            </w:pPr>
            <w:r w:rsidRPr="00A1742F">
              <w:rPr>
                <w:b/>
                <w:sz w:val="20"/>
                <w:szCs w:val="20"/>
                <w:lang w:val="es-ES"/>
              </w:rPr>
              <w:t>b)</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4101A04E" w14:textId="77777777" w:rsidR="008D6715" w:rsidRPr="00A1742F" w:rsidRDefault="008D6715" w:rsidP="008D6715">
            <w:pPr>
              <w:rPr>
                <w:b/>
                <w:sz w:val="20"/>
                <w:szCs w:val="20"/>
                <w:lang w:val="es-ES"/>
              </w:rPr>
            </w:pPr>
          </w:p>
          <w:p w14:paraId="766FB303" w14:textId="77777777" w:rsidR="008D6715" w:rsidRPr="00A1742F" w:rsidRDefault="008D6715" w:rsidP="008D6715">
            <w:pPr>
              <w:rPr>
                <w:b/>
                <w:sz w:val="20"/>
                <w:szCs w:val="20"/>
                <w:lang w:val="es-ES"/>
              </w:rPr>
            </w:pPr>
            <w:r w:rsidRPr="00A1742F">
              <w:rPr>
                <w:b/>
                <w:sz w:val="20"/>
                <w:szCs w:val="20"/>
                <w:lang w:val="es-ES"/>
              </w:rPr>
              <w:t>d)</w:t>
            </w:r>
          </w:p>
        </w:tc>
      </w:tr>
      <w:tr w:rsidR="00A1742F" w:rsidRPr="00A1742F" w14:paraId="18C81F83" w14:textId="77777777" w:rsidTr="008D6715">
        <w:trPr>
          <w:trHeight w:val="672"/>
        </w:trPr>
        <w:tc>
          <w:tcPr>
            <w:tcW w:w="539" w:type="dxa"/>
            <w:tcBorders>
              <w:top w:val="single" w:sz="4" w:space="0" w:color="auto"/>
              <w:left w:val="single" w:sz="4" w:space="0" w:color="auto"/>
              <w:bottom w:val="single" w:sz="4" w:space="0" w:color="auto"/>
              <w:right w:val="single" w:sz="4" w:space="0" w:color="auto"/>
            </w:tcBorders>
            <w:vAlign w:val="center"/>
          </w:tcPr>
          <w:p w14:paraId="712C324D" w14:textId="3DA89979" w:rsidR="00E63CAD" w:rsidRPr="00A1742F" w:rsidRDefault="008D6715" w:rsidP="008D6715">
            <w:pPr>
              <w:jc w:val="center"/>
              <w:rPr>
                <w:b/>
                <w:sz w:val="20"/>
                <w:szCs w:val="20"/>
                <w:lang w:val="es-ES"/>
              </w:rPr>
            </w:pPr>
            <w:r w:rsidRPr="00A1742F">
              <w:rPr>
                <w:b/>
                <w:sz w:val="20"/>
                <w:szCs w:val="20"/>
                <w:lang w:val="es-ES"/>
              </w:rPr>
              <w:t>N°</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792AE68" w14:textId="77777777" w:rsidR="00E63CAD" w:rsidRPr="00A1742F" w:rsidRDefault="00E63CAD" w:rsidP="008D6715">
            <w:pPr>
              <w:jc w:val="center"/>
              <w:rPr>
                <w:b/>
                <w:sz w:val="20"/>
                <w:szCs w:val="20"/>
                <w:lang w:val="es-ES"/>
              </w:rPr>
            </w:pPr>
            <w:r w:rsidRPr="00A1742F">
              <w:rPr>
                <w:b/>
                <w:sz w:val="20"/>
                <w:szCs w:val="20"/>
                <w:lang w:val="es-ES"/>
              </w:rPr>
              <w:t>Nombre de la entidad. o empresa</w:t>
            </w:r>
          </w:p>
        </w:tc>
        <w:tc>
          <w:tcPr>
            <w:tcW w:w="1701" w:type="dxa"/>
            <w:tcBorders>
              <w:top w:val="single" w:sz="4" w:space="0" w:color="auto"/>
              <w:left w:val="single" w:sz="4" w:space="0" w:color="auto"/>
              <w:bottom w:val="single" w:sz="4" w:space="0" w:color="auto"/>
              <w:right w:val="single" w:sz="4" w:space="0" w:color="auto"/>
            </w:tcBorders>
            <w:vAlign w:val="center"/>
          </w:tcPr>
          <w:p w14:paraId="61399E20" w14:textId="13360C52" w:rsidR="00E63CAD" w:rsidRPr="00A1742F" w:rsidRDefault="00E63CAD" w:rsidP="008D6715">
            <w:pPr>
              <w:jc w:val="center"/>
              <w:rPr>
                <w:b/>
                <w:sz w:val="20"/>
                <w:szCs w:val="20"/>
                <w:lang w:val="es-ES"/>
              </w:rPr>
            </w:pPr>
            <w:r w:rsidRPr="00A1742F">
              <w:rPr>
                <w:b/>
                <w:sz w:val="20"/>
                <w:szCs w:val="20"/>
                <w:lang w:val="es-ES"/>
              </w:rPr>
              <w:t xml:space="preserve">Cargo </w:t>
            </w:r>
            <w:r w:rsidR="008D6715" w:rsidRPr="00A1742F">
              <w:rPr>
                <w:b/>
                <w:sz w:val="20"/>
                <w:szCs w:val="20"/>
                <w:lang w:val="es-ES"/>
              </w:rPr>
              <w:t>desempeñ</w:t>
            </w:r>
            <w:r w:rsidRPr="00A1742F">
              <w:rPr>
                <w:b/>
                <w:sz w:val="20"/>
                <w:szCs w:val="20"/>
                <w:lang w:val="es-ES"/>
              </w:rPr>
              <w:t>ado</w:t>
            </w:r>
          </w:p>
        </w:tc>
        <w:tc>
          <w:tcPr>
            <w:tcW w:w="1984" w:type="dxa"/>
            <w:tcBorders>
              <w:top w:val="single" w:sz="4" w:space="0" w:color="auto"/>
              <w:left w:val="single" w:sz="4" w:space="0" w:color="auto"/>
              <w:bottom w:val="single" w:sz="4" w:space="0" w:color="auto"/>
              <w:right w:val="single" w:sz="4" w:space="0" w:color="auto"/>
            </w:tcBorders>
            <w:vAlign w:val="center"/>
          </w:tcPr>
          <w:p w14:paraId="7A74235D" w14:textId="01448B82" w:rsidR="00E63CAD" w:rsidRPr="00A1742F" w:rsidRDefault="00E63CAD" w:rsidP="008D6715">
            <w:pPr>
              <w:jc w:val="center"/>
              <w:rPr>
                <w:b/>
                <w:sz w:val="20"/>
                <w:szCs w:val="20"/>
                <w:lang w:val="es-ES"/>
              </w:rPr>
            </w:pPr>
            <w:r w:rsidRPr="00A1742F">
              <w:rPr>
                <w:b/>
                <w:sz w:val="20"/>
                <w:szCs w:val="20"/>
                <w:lang w:val="es-ES"/>
              </w:rPr>
              <w:t>Fecha</w:t>
            </w:r>
            <w:r w:rsidR="008D6715" w:rsidRPr="00A1742F">
              <w:rPr>
                <w:b/>
                <w:sz w:val="20"/>
                <w:szCs w:val="20"/>
                <w:lang w:val="es-ES"/>
              </w:rPr>
              <w:t xml:space="preserve"> </w:t>
            </w:r>
            <w:r w:rsidRPr="00A1742F">
              <w:rPr>
                <w:b/>
                <w:sz w:val="20"/>
                <w:szCs w:val="20"/>
                <w:lang w:val="es-ES"/>
              </w:rPr>
              <w:t>de inicio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r w:rsidRPr="00A1742F">
              <w:rPr>
                <w:b/>
                <w:sz w:val="20"/>
                <w:szCs w:val="20"/>
                <w:lang w:val="es-ES"/>
              </w:rPr>
              <w:t>)</w:t>
            </w:r>
          </w:p>
        </w:tc>
        <w:tc>
          <w:tcPr>
            <w:tcW w:w="1424" w:type="dxa"/>
            <w:tcBorders>
              <w:top w:val="single" w:sz="4" w:space="0" w:color="auto"/>
              <w:left w:val="single" w:sz="4" w:space="0" w:color="auto"/>
              <w:bottom w:val="single" w:sz="4" w:space="0" w:color="auto"/>
              <w:right w:val="single" w:sz="4" w:space="0" w:color="auto"/>
            </w:tcBorders>
            <w:vAlign w:val="center"/>
          </w:tcPr>
          <w:p w14:paraId="547D9CA5" w14:textId="5C6C540F" w:rsidR="00E63CAD" w:rsidRPr="00A1742F" w:rsidRDefault="00E63CAD" w:rsidP="008D6715">
            <w:pPr>
              <w:jc w:val="center"/>
              <w:rPr>
                <w:b/>
                <w:sz w:val="20"/>
                <w:szCs w:val="20"/>
                <w:lang w:val="es-ES"/>
              </w:rPr>
            </w:pPr>
            <w:r w:rsidRPr="00A1742F">
              <w:rPr>
                <w:b/>
                <w:sz w:val="20"/>
                <w:szCs w:val="20"/>
                <w:lang w:val="es-ES"/>
              </w:rPr>
              <w:t xml:space="preserve">Fecha de </w:t>
            </w:r>
            <w:r w:rsidR="008D6715" w:rsidRPr="00A1742F">
              <w:rPr>
                <w:b/>
                <w:sz w:val="20"/>
                <w:szCs w:val="20"/>
                <w:lang w:val="es-ES"/>
              </w:rPr>
              <w:t>culminación</w:t>
            </w:r>
          </w:p>
          <w:p w14:paraId="71EF5B80" w14:textId="77777777" w:rsidR="00E63CAD" w:rsidRPr="00A1742F" w:rsidRDefault="00E63CAD" w:rsidP="008D6715">
            <w:pPr>
              <w:jc w:val="center"/>
              <w:rPr>
                <w:b/>
                <w:sz w:val="20"/>
                <w:szCs w:val="20"/>
                <w:lang w:val="es-ES"/>
              </w:rPr>
            </w:pP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14:paraId="06963D7B" w14:textId="42E19F16" w:rsidR="00E63CAD" w:rsidRPr="00A1742F" w:rsidRDefault="00E63CAD" w:rsidP="008D6715">
            <w:pPr>
              <w:jc w:val="center"/>
              <w:rPr>
                <w:b/>
                <w:sz w:val="20"/>
                <w:szCs w:val="20"/>
                <w:lang w:val="es-ES"/>
              </w:rPr>
            </w:pPr>
            <w:r w:rsidRPr="00A1742F">
              <w:rPr>
                <w:b/>
                <w:sz w:val="20"/>
                <w:szCs w:val="20"/>
                <w:lang w:val="es-ES"/>
              </w:rPr>
              <w:t>Tiempo en</w:t>
            </w:r>
            <w:r w:rsidR="008D6715" w:rsidRPr="00A1742F">
              <w:rPr>
                <w:b/>
                <w:sz w:val="20"/>
                <w:szCs w:val="20"/>
                <w:lang w:val="es-ES"/>
              </w:rPr>
              <w:t xml:space="preserve"> </w:t>
            </w:r>
            <w:r w:rsidRPr="00A1742F">
              <w:rPr>
                <w:b/>
                <w:sz w:val="20"/>
                <w:szCs w:val="20"/>
                <w:lang w:val="es-ES"/>
              </w:rPr>
              <w:t>el cargo</w:t>
            </w:r>
          </w:p>
        </w:tc>
        <w:tc>
          <w:tcPr>
            <w:tcW w:w="892" w:type="dxa"/>
            <w:tcBorders>
              <w:top w:val="single" w:sz="4" w:space="0" w:color="auto"/>
              <w:left w:val="single" w:sz="4" w:space="0" w:color="auto"/>
              <w:bottom w:val="single" w:sz="4" w:space="0" w:color="auto"/>
              <w:right w:val="single" w:sz="4" w:space="0" w:color="auto"/>
            </w:tcBorders>
            <w:vAlign w:val="center"/>
          </w:tcPr>
          <w:p w14:paraId="4CC15473" w14:textId="77777777" w:rsidR="00E63CAD" w:rsidRPr="00A1742F" w:rsidRDefault="00E63CAD" w:rsidP="008D6715">
            <w:pPr>
              <w:jc w:val="center"/>
              <w:rPr>
                <w:b/>
                <w:sz w:val="20"/>
                <w:szCs w:val="20"/>
                <w:lang w:val="es-ES"/>
              </w:rPr>
            </w:pPr>
            <w:r w:rsidRPr="00A1742F">
              <w:rPr>
                <w:b/>
                <w:sz w:val="20"/>
                <w:szCs w:val="20"/>
                <w:lang w:val="es-ES"/>
              </w:rPr>
              <w:t>N° DE</w:t>
            </w:r>
          </w:p>
          <w:p w14:paraId="2FD1A588" w14:textId="77777777" w:rsidR="00E63CAD" w:rsidRPr="00A1742F" w:rsidRDefault="00E63CAD" w:rsidP="008D6715">
            <w:pPr>
              <w:jc w:val="center"/>
              <w:rPr>
                <w:b/>
                <w:sz w:val="20"/>
                <w:szCs w:val="20"/>
                <w:lang w:val="es-ES"/>
              </w:rPr>
            </w:pPr>
            <w:r w:rsidRPr="00A1742F">
              <w:rPr>
                <w:b/>
                <w:sz w:val="20"/>
                <w:szCs w:val="20"/>
                <w:lang w:val="es-ES"/>
              </w:rPr>
              <w:t>FOLIO</w:t>
            </w:r>
          </w:p>
        </w:tc>
      </w:tr>
      <w:tr w:rsidR="00A1742F" w:rsidRPr="00A1742F" w14:paraId="41C6769E" w14:textId="77777777" w:rsidTr="008D6715">
        <w:trPr>
          <w:trHeight w:val="710"/>
        </w:trPr>
        <w:tc>
          <w:tcPr>
            <w:tcW w:w="539" w:type="dxa"/>
            <w:tcBorders>
              <w:top w:val="single" w:sz="4" w:space="0" w:color="auto"/>
              <w:left w:val="single" w:sz="4" w:space="0" w:color="auto"/>
              <w:bottom w:val="single" w:sz="4" w:space="0" w:color="auto"/>
              <w:right w:val="single" w:sz="4" w:space="0" w:color="auto"/>
            </w:tcBorders>
            <w:vAlign w:val="center"/>
          </w:tcPr>
          <w:p w14:paraId="506D948B" w14:textId="081486FC" w:rsidR="00E63CAD" w:rsidRPr="00A1742F" w:rsidRDefault="008D6715" w:rsidP="008D6715">
            <w:pPr>
              <w:jc w:val="center"/>
              <w:rPr>
                <w:b/>
                <w:sz w:val="20"/>
                <w:szCs w:val="20"/>
                <w:lang w:val="es-ES"/>
              </w:rPr>
            </w:pPr>
            <w:r w:rsidRPr="00A1742F">
              <w:rPr>
                <w:b/>
                <w:sz w:val="20"/>
                <w:szCs w:val="20"/>
                <w:lang w:val="es-ES"/>
              </w:rPr>
              <w:t>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6E87BEE" w14:textId="77777777" w:rsidR="00E63CAD" w:rsidRPr="00A1742F" w:rsidRDefault="00E63CAD" w:rsidP="008D6715">
            <w:pPr>
              <w:jc w:val="center"/>
              <w:rPr>
                <w:b/>
                <w:sz w:val="20"/>
                <w:szCs w:val="20"/>
                <w:lang w:val="es-ES"/>
              </w:rPr>
            </w:pPr>
          </w:p>
        </w:tc>
        <w:tc>
          <w:tcPr>
            <w:tcW w:w="1701" w:type="dxa"/>
            <w:tcBorders>
              <w:top w:val="single" w:sz="4" w:space="0" w:color="auto"/>
              <w:left w:val="single" w:sz="4" w:space="0" w:color="auto"/>
              <w:bottom w:val="single" w:sz="4" w:space="0" w:color="auto"/>
              <w:right w:val="single" w:sz="4" w:space="0" w:color="auto"/>
            </w:tcBorders>
            <w:vAlign w:val="center"/>
          </w:tcPr>
          <w:p w14:paraId="6FE70E5C" w14:textId="77777777" w:rsidR="00E63CAD" w:rsidRPr="00A1742F" w:rsidRDefault="00E63CAD" w:rsidP="008D6715">
            <w:pPr>
              <w:jc w:val="center"/>
              <w:rPr>
                <w:b/>
                <w:sz w:val="20"/>
                <w:szCs w:val="20"/>
                <w:lang w:val="es-ES"/>
              </w:rPr>
            </w:pPr>
          </w:p>
        </w:tc>
        <w:tc>
          <w:tcPr>
            <w:tcW w:w="1984" w:type="dxa"/>
            <w:tcBorders>
              <w:top w:val="single" w:sz="4" w:space="0" w:color="auto"/>
              <w:left w:val="single" w:sz="4" w:space="0" w:color="auto"/>
              <w:bottom w:val="single" w:sz="4" w:space="0" w:color="auto"/>
              <w:right w:val="single" w:sz="4" w:space="0" w:color="auto"/>
            </w:tcBorders>
            <w:vAlign w:val="center"/>
          </w:tcPr>
          <w:p w14:paraId="0E1EC268" w14:textId="77777777" w:rsidR="00E63CAD" w:rsidRPr="00A1742F" w:rsidRDefault="00E63CAD" w:rsidP="008D6715">
            <w:pPr>
              <w:jc w:val="center"/>
              <w:rPr>
                <w:b/>
                <w:sz w:val="20"/>
                <w:szCs w:val="20"/>
                <w:lang w:val="es-ES"/>
              </w:rPr>
            </w:pPr>
          </w:p>
        </w:tc>
        <w:tc>
          <w:tcPr>
            <w:tcW w:w="1424" w:type="dxa"/>
            <w:tcBorders>
              <w:top w:val="single" w:sz="4" w:space="0" w:color="auto"/>
              <w:left w:val="single" w:sz="4" w:space="0" w:color="auto"/>
              <w:bottom w:val="single" w:sz="4" w:space="0" w:color="auto"/>
              <w:right w:val="single" w:sz="4" w:space="0" w:color="auto"/>
            </w:tcBorders>
            <w:vAlign w:val="center"/>
          </w:tcPr>
          <w:p w14:paraId="4D14C14F" w14:textId="77777777" w:rsidR="00E63CAD" w:rsidRPr="00A1742F" w:rsidRDefault="00E63CAD" w:rsidP="008D6715">
            <w:pPr>
              <w:jc w:val="center"/>
              <w:rPr>
                <w:b/>
                <w:sz w:val="20"/>
                <w:szCs w:val="20"/>
                <w:lang w:val="es-ES"/>
              </w:rPr>
            </w:pPr>
          </w:p>
        </w:tc>
        <w:tc>
          <w:tcPr>
            <w:tcW w:w="1467" w:type="dxa"/>
            <w:tcBorders>
              <w:top w:val="single" w:sz="4" w:space="0" w:color="auto"/>
              <w:left w:val="single" w:sz="4" w:space="0" w:color="auto"/>
              <w:bottom w:val="single" w:sz="4" w:space="0" w:color="auto"/>
              <w:right w:val="single" w:sz="4" w:space="0" w:color="auto"/>
            </w:tcBorders>
            <w:vAlign w:val="center"/>
          </w:tcPr>
          <w:p w14:paraId="3048D003" w14:textId="77777777" w:rsidR="00E63CAD" w:rsidRPr="00A1742F" w:rsidRDefault="00E63CAD" w:rsidP="008D6715">
            <w:pPr>
              <w:jc w:val="center"/>
              <w:rPr>
                <w:b/>
                <w:sz w:val="20"/>
                <w:szCs w:val="20"/>
                <w:lang w:val="es-ES"/>
              </w:rPr>
            </w:pPr>
          </w:p>
        </w:tc>
        <w:tc>
          <w:tcPr>
            <w:tcW w:w="892" w:type="dxa"/>
            <w:tcBorders>
              <w:top w:val="single" w:sz="4" w:space="0" w:color="auto"/>
              <w:left w:val="single" w:sz="4" w:space="0" w:color="auto"/>
              <w:bottom w:val="single" w:sz="4" w:space="0" w:color="auto"/>
              <w:right w:val="single" w:sz="4" w:space="0" w:color="auto"/>
            </w:tcBorders>
            <w:vAlign w:val="center"/>
          </w:tcPr>
          <w:p w14:paraId="7460D489" w14:textId="77777777" w:rsidR="00E63CAD" w:rsidRPr="00A1742F" w:rsidRDefault="00E63CAD" w:rsidP="008D6715">
            <w:pPr>
              <w:jc w:val="center"/>
              <w:rPr>
                <w:b/>
                <w:sz w:val="20"/>
                <w:szCs w:val="20"/>
                <w:lang w:val="es-ES"/>
              </w:rPr>
            </w:pPr>
          </w:p>
        </w:tc>
      </w:tr>
      <w:tr w:rsidR="00A1742F" w:rsidRPr="00A1742F" w14:paraId="17782548" w14:textId="77777777" w:rsidTr="008D6715">
        <w:trPr>
          <w:trHeight w:val="494"/>
        </w:trPr>
        <w:tc>
          <w:tcPr>
            <w:tcW w:w="9595" w:type="dxa"/>
            <w:gridSpan w:val="8"/>
            <w:tcBorders>
              <w:top w:val="single" w:sz="4" w:space="0" w:color="auto"/>
              <w:left w:val="single" w:sz="4" w:space="0" w:color="auto"/>
              <w:bottom w:val="single" w:sz="4" w:space="0" w:color="auto"/>
              <w:right w:val="single" w:sz="4" w:space="0" w:color="auto"/>
            </w:tcBorders>
          </w:tcPr>
          <w:p w14:paraId="75C16622" w14:textId="168B3031" w:rsidR="00E63CAD" w:rsidRPr="00A1742F" w:rsidRDefault="008D6715" w:rsidP="00E63CAD">
            <w:pPr>
              <w:rPr>
                <w:b/>
                <w:sz w:val="20"/>
                <w:szCs w:val="20"/>
                <w:lang w:val="es-ES"/>
              </w:rPr>
            </w:pPr>
            <w:r w:rsidRPr="00A1742F">
              <w:rPr>
                <w:b/>
                <w:sz w:val="20"/>
                <w:szCs w:val="20"/>
                <w:lang w:val="es-ES"/>
              </w:rPr>
              <w:t>ACT</w:t>
            </w:r>
            <w:r w:rsidR="00E63CAD" w:rsidRPr="00A1742F">
              <w:rPr>
                <w:b/>
                <w:sz w:val="20"/>
                <w:szCs w:val="20"/>
                <w:lang w:val="es-ES"/>
              </w:rPr>
              <w:t>IVIDADES REALIZADAS:</w:t>
            </w:r>
          </w:p>
        </w:tc>
      </w:tr>
      <w:tr w:rsidR="00A1742F" w:rsidRPr="00A1742F" w14:paraId="3D2A6CDC"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773B099A" w14:textId="7C6CB7D6" w:rsidR="00A1742F" w:rsidRPr="00A1742F" w:rsidRDefault="00A1742F" w:rsidP="00E63CAD">
            <w:pPr>
              <w:rPr>
                <w:b/>
                <w:lang w:val="es-ES"/>
              </w:rPr>
            </w:pPr>
            <w:r w:rsidRPr="00A1742F">
              <w:rPr>
                <w:b/>
                <w:sz w:val="20"/>
                <w:szCs w:val="20"/>
                <w:lang w:val="es-ES"/>
              </w:rPr>
              <w:t>a)</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2EEC5FF8" w14:textId="2A0580CC" w:rsidR="00A1742F" w:rsidRPr="00A1742F" w:rsidRDefault="00A1742F" w:rsidP="00E63CAD">
            <w:pPr>
              <w:rPr>
                <w:b/>
                <w:sz w:val="20"/>
                <w:szCs w:val="20"/>
                <w:lang w:val="es-ES"/>
              </w:rPr>
            </w:pPr>
            <w:r w:rsidRPr="00A1742F">
              <w:rPr>
                <w:b/>
                <w:sz w:val="20"/>
                <w:szCs w:val="20"/>
                <w:lang w:val="es-ES"/>
              </w:rPr>
              <w:t>c)</w:t>
            </w:r>
          </w:p>
        </w:tc>
      </w:tr>
      <w:tr w:rsidR="00A1742F" w:rsidRPr="00A1742F" w14:paraId="41C2337B"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79E260B0" w14:textId="302AD060" w:rsidR="00A1742F" w:rsidRPr="00A1742F" w:rsidRDefault="00A1742F" w:rsidP="00E63CAD">
            <w:pPr>
              <w:rPr>
                <w:b/>
                <w:lang w:val="es-ES"/>
              </w:rPr>
            </w:pPr>
            <w:r w:rsidRPr="00A1742F">
              <w:rPr>
                <w:b/>
                <w:sz w:val="20"/>
                <w:szCs w:val="20"/>
                <w:lang w:val="es-ES"/>
              </w:rPr>
              <w:t>b)</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7588CA8A" w14:textId="77777777" w:rsidR="00A1742F" w:rsidRPr="00A1742F" w:rsidRDefault="00A1742F" w:rsidP="00630676">
            <w:pPr>
              <w:rPr>
                <w:b/>
                <w:sz w:val="20"/>
                <w:szCs w:val="20"/>
                <w:lang w:val="es-ES"/>
              </w:rPr>
            </w:pPr>
          </w:p>
          <w:p w14:paraId="7CA42F94" w14:textId="1BCEFDE8" w:rsidR="00A1742F" w:rsidRPr="00A1742F" w:rsidRDefault="00A1742F" w:rsidP="00E63CAD">
            <w:pPr>
              <w:rPr>
                <w:b/>
                <w:sz w:val="20"/>
                <w:szCs w:val="20"/>
                <w:lang w:val="es-ES"/>
              </w:rPr>
            </w:pPr>
            <w:r w:rsidRPr="00A1742F">
              <w:rPr>
                <w:b/>
                <w:sz w:val="20"/>
                <w:szCs w:val="20"/>
                <w:lang w:val="es-ES"/>
              </w:rPr>
              <w:t>d)</w:t>
            </w:r>
          </w:p>
        </w:tc>
      </w:tr>
      <w:tr w:rsidR="00A1742F" w:rsidRPr="00A1742F" w14:paraId="4B128D12" w14:textId="77777777" w:rsidTr="00630676">
        <w:trPr>
          <w:trHeight w:val="672"/>
        </w:trPr>
        <w:tc>
          <w:tcPr>
            <w:tcW w:w="539" w:type="dxa"/>
            <w:tcBorders>
              <w:top w:val="single" w:sz="4" w:space="0" w:color="auto"/>
              <w:left w:val="single" w:sz="4" w:space="0" w:color="auto"/>
              <w:bottom w:val="single" w:sz="4" w:space="0" w:color="auto"/>
              <w:right w:val="single" w:sz="4" w:space="0" w:color="auto"/>
            </w:tcBorders>
            <w:vAlign w:val="center"/>
          </w:tcPr>
          <w:p w14:paraId="67CD71E4" w14:textId="77777777" w:rsidR="00A1742F" w:rsidRPr="00A1742F" w:rsidRDefault="00A1742F" w:rsidP="00630676">
            <w:pPr>
              <w:jc w:val="center"/>
              <w:rPr>
                <w:b/>
                <w:sz w:val="20"/>
                <w:szCs w:val="20"/>
                <w:lang w:val="es-ES"/>
              </w:rPr>
            </w:pPr>
            <w:r w:rsidRPr="00A1742F">
              <w:rPr>
                <w:b/>
                <w:sz w:val="20"/>
                <w:szCs w:val="20"/>
                <w:lang w:val="es-ES"/>
              </w:rPr>
              <w:t>N°</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F972D64" w14:textId="77777777" w:rsidR="00A1742F" w:rsidRPr="00A1742F" w:rsidRDefault="00A1742F" w:rsidP="00630676">
            <w:pPr>
              <w:jc w:val="center"/>
              <w:rPr>
                <w:b/>
                <w:sz w:val="20"/>
                <w:szCs w:val="20"/>
                <w:lang w:val="es-ES"/>
              </w:rPr>
            </w:pPr>
            <w:r w:rsidRPr="00A1742F">
              <w:rPr>
                <w:b/>
                <w:sz w:val="20"/>
                <w:szCs w:val="20"/>
                <w:lang w:val="es-ES"/>
              </w:rPr>
              <w:t>Nombre de la entidad. o empresa</w:t>
            </w:r>
          </w:p>
        </w:tc>
        <w:tc>
          <w:tcPr>
            <w:tcW w:w="1701" w:type="dxa"/>
            <w:tcBorders>
              <w:top w:val="single" w:sz="4" w:space="0" w:color="auto"/>
              <w:left w:val="single" w:sz="4" w:space="0" w:color="auto"/>
              <w:bottom w:val="single" w:sz="4" w:space="0" w:color="auto"/>
              <w:right w:val="single" w:sz="4" w:space="0" w:color="auto"/>
            </w:tcBorders>
            <w:vAlign w:val="center"/>
          </w:tcPr>
          <w:p w14:paraId="75B52EF0" w14:textId="77777777" w:rsidR="00A1742F" w:rsidRPr="00A1742F" w:rsidRDefault="00A1742F" w:rsidP="00630676">
            <w:pPr>
              <w:jc w:val="center"/>
              <w:rPr>
                <w:b/>
                <w:sz w:val="20"/>
                <w:szCs w:val="20"/>
                <w:lang w:val="es-ES"/>
              </w:rPr>
            </w:pPr>
            <w:r w:rsidRPr="00A1742F">
              <w:rPr>
                <w:b/>
                <w:sz w:val="20"/>
                <w:szCs w:val="20"/>
                <w:lang w:val="es-ES"/>
              </w:rPr>
              <w:t>Cargo desempeñado</w:t>
            </w:r>
          </w:p>
        </w:tc>
        <w:tc>
          <w:tcPr>
            <w:tcW w:w="1984" w:type="dxa"/>
            <w:tcBorders>
              <w:top w:val="single" w:sz="4" w:space="0" w:color="auto"/>
              <w:left w:val="single" w:sz="4" w:space="0" w:color="auto"/>
              <w:bottom w:val="single" w:sz="4" w:space="0" w:color="auto"/>
              <w:right w:val="single" w:sz="4" w:space="0" w:color="auto"/>
            </w:tcBorders>
            <w:vAlign w:val="center"/>
          </w:tcPr>
          <w:p w14:paraId="42D6B6AE" w14:textId="77777777" w:rsidR="00A1742F" w:rsidRPr="00A1742F" w:rsidRDefault="00A1742F" w:rsidP="00630676">
            <w:pPr>
              <w:jc w:val="center"/>
              <w:rPr>
                <w:b/>
                <w:sz w:val="20"/>
                <w:szCs w:val="20"/>
                <w:lang w:val="es-ES"/>
              </w:rPr>
            </w:pPr>
            <w:r w:rsidRPr="00A1742F">
              <w:rPr>
                <w:b/>
                <w:sz w:val="20"/>
                <w:szCs w:val="20"/>
                <w:lang w:val="es-ES"/>
              </w:rPr>
              <w:t>Fecha de inicio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r w:rsidRPr="00A1742F">
              <w:rPr>
                <w:b/>
                <w:sz w:val="20"/>
                <w:szCs w:val="20"/>
                <w:lang w:val="es-ES"/>
              </w:rPr>
              <w:t>)</w:t>
            </w:r>
          </w:p>
        </w:tc>
        <w:tc>
          <w:tcPr>
            <w:tcW w:w="1424" w:type="dxa"/>
            <w:tcBorders>
              <w:top w:val="single" w:sz="4" w:space="0" w:color="auto"/>
              <w:left w:val="single" w:sz="4" w:space="0" w:color="auto"/>
              <w:bottom w:val="single" w:sz="4" w:space="0" w:color="auto"/>
              <w:right w:val="single" w:sz="4" w:space="0" w:color="auto"/>
            </w:tcBorders>
            <w:vAlign w:val="center"/>
          </w:tcPr>
          <w:p w14:paraId="422B170A" w14:textId="77777777" w:rsidR="00A1742F" w:rsidRPr="00A1742F" w:rsidRDefault="00A1742F" w:rsidP="00630676">
            <w:pPr>
              <w:jc w:val="center"/>
              <w:rPr>
                <w:b/>
                <w:sz w:val="20"/>
                <w:szCs w:val="20"/>
                <w:lang w:val="es-ES"/>
              </w:rPr>
            </w:pPr>
            <w:r w:rsidRPr="00A1742F">
              <w:rPr>
                <w:b/>
                <w:sz w:val="20"/>
                <w:szCs w:val="20"/>
                <w:lang w:val="es-ES"/>
              </w:rPr>
              <w:t>Fecha de culminación</w:t>
            </w:r>
          </w:p>
          <w:p w14:paraId="0A1FAEB5" w14:textId="77777777" w:rsidR="00A1742F" w:rsidRPr="00A1742F" w:rsidRDefault="00A1742F" w:rsidP="00630676">
            <w:pPr>
              <w:jc w:val="center"/>
              <w:rPr>
                <w:b/>
                <w:sz w:val="20"/>
                <w:szCs w:val="20"/>
                <w:lang w:val="es-ES"/>
              </w:rPr>
            </w:pP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14:paraId="7C7E0195" w14:textId="77777777" w:rsidR="00A1742F" w:rsidRPr="00A1742F" w:rsidRDefault="00A1742F" w:rsidP="00630676">
            <w:pPr>
              <w:jc w:val="center"/>
              <w:rPr>
                <w:b/>
                <w:sz w:val="20"/>
                <w:szCs w:val="20"/>
                <w:lang w:val="es-ES"/>
              </w:rPr>
            </w:pPr>
            <w:r w:rsidRPr="00A1742F">
              <w:rPr>
                <w:b/>
                <w:sz w:val="20"/>
                <w:szCs w:val="20"/>
                <w:lang w:val="es-ES"/>
              </w:rPr>
              <w:t>Tiempo en el cargo</w:t>
            </w:r>
          </w:p>
        </w:tc>
        <w:tc>
          <w:tcPr>
            <w:tcW w:w="892" w:type="dxa"/>
            <w:tcBorders>
              <w:top w:val="single" w:sz="4" w:space="0" w:color="auto"/>
              <w:left w:val="single" w:sz="4" w:space="0" w:color="auto"/>
              <w:bottom w:val="single" w:sz="4" w:space="0" w:color="auto"/>
              <w:right w:val="single" w:sz="4" w:space="0" w:color="auto"/>
            </w:tcBorders>
            <w:vAlign w:val="center"/>
          </w:tcPr>
          <w:p w14:paraId="090FBB4D" w14:textId="77777777" w:rsidR="00A1742F" w:rsidRPr="00A1742F" w:rsidRDefault="00A1742F" w:rsidP="00630676">
            <w:pPr>
              <w:jc w:val="center"/>
              <w:rPr>
                <w:b/>
                <w:sz w:val="20"/>
                <w:szCs w:val="20"/>
                <w:lang w:val="es-ES"/>
              </w:rPr>
            </w:pPr>
            <w:r w:rsidRPr="00A1742F">
              <w:rPr>
                <w:b/>
                <w:sz w:val="20"/>
                <w:szCs w:val="20"/>
                <w:lang w:val="es-ES"/>
              </w:rPr>
              <w:t>N° DE</w:t>
            </w:r>
          </w:p>
          <w:p w14:paraId="3B912A5A" w14:textId="77777777" w:rsidR="00A1742F" w:rsidRPr="00A1742F" w:rsidRDefault="00A1742F" w:rsidP="00630676">
            <w:pPr>
              <w:jc w:val="center"/>
              <w:rPr>
                <w:b/>
                <w:sz w:val="20"/>
                <w:szCs w:val="20"/>
                <w:lang w:val="es-ES"/>
              </w:rPr>
            </w:pPr>
            <w:r w:rsidRPr="00A1742F">
              <w:rPr>
                <w:b/>
                <w:sz w:val="20"/>
                <w:szCs w:val="20"/>
                <w:lang w:val="es-ES"/>
              </w:rPr>
              <w:t>FOLIO</w:t>
            </w:r>
          </w:p>
        </w:tc>
      </w:tr>
      <w:tr w:rsidR="00A1742F" w:rsidRPr="00A1742F" w14:paraId="03C301F4" w14:textId="77777777" w:rsidTr="00630676">
        <w:trPr>
          <w:trHeight w:val="710"/>
        </w:trPr>
        <w:tc>
          <w:tcPr>
            <w:tcW w:w="539" w:type="dxa"/>
            <w:tcBorders>
              <w:top w:val="single" w:sz="4" w:space="0" w:color="auto"/>
              <w:left w:val="single" w:sz="4" w:space="0" w:color="auto"/>
              <w:bottom w:val="single" w:sz="4" w:space="0" w:color="auto"/>
              <w:right w:val="single" w:sz="4" w:space="0" w:color="auto"/>
            </w:tcBorders>
            <w:vAlign w:val="center"/>
          </w:tcPr>
          <w:p w14:paraId="21BAC53B" w14:textId="77777777" w:rsidR="00A1742F" w:rsidRPr="00A1742F" w:rsidRDefault="00A1742F" w:rsidP="00630676">
            <w:pPr>
              <w:jc w:val="center"/>
              <w:rPr>
                <w:b/>
                <w:sz w:val="20"/>
                <w:szCs w:val="20"/>
                <w:lang w:val="es-ES"/>
              </w:rPr>
            </w:pPr>
            <w:r w:rsidRPr="00A1742F">
              <w:rPr>
                <w:b/>
                <w:sz w:val="20"/>
                <w:szCs w:val="20"/>
                <w:lang w:val="es-ES"/>
              </w:rPr>
              <w:t>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52D2C2C" w14:textId="77777777" w:rsidR="00A1742F" w:rsidRPr="00A1742F" w:rsidRDefault="00A1742F" w:rsidP="00630676">
            <w:pPr>
              <w:jc w:val="center"/>
              <w:rPr>
                <w:b/>
                <w:sz w:val="20"/>
                <w:szCs w:val="20"/>
                <w:lang w:val="es-ES"/>
              </w:rPr>
            </w:pPr>
          </w:p>
        </w:tc>
        <w:tc>
          <w:tcPr>
            <w:tcW w:w="1701" w:type="dxa"/>
            <w:tcBorders>
              <w:top w:val="single" w:sz="4" w:space="0" w:color="auto"/>
              <w:left w:val="single" w:sz="4" w:space="0" w:color="auto"/>
              <w:bottom w:val="single" w:sz="4" w:space="0" w:color="auto"/>
              <w:right w:val="single" w:sz="4" w:space="0" w:color="auto"/>
            </w:tcBorders>
            <w:vAlign w:val="center"/>
          </w:tcPr>
          <w:p w14:paraId="01044F42" w14:textId="77777777" w:rsidR="00A1742F" w:rsidRPr="00A1742F" w:rsidRDefault="00A1742F" w:rsidP="00630676">
            <w:pPr>
              <w:jc w:val="center"/>
              <w:rPr>
                <w:b/>
                <w:sz w:val="20"/>
                <w:szCs w:val="20"/>
                <w:lang w:val="es-ES"/>
              </w:rPr>
            </w:pPr>
          </w:p>
        </w:tc>
        <w:tc>
          <w:tcPr>
            <w:tcW w:w="1984" w:type="dxa"/>
            <w:tcBorders>
              <w:top w:val="single" w:sz="4" w:space="0" w:color="auto"/>
              <w:left w:val="single" w:sz="4" w:space="0" w:color="auto"/>
              <w:bottom w:val="single" w:sz="4" w:space="0" w:color="auto"/>
              <w:right w:val="single" w:sz="4" w:space="0" w:color="auto"/>
            </w:tcBorders>
            <w:vAlign w:val="center"/>
          </w:tcPr>
          <w:p w14:paraId="1D613E17" w14:textId="77777777" w:rsidR="00A1742F" w:rsidRPr="00A1742F" w:rsidRDefault="00A1742F" w:rsidP="00630676">
            <w:pPr>
              <w:jc w:val="center"/>
              <w:rPr>
                <w:b/>
                <w:sz w:val="20"/>
                <w:szCs w:val="20"/>
                <w:lang w:val="es-ES"/>
              </w:rPr>
            </w:pPr>
          </w:p>
        </w:tc>
        <w:tc>
          <w:tcPr>
            <w:tcW w:w="1424" w:type="dxa"/>
            <w:tcBorders>
              <w:top w:val="single" w:sz="4" w:space="0" w:color="auto"/>
              <w:left w:val="single" w:sz="4" w:space="0" w:color="auto"/>
              <w:bottom w:val="single" w:sz="4" w:space="0" w:color="auto"/>
              <w:right w:val="single" w:sz="4" w:space="0" w:color="auto"/>
            </w:tcBorders>
            <w:vAlign w:val="center"/>
          </w:tcPr>
          <w:p w14:paraId="3697CB27" w14:textId="77777777" w:rsidR="00A1742F" w:rsidRPr="00A1742F" w:rsidRDefault="00A1742F" w:rsidP="00630676">
            <w:pPr>
              <w:jc w:val="center"/>
              <w:rPr>
                <w:b/>
                <w:sz w:val="20"/>
                <w:szCs w:val="20"/>
                <w:lang w:val="es-ES"/>
              </w:rPr>
            </w:pPr>
          </w:p>
        </w:tc>
        <w:tc>
          <w:tcPr>
            <w:tcW w:w="1467" w:type="dxa"/>
            <w:tcBorders>
              <w:top w:val="single" w:sz="4" w:space="0" w:color="auto"/>
              <w:left w:val="single" w:sz="4" w:space="0" w:color="auto"/>
              <w:bottom w:val="single" w:sz="4" w:space="0" w:color="auto"/>
              <w:right w:val="single" w:sz="4" w:space="0" w:color="auto"/>
            </w:tcBorders>
            <w:vAlign w:val="center"/>
          </w:tcPr>
          <w:p w14:paraId="7859717E" w14:textId="77777777" w:rsidR="00A1742F" w:rsidRPr="00A1742F" w:rsidRDefault="00A1742F" w:rsidP="00630676">
            <w:pPr>
              <w:jc w:val="center"/>
              <w:rPr>
                <w:b/>
                <w:sz w:val="20"/>
                <w:szCs w:val="20"/>
                <w:lang w:val="es-ES"/>
              </w:rPr>
            </w:pPr>
          </w:p>
        </w:tc>
        <w:tc>
          <w:tcPr>
            <w:tcW w:w="892" w:type="dxa"/>
            <w:tcBorders>
              <w:top w:val="single" w:sz="4" w:space="0" w:color="auto"/>
              <w:left w:val="single" w:sz="4" w:space="0" w:color="auto"/>
              <w:bottom w:val="single" w:sz="4" w:space="0" w:color="auto"/>
              <w:right w:val="single" w:sz="4" w:space="0" w:color="auto"/>
            </w:tcBorders>
            <w:vAlign w:val="center"/>
          </w:tcPr>
          <w:p w14:paraId="1A63DA86" w14:textId="77777777" w:rsidR="00A1742F" w:rsidRPr="00A1742F" w:rsidRDefault="00A1742F" w:rsidP="00630676">
            <w:pPr>
              <w:jc w:val="center"/>
              <w:rPr>
                <w:b/>
                <w:sz w:val="20"/>
                <w:szCs w:val="20"/>
                <w:lang w:val="es-ES"/>
              </w:rPr>
            </w:pPr>
          </w:p>
        </w:tc>
      </w:tr>
      <w:tr w:rsidR="00A1742F" w:rsidRPr="00A1742F" w14:paraId="750D82E8" w14:textId="77777777" w:rsidTr="00630676">
        <w:trPr>
          <w:trHeight w:val="494"/>
        </w:trPr>
        <w:tc>
          <w:tcPr>
            <w:tcW w:w="9595" w:type="dxa"/>
            <w:gridSpan w:val="8"/>
            <w:tcBorders>
              <w:top w:val="single" w:sz="4" w:space="0" w:color="auto"/>
              <w:left w:val="single" w:sz="4" w:space="0" w:color="auto"/>
              <w:bottom w:val="single" w:sz="4" w:space="0" w:color="auto"/>
              <w:right w:val="single" w:sz="4" w:space="0" w:color="auto"/>
            </w:tcBorders>
          </w:tcPr>
          <w:p w14:paraId="6B2E94C0" w14:textId="77777777" w:rsidR="00A1742F" w:rsidRPr="00A1742F" w:rsidRDefault="00A1742F" w:rsidP="00630676">
            <w:pPr>
              <w:rPr>
                <w:b/>
                <w:sz w:val="20"/>
                <w:szCs w:val="20"/>
                <w:lang w:val="es-ES"/>
              </w:rPr>
            </w:pPr>
            <w:r w:rsidRPr="00A1742F">
              <w:rPr>
                <w:b/>
                <w:sz w:val="20"/>
                <w:szCs w:val="20"/>
                <w:lang w:val="es-ES"/>
              </w:rPr>
              <w:t>ACTIVIDADES REALIZADAS:</w:t>
            </w:r>
          </w:p>
        </w:tc>
      </w:tr>
      <w:tr w:rsidR="00A1742F" w:rsidRPr="00A1742F" w14:paraId="0F976412"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2263F38C" w14:textId="77777777" w:rsidR="00A1742F" w:rsidRPr="00A1742F" w:rsidRDefault="00A1742F" w:rsidP="00630676">
            <w:pPr>
              <w:rPr>
                <w:b/>
                <w:lang w:val="es-ES"/>
              </w:rPr>
            </w:pPr>
            <w:r w:rsidRPr="00A1742F">
              <w:rPr>
                <w:b/>
                <w:sz w:val="20"/>
                <w:szCs w:val="20"/>
                <w:lang w:val="es-ES"/>
              </w:rPr>
              <w:t>a)</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6F82FFAC" w14:textId="77777777" w:rsidR="00A1742F" w:rsidRPr="00A1742F" w:rsidRDefault="00A1742F" w:rsidP="00630676">
            <w:pPr>
              <w:rPr>
                <w:b/>
                <w:sz w:val="20"/>
                <w:szCs w:val="20"/>
                <w:lang w:val="es-ES"/>
              </w:rPr>
            </w:pPr>
            <w:r w:rsidRPr="00A1742F">
              <w:rPr>
                <w:b/>
                <w:sz w:val="20"/>
                <w:szCs w:val="20"/>
                <w:lang w:val="es-ES"/>
              </w:rPr>
              <w:t>c)</w:t>
            </w:r>
          </w:p>
        </w:tc>
      </w:tr>
      <w:tr w:rsidR="00A1742F" w:rsidRPr="00A1742F" w14:paraId="63584EB5"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3DE6C04F" w14:textId="77777777" w:rsidR="00A1742F" w:rsidRPr="00A1742F" w:rsidRDefault="00A1742F" w:rsidP="00630676">
            <w:pPr>
              <w:rPr>
                <w:b/>
                <w:lang w:val="es-ES"/>
              </w:rPr>
            </w:pPr>
            <w:r w:rsidRPr="00A1742F">
              <w:rPr>
                <w:b/>
                <w:sz w:val="20"/>
                <w:szCs w:val="20"/>
                <w:lang w:val="es-ES"/>
              </w:rPr>
              <w:t>b)</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586C7243" w14:textId="77777777" w:rsidR="00A1742F" w:rsidRPr="00A1742F" w:rsidRDefault="00A1742F" w:rsidP="00630676">
            <w:pPr>
              <w:rPr>
                <w:b/>
                <w:sz w:val="20"/>
                <w:szCs w:val="20"/>
                <w:lang w:val="es-ES"/>
              </w:rPr>
            </w:pPr>
          </w:p>
          <w:p w14:paraId="53684CD4" w14:textId="77777777" w:rsidR="00A1742F" w:rsidRPr="00A1742F" w:rsidRDefault="00A1742F" w:rsidP="00630676">
            <w:pPr>
              <w:rPr>
                <w:b/>
                <w:sz w:val="20"/>
                <w:szCs w:val="20"/>
                <w:lang w:val="es-ES"/>
              </w:rPr>
            </w:pPr>
            <w:r w:rsidRPr="00A1742F">
              <w:rPr>
                <w:b/>
                <w:sz w:val="20"/>
                <w:szCs w:val="20"/>
                <w:lang w:val="es-ES"/>
              </w:rPr>
              <w:t>d)</w:t>
            </w:r>
          </w:p>
        </w:tc>
      </w:tr>
    </w:tbl>
    <w:p w14:paraId="01B8AFC9" w14:textId="77777777" w:rsidR="00A1742F" w:rsidRPr="00A1742F" w:rsidRDefault="00A1742F" w:rsidP="00A1742F">
      <w:pPr>
        <w:ind w:hanging="142"/>
        <w:rPr>
          <w:b/>
        </w:rPr>
      </w:pPr>
      <w:r w:rsidRPr="00A1742F">
        <w:rPr>
          <w:b/>
          <w:sz w:val="20"/>
          <w:szCs w:val="18"/>
        </w:rPr>
        <w:t>(Puede insertar más filas si requiere).</w:t>
      </w:r>
    </w:p>
    <w:p w14:paraId="08C70C28" w14:textId="73694745" w:rsidR="00A1742F" w:rsidRPr="00A1742F" w:rsidRDefault="00A1742F" w:rsidP="00D031F0">
      <w:pPr>
        <w:rPr>
          <w:b/>
        </w:rPr>
      </w:pPr>
      <w:r w:rsidRPr="00A1742F">
        <w:rPr>
          <w:b/>
        </w:rPr>
        <w:lastRenderedPageBreak/>
        <w:t>EXPERIENCIA LABORAL ESPECÍFICA:</w:t>
      </w:r>
    </w:p>
    <w:tbl>
      <w:tblPr>
        <w:tblW w:w="959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9"/>
        <w:gridCol w:w="170"/>
        <w:gridCol w:w="1418"/>
        <w:gridCol w:w="1701"/>
        <w:gridCol w:w="1984"/>
        <w:gridCol w:w="1424"/>
        <w:gridCol w:w="1467"/>
        <w:gridCol w:w="892"/>
      </w:tblGrid>
      <w:tr w:rsidR="00A1742F" w:rsidRPr="00A1742F" w14:paraId="3ACDC7BE" w14:textId="77777777" w:rsidTr="00630676">
        <w:trPr>
          <w:trHeight w:val="686"/>
        </w:trPr>
        <w:tc>
          <w:tcPr>
            <w:tcW w:w="709" w:type="dxa"/>
            <w:gridSpan w:val="2"/>
            <w:vAlign w:val="center"/>
          </w:tcPr>
          <w:p w14:paraId="394A483F" w14:textId="77777777" w:rsidR="00A1742F" w:rsidRPr="00A1742F" w:rsidRDefault="00A1742F" w:rsidP="00630676">
            <w:pPr>
              <w:jc w:val="center"/>
              <w:rPr>
                <w:b/>
                <w:lang w:val="es-ES"/>
              </w:rPr>
            </w:pPr>
            <w:r w:rsidRPr="00A1742F">
              <w:rPr>
                <w:b/>
                <w:sz w:val="20"/>
                <w:lang w:val="es-ES"/>
              </w:rPr>
              <w:t>Nro.</w:t>
            </w:r>
          </w:p>
        </w:tc>
        <w:tc>
          <w:tcPr>
            <w:tcW w:w="1418" w:type="dxa"/>
            <w:vAlign w:val="center"/>
          </w:tcPr>
          <w:p w14:paraId="71C27977" w14:textId="77777777" w:rsidR="00A1742F" w:rsidRPr="00A1742F" w:rsidRDefault="00A1742F" w:rsidP="00630676">
            <w:pPr>
              <w:jc w:val="center"/>
              <w:rPr>
                <w:b/>
                <w:sz w:val="20"/>
                <w:lang w:val="es-ES"/>
              </w:rPr>
            </w:pPr>
            <w:r w:rsidRPr="00A1742F">
              <w:rPr>
                <w:b/>
                <w:sz w:val="20"/>
                <w:lang w:val="es-ES"/>
              </w:rPr>
              <w:t>Nombre de la entidad o empresa</w:t>
            </w:r>
          </w:p>
        </w:tc>
        <w:tc>
          <w:tcPr>
            <w:tcW w:w="1701" w:type="dxa"/>
            <w:tcBorders>
              <w:right w:val="single" w:sz="4" w:space="0" w:color="000000"/>
            </w:tcBorders>
            <w:vAlign w:val="center"/>
          </w:tcPr>
          <w:p w14:paraId="4CBACF9A" w14:textId="77777777" w:rsidR="00A1742F" w:rsidRPr="00A1742F" w:rsidRDefault="00A1742F" w:rsidP="00630676">
            <w:pPr>
              <w:jc w:val="center"/>
              <w:rPr>
                <w:b/>
                <w:sz w:val="20"/>
                <w:lang w:val="es-ES"/>
              </w:rPr>
            </w:pPr>
            <w:r w:rsidRPr="00A1742F">
              <w:rPr>
                <w:b/>
                <w:sz w:val="20"/>
                <w:lang w:val="es-ES"/>
              </w:rPr>
              <w:t>Cargo desempeñado</w:t>
            </w:r>
          </w:p>
        </w:tc>
        <w:tc>
          <w:tcPr>
            <w:tcW w:w="1984" w:type="dxa"/>
            <w:tcBorders>
              <w:left w:val="single" w:sz="4" w:space="0" w:color="000000"/>
              <w:right w:val="single" w:sz="4" w:space="0" w:color="000000"/>
            </w:tcBorders>
            <w:vAlign w:val="center"/>
          </w:tcPr>
          <w:p w14:paraId="35BB2D13" w14:textId="77777777" w:rsidR="00A1742F" w:rsidRPr="00A1742F" w:rsidRDefault="00A1742F" w:rsidP="00630676">
            <w:pPr>
              <w:jc w:val="center"/>
              <w:rPr>
                <w:b/>
                <w:sz w:val="20"/>
                <w:lang w:val="es-ES"/>
              </w:rPr>
            </w:pPr>
            <w:r w:rsidRPr="00A1742F">
              <w:rPr>
                <w:b/>
                <w:sz w:val="20"/>
                <w:lang w:val="es-ES"/>
              </w:rPr>
              <w:t xml:space="preserve">Fecha de </w:t>
            </w:r>
            <w:proofErr w:type="spellStart"/>
            <w:r w:rsidRPr="00A1742F">
              <w:rPr>
                <w:b/>
                <w:sz w:val="20"/>
                <w:lang w:val="es-ES"/>
              </w:rPr>
              <w:t>lnlclo</w:t>
            </w:r>
            <w:proofErr w:type="spellEnd"/>
            <w:r w:rsidRPr="00A1742F">
              <w:rPr>
                <w:b/>
                <w:sz w:val="20"/>
                <w:lang w:val="es-ES"/>
              </w:rPr>
              <w:t xml:space="preserve"> (</w:t>
            </w:r>
            <w:proofErr w:type="spellStart"/>
            <w:r w:rsidRPr="00A1742F">
              <w:rPr>
                <w:b/>
                <w:sz w:val="20"/>
                <w:lang w:val="es-ES"/>
              </w:rPr>
              <w:t>dd</w:t>
            </w:r>
            <w:proofErr w:type="spellEnd"/>
            <w:r w:rsidRPr="00A1742F">
              <w:rPr>
                <w:b/>
                <w:sz w:val="20"/>
                <w:lang w:val="es-ES"/>
              </w:rPr>
              <w:t>/mm/</w:t>
            </w:r>
            <w:proofErr w:type="spellStart"/>
            <w:r w:rsidRPr="00A1742F">
              <w:rPr>
                <w:b/>
                <w:sz w:val="20"/>
                <w:lang w:val="es-ES"/>
              </w:rPr>
              <w:t>aaaa</w:t>
            </w:r>
            <w:proofErr w:type="spellEnd"/>
            <w:r w:rsidRPr="00A1742F">
              <w:rPr>
                <w:b/>
                <w:sz w:val="20"/>
                <w:lang w:val="es-ES"/>
              </w:rPr>
              <w:t>)</w:t>
            </w:r>
          </w:p>
        </w:tc>
        <w:tc>
          <w:tcPr>
            <w:tcW w:w="1424" w:type="dxa"/>
            <w:tcBorders>
              <w:left w:val="single" w:sz="4" w:space="0" w:color="000000"/>
            </w:tcBorders>
            <w:vAlign w:val="center"/>
          </w:tcPr>
          <w:p w14:paraId="68BCFB7B" w14:textId="77777777" w:rsidR="00A1742F" w:rsidRPr="00A1742F" w:rsidRDefault="00A1742F" w:rsidP="00630676">
            <w:pPr>
              <w:jc w:val="center"/>
              <w:rPr>
                <w:b/>
                <w:sz w:val="20"/>
                <w:lang w:val="es-ES"/>
              </w:rPr>
            </w:pPr>
            <w:r w:rsidRPr="00A1742F">
              <w:rPr>
                <w:b/>
                <w:sz w:val="20"/>
                <w:lang w:val="es-ES"/>
              </w:rPr>
              <w:t xml:space="preserve">Fecha de culminación </w:t>
            </w:r>
            <w:proofErr w:type="spellStart"/>
            <w:r w:rsidRPr="00A1742F">
              <w:rPr>
                <w:b/>
                <w:sz w:val="20"/>
                <w:lang w:val="es-ES"/>
              </w:rPr>
              <w:t>dd</w:t>
            </w:r>
            <w:proofErr w:type="spellEnd"/>
            <w:r w:rsidRPr="00A1742F">
              <w:rPr>
                <w:b/>
                <w:sz w:val="20"/>
                <w:lang w:val="es-ES"/>
              </w:rPr>
              <w:t>/mm/</w:t>
            </w:r>
            <w:proofErr w:type="spellStart"/>
            <w:r w:rsidRPr="00A1742F">
              <w:rPr>
                <w:b/>
                <w:sz w:val="20"/>
                <w:lang w:val="es-ES"/>
              </w:rPr>
              <w:t>aaaa</w:t>
            </w:r>
            <w:proofErr w:type="spellEnd"/>
          </w:p>
        </w:tc>
        <w:tc>
          <w:tcPr>
            <w:tcW w:w="1467" w:type="dxa"/>
            <w:vAlign w:val="center"/>
          </w:tcPr>
          <w:p w14:paraId="350885C3" w14:textId="77777777" w:rsidR="00A1742F" w:rsidRPr="00A1742F" w:rsidRDefault="00A1742F" w:rsidP="00630676">
            <w:pPr>
              <w:jc w:val="center"/>
              <w:rPr>
                <w:b/>
                <w:sz w:val="20"/>
                <w:lang w:val="es-ES"/>
              </w:rPr>
            </w:pPr>
            <w:r w:rsidRPr="00A1742F">
              <w:rPr>
                <w:b/>
                <w:sz w:val="20"/>
                <w:lang w:val="es-ES"/>
              </w:rPr>
              <w:t>Tiempo en el cargo</w:t>
            </w:r>
          </w:p>
        </w:tc>
        <w:tc>
          <w:tcPr>
            <w:tcW w:w="892" w:type="dxa"/>
            <w:tcBorders>
              <w:right w:val="single" w:sz="4" w:space="0" w:color="000000"/>
            </w:tcBorders>
            <w:vAlign w:val="center"/>
          </w:tcPr>
          <w:p w14:paraId="230048C8" w14:textId="77777777" w:rsidR="00A1742F" w:rsidRPr="00A1742F" w:rsidRDefault="00A1742F" w:rsidP="00630676">
            <w:pPr>
              <w:jc w:val="center"/>
              <w:rPr>
                <w:b/>
                <w:sz w:val="20"/>
                <w:lang w:val="es-ES"/>
              </w:rPr>
            </w:pPr>
            <w:r w:rsidRPr="00A1742F">
              <w:rPr>
                <w:b/>
                <w:sz w:val="20"/>
                <w:lang w:val="es-ES"/>
              </w:rPr>
              <w:t>N° DE</w:t>
            </w:r>
          </w:p>
          <w:p w14:paraId="5CF4EA4F" w14:textId="77777777" w:rsidR="00A1742F" w:rsidRPr="00A1742F" w:rsidRDefault="00A1742F" w:rsidP="00630676">
            <w:pPr>
              <w:jc w:val="center"/>
              <w:rPr>
                <w:b/>
                <w:sz w:val="20"/>
                <w:lang w:val="es-ES"/>
              </w:rPr>
            </w:pPr>
            <w:r w:rsidRPr="00A1742F">
              <w:rPr>
                <w:b/>
                <w:sz w:val="20"/>
                <w:lang w:val="es-ES"/>
              </w:rPr>
              <w:t>FOLIO</w:t>
            </w:r>
          </w:p>
        </w:tc>
      </w:tr>
      <w:tr w:rsidR="00A1742F" w:rsidRPr="00A1742F" w14:paraId="35512668" w14:textId="77777777" w:rsidTr="00630676">
        <w:trPr>
          <w:trHeight w:val="702"/>
        </w:trPr>
        <w:tc>
          <w:tcPr>
            <w:tcW w:w="709" w:type="dxa"/>
            <w:gridSpan w:val="2"/>
            <w:vAlign w:val="center"/>
          </w:tcPr>
          <w:p w14:paraId="0374A536" w14:textId="77777777" w:rsidR="00A1742F" w:rsidRPr="00A1742F" w:rsidRDefault="00A1742F" w:rsidP="00630676">
            <w:pPr>
              <w:jc w:val="center"/>
              <w:rPr>
                <w:b/>
                <w:sz w:val="20"/>
                <w:lang w:val="es-ES"/>
              </w:rPr>
            </w:pPr>
            <w:r w:rsidRPr="00A1742F">
              <w:rPr>
                <w:b/>
                <w:sz w:val="20"/>
                <w:lang w:val="es-ES"/>
              </w:rPr>
              <w:t>1</w:t>
            </w:r>
          </w:p>
        </w:tc>
        <w:tc>
          <w:tcPr>
            <w:tcW w:w="1418" w:type="dxa"/>
          </w:tcPr>
          <w:p w14:paraId="2CF2AC49" w14:textId="77777777" w:rsidR="00A1742F" w:rsidRPr="00A1742F" w:rsidRDefault="00A1742F" w:rsidP="00630676">
            <w:pPr>
              <w:rPr>
                <w:b/>
                <w:lang w:val="es-ES"/>
              </w:rPr>
            </w:pPr>
          </w:p>
        </w:tc>
        <w:tc>
          <w:tcPr>
            <w:tcW w:w="1701" w:type="dxa"/>
            <w:tcBorders>
              <w:right w:val="single" w:sz="4" w:space="0" w:color="000000"/>
            </w:tcBorders>
          </w:tcPr>
          <w:p w14:paraId="74C831AD" w14:textId="77777777" w:rsidR="00A1742F" w:rsidRPr="00A1742F" w:rsidRDefault="00A1742F" w:rsidP="00630676">
            <w:pPr>
              <w:rPr>
                <w:b/>
                <w:lang w:val="es-ES"/>
              </w:rPr>
            </w:pPr>
          </w:p>
        </w:tc>
        <w:tc>
          <w:tcPr>
            <w:tcW w:w="1984" w:type="dxa"/>
            <w:tcBorders>
              <w:left w:val="single" w:sz="4" w:space="0" w:color="000000"/>
              <w:right w:val="single" w:sz="4" w:space="0" w:color="000000"/>
            </w:tcBorders>
          </w:tcPr>
          <w:p w14:paraId="3F26ACCA" w14:textId="77777777" w:rsidR="00A1742F" w:rsidRPr="00A1742F" w:rsidRDefault="00A1742F" w:rsidP="00630676">
            <w:pPr>
              <w:rPr>
                <w:b/>
                <w:lang w:val="es-ES"/>
              </w:rPr>
            </w:pPr>
          </w:p>
        </w:tc>
        <w:tc>
          <w:tcPr>
            <w:tcW w:w="1424" w:type="dxa"/>
            <w:tcBorders>
              <w:left w:val="single" w:sz="4" w:space="0" w:color="000000"/>
            </w:tcBorders>
          </w:tcPr>
          <w:p w14:paraId="49BF8D6F" w14:textId="77777777" w:rsidR="00A1742F" w:rsidRPr="00A1742F" w:rsidRDefault="00A1742F" w:rsidP="00630676">
            <w:pPr>
              <w:rPr>
                <w:b/>
                <w:lang w:val="es-ES"/>
              </w:rPr>
            </w:pPr>
          </w:p>
        </w:tc>
        <w:tc>
          <w:tcPr>
            <w:tcW w:w="1467" w:type="dxa"/>
          </w:tcPr>
          <w:p w14:paraId="54A1C32D" w14:textId="77777777" w:rsidR="00A1742F" w:rsidRPr="00A1742F" w:rsidRDefault="00A1742F" w:rsidP="00630676">
            <w:pPr>
              <w:rPr>
                <w:b/>
                <w:lang w:val="es-ES"/>
              </w:rPr>
            </w:pPr>
          </w:p>
        </w:tc>
        <w:tc>
          <w:tcPr>
            <w:tcW w:w="892" w:type="dxa"/>
            <w:tcBorders>
              <w:right w:val="single" w:sz="4" w:space="0" w:color="000000"/>
            </w:tcBorders>
          </w:tcPr>
          <w:p w14:paraId="5CC965BF" w14:textId="77777777" w:rsidR="00A1742F" w:rsidRPr="00A1742F" w:rsidRDefault="00A1742F" w:rsidP="00630676">
            <w:pPr>
              <w:rPr>
                <w:b/>
                <w:lang w:val="es-ES"/>
              </w:rPr>
            </w:pPr>
          </w:p>
        </w:tc>
      </w:tr>
      <w:tr w:rsidR="00A1742F" w:rsidRPr="00A1742F" w14:paraId="49FA6DFD" w14:textId="77777777" w:rsidTr="00630676">
        <w:trPr>
          <w:trHeight w:val="494"/>
        </w:trPr>
        <w:tc>
          <w:tcPr>
            <w:tcW w:w="9595" w:type="dxa"/>
            <w:gridSpan w:val="8"/>
            <w:tcBorders>
              <w:right w:val="single" w:sz="4" w:space="0" w:color="000000"/>
            </w:tcBorders>
          </w:tcPr>
          <w:p w14:paraId="053B2B57" w14:textId="77777777" w:rsidR="00A1742F" w:rsidRPr="00A1742F" w:rsidRDefault="00A1742F" w:rsidP="00630676">
            <w:pPr>
              <w:rPr>
                <w:b/>
                <w:sz w:val="20"/>
                <w:szCs w:val="20"/>
                <w:lang w:val="es-ES"/>
              </w:rPr>
            </w:pPr>
            <w:r w:rsidRPr="00A1742F">
              <w:rPr>
                <w:b/>
                <w:sz w:val="20"/>
                <w:szCs w:val="20"/>
                <w:lang w:val="es-ES"/>
              </w:rPr>
              <w:t>ACTIVIDADES REALIZADAS:</w:t>
            </w:r>
          </w:p>
        </w:tc>
      </w:tr>
      <w:tr w:rsidR="00A1742F" w:rsidRPr="00A1742F" w14:paraId="558F5078" w14:textId="77777777" w:rsidTr="00630676">
        <w:trPr>
          <w:trHeight w:val="503"/>
        </w:trPr>
        <w:tc>
          <w:tcPr>
            <w:tcW w:w="3828" w:type="dxa"/>
            <w:gridSpan w:val="4"/>
          </w:tcPr>
          <w:p w14:paraId="275A6465" w14:textId="77777777" w:rsidR="00A1742F" w:rsidRPr="00A1742F" w:rsidRDefault="00A1742F" w:rsidP="00630676">
            <w:pPr>
              <w:rPr>
                <w:b/>
                <w:sz w:val="20"/>
                <w:szCs w:val="20"/>
                <w:lang w:val="es-ES"/>
              </w:rPr>
            </w:pPr>
            <w:r w:rsidRPr="00A1742F">
              <w:rPr>
                <w:b/>
                <w:sz w:val="20"/>
                <w:szCs w:val="20"/>
                <w:lang w:val="es-ES"/>
              </w:rPr>
              <w:t>a)</w:t>
            </w:r>
          </w:p>
        </w:tc>
        <w:tc>
          <w:tcPr>
            <w:tcW w:w="5767" w:type="dxa"/>
            <w:gridSpan w:val="4"/>
            <w:tcBorders>
              <w:right w:val="single" w:sz="4" w:space="0" w:color="000000"/>
            </w:tcBorders>
          </w:tcPr>
          <w:p w14:paraId="51CA363B" w14:textId="77777777" w:rsidR="00A1742F" w:rsidRPr="00A1742F" w:rsidRDefault="00A1742F" w:rsidP="00630676">
            <w:pPr>
              <w:rPr>
                <w:b/>
                <w:sz w:val="20"/>
                <w:szCs w:val="20"/>
                <w:lang w:val="es-ES"/>
              </w:rPr>
            </w:pPr>
            <w:r w:rsidRPr="00A1742F">
              <w:rPr>
                <w:b/>
                <w:sz w:val="20"/>
                <w:szCs w:val="20"/>
                <w:lang w:val="es-ES"/>
              </w:rPr>
              <w:t>c)</w:t>
            </w:r>
          </w:p>
        </w:tc>
      </w:tr>
      <w:tr w:rsidR="00A1742F" w:rsidRPr="00A1742F" w14:paraId="6D7E5933" w14:textId="77777777" w:rsidTr="00630676">
        <w:trPr>
          <w:trHeight w:val="878"/>
        </w:trPr>
        <w:tc>
          <w:tcPr>
            <w:tcW w:w="3828" w:type="dxa"/>
            <w:gridSpan w:val="4"/>
            <w:tcBorders>
              <w:bottom w:val="single" w:sz="4" w:space="0" w:color="auto"/>
            </w:tcBorders>
          </w:tcPr>
          <w:p w14:paraId="760F0008" w14:textId="77777777" w:rsidR="00A1742F" w:rsidRPr="00A1742F" w:rsidRDefault="00A1742F" w:rsidP="00630676">
            <w:pPr>
              <w:rPr>
                <w:b/>
                <w:sz w:val="20"/>
                <w:szCs w:val="20"/>
                <w:lang w:val="es-ES"/>
              </w:rPr>
            </w:pPr>
          </w:p>
          <w:p w14:paraId="38811716" w14:textId="77777777" w:rsidR="00A1742F" w:rsidRPr="00A1742F" w:rsidRDefault="00A1742F" w:rsidP="00630676">
            <w:pPr>
              <w:rPr>
                <w:b/>
                <w:sz w:val="20"/>
                <w:szCs w:val="20"/>
                <w:lang w:val="es-ES"/>
              </w:rPr>
            </w:pPr>
            <w:r w:rsidRPr="00A1742F">
              <w:rPr>
                <w:b/>
                <w:sz w:val="20"/>
                <w:szCs w:val="20"/>
                <w:lang w:val="es-ES"/>
              </w:rPr>
              <w:t>b)</w:t>
            </w:r>
          </w:p>
        </w:tc>
        <w:tc>
          <w:tcPr>
            <w:tcW w:w="5767" w:type="dxa"/>
            <w:gridSpan w:val="4"/>
            <w:tcBorders>
              <w:bottom w:val="single" w:sz="4" w:space="0" w:color="auto"/>
              <w:right w:val="single" w:sz="4" w:space="0" w:color="000000"/>
            </w:tcBorders>
          </w:tcPr>
          <w:p w14:paraId="4B5F7B49" w14:textId="77777777" w:rsidR="00A1742F" w:rsidRPr="00A1742F" w:rsidRDefault="00A1742F" w:rsidP="00630676">
            <w:pPr>
              <w:rPr>
                <w:b/>
                <w:sz w:val="20"/>
                <w:szCs w:val="20"/>
                <w:lang w:val="es-ES"/>
              </w:rPr>
            </w:pPr>
          </w:p>
          <w:p w14:paraId="2909869F" w14:textId="77777777" w:rsidR="00A1742F" w:rsidRPr="00A1742F" w:rsidRDefault="00A1742F" w:rsidP="00630676">
            <w:pPr>
              <w:rPr>
                <w:b/>
                <w:sz w:val="20"/>
                <w:szCs w:val="20"/>
                <w:lang w:val="es-ES"/>
              </w:rPr>
            </w:pPr>
            <w:r w:rsidRPr="00A1742F">
              <w:rPr>
                <w:b/>
                <w:sz w:val="20"/>
                <w:szCs w:val="20"/>
                <w:lang w:val="es-ES"/>
              </w:rPr>
              <w:t>d)</w:t>
            </w:r>
          </w:p>
        </w:tc>
      </w:tr>
      <w:tr w:rsidR="00A1742F" w:rsidRPr="00A1742F" w14:paraId="39992C57" w14:textId="77777777" w:rsidTr="00630676">
        <w:trPr>
          <w:trHeight w:val="684"/>
        </w:trPr>
        <w:tc>
          <w:tcPr>
            <w:tcW w:w="709" w:type="dxa"/>
            <w:gridSpan w:val="2"/>
            <w:tcBorders>
              <w:top w:val="single" w:sz="4" w:space="0" w:color="auto"/>
              <w:left w:val="single" w:sz="4" w:space="0" w:color="auto"/>
              <w:bottom w:val="single" w:sz="4" w:space="0" w:color="auto"/>
              <w:right w:val="single" w:sz="4" w:space="0" w:color="auto"/>
            </w:tcBorders>
            <w:vAlign w:val="center"/>
          </w:tcPr>
          <w:p w14:paraId="2330F8C2" w14:textId="77777777" w:rsidR="00A1742F" w:rsidRPr="00A1742F" w:rsidRDefault="00A1742F" w:rsidP="00630676">
            <w:pPr>
              <w:jc w:val="center"/>
              <w:rPr>
                <w:b/>
                <w:sz w:val="20"/>
                <w:szCs w:val="20"/>
                <w:lang w:val="es-ES"/>
              </w:rPr>
            </w:pPr>
            <w:r w:rsidRPr="00A1742F">
              <w:rPr>
                <w:b/>
                <w:sz w:val="20"/>
                <w:szCs w:val="20"/>
                <w:lang w:val="es-ES"/>
              </w:rPr>
              <w:t>N°</w:t>
            </w:r>
          </w:p>
        </w:tc>
        <w:tc>
          <w:tcPr>
            <w:tcW w:w="1418" w:type="dxa"/>
            <w:tcBorders>
              <w:top w:val="single" w:sz="4" w:space="0" w:color="auto"/>
              <w:left w:val="single" w:sz="4" w:space="0" w:color="auto"/>
              <w:bottom w:val="single" w:sz="4" w:space="0" w:color="auto"/>
              <w:right w:val="single" w:sz="4" w:space="0" w:color="auto"/>
            </w:tcBorders>
            <w:vAlign w:val="center"/>
          </w:tcPr>
          <w:p w14:paraId="28C3EE70" w14:textId="77777777" w:rsidR="00A1742F" w:rsidRPr="00A1742F" w:rsidRDefault="00A1742F" w:rsidP="00630676">
            <w:pPr>
              <w:jc w:val="center"/>
              <w:rPr>
                <w:b/>
                <w:sz w:val="20"/>
                <w:szCs w:val="20"/>
                <w:lang w:val="es-ES"/>
              </w:rPr>
            </w:pPr>
            <w:r w:rsidRPr="00A1742F">
              <w:rPr>
                <w:b/>
                <w:sz w:val="20"/>
                <w:szCs w:val="20"/>
                <w:lang w:val="es-ES"/>
              </w:rPr>
              <w:t>Nombre de la entidad o empresa</w:t>
            </w:r>
          </w:p>
        </w:tc>
        <w:tc>
          <w:tcPr>
            <w:tcW w:w="1701" w:type="dxa"/>
            <w:tcBorders>
              <w:top w:val="single" w:sz="4" w:space="0" w:color="auto"/>
              <w:left w:val="single" w:sz="4" w:space="0" w:color="auto"/>
              <w:bottom w:val="single" w:sz="4" w:space="0" w:color="auto"/>
              <w:right w:val="single" w:sz="4" w:space="0" w:color="auto"/>
            </w:tcBorders>
            <w:vAlign w:val="center"/>
          </w:tcPr>
          <w:p w14:paraId="7F9F0EDB" w14:textId="77777777" w:rsidR="00A1742F" w:rsidRPr="00A1742F" w:rsidRDefault="00A1742F" w:rsidP="00630676">
            <w:pPr>
              <w:jc w:val="center"/>
              <w:rPr>
                <w:b/>
                <w:sz w:val="20"/>
                <w:szCs w:val="20"/>
                <w:lang w:val="es-ES"/>
              </w:rPr>
            </w:pPr>
            <w:r w:rsidRPr="00A1742F">
              <w:rPr>
                <w:b/>
                <w:sz w:val="20"/>
                <w:szCs w:val="20"/>
                <w:lang w:val="es-ES"/>
              </w:rPr>
              <w:t>Cargo desempeñado</w:t>
            </w:r>
          </w:p>
        </w:tc>
        <w:tc>
          <w:tcPr>
            <w:tcW w:w="1984" w:type="dxa"/>
            <w:tcBorders>
              <w:top w:val="single" w:sz="4" w:space="0" w:color="auto"/>
              <w:left w:val="single" w:sz="4" w:space="0" w:color="auto"/>
              <w:bottom w:val="single" w:sz="4" w:space="0" w:color="auto"/>
              <w:right w:val="single" w:sz="4" w:space="0" w:color="auto"/>
            </w:tcBorders>
            <w:vAlign w:val="center"/>
          </w:tcPr>
          <w:p w14:paraId="1409F567" w14:textId="77777777" w:rsidR="00A1742F" w:rsidRPr="00A1742F" w:rsidRDefault="00A1742F" w:rsidP="00630676">
            <w:pPr>
              <w:jc w:val="center"/>
              <w:rPr>
                <w:b/>
                <w:sz w:val="20"/>
                <w:szCs w:val="20"/>
                <w:lang w:val="es-ES"/>
              </w:rPr>
            </w:pPr>
            <w:r w:rsidRPr="00A1742F">
              <w:rPr>
                <w:b/>
                <w:sz w:val="20"/>
                <w:szCs w:val="20"/>
                <w:lang w:val="es-ES"/>
              </w:rPr>
              <w:t>Fecha de inicio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r w:rsidRPr="00A1742F">
              <w:rPr>
                <w:b/>
                <w:sz w:val="20"/>
                <w:szCs w:val="20"/>
                <w:lang w:val="es-ES"/>
              </w:rPr>
              <w:t>)</w:t>
            </w:r>
          </w:p>
        </w:tc>
        <w:tc>
          <w:tcPr>
            <w:tcW w:w="1424" w:type="dxa"/>
            <w:tcBorders>
              <w:top w:val="single" w:sz="4" w:space="0" w:color="auto"/>
              <w:left w:val="single" w:sz="4" w:space="0" w:color="auto"/>
              <w:bottom w:val="single" w:sz="4" w:space="0" w:color="auto"/>
              <w:right w:val="single" w:sz="4" w:space="0" w:color="auto"/>
            </w:tcBorders>
            <w:vAlign w:val="center"/>
          </w:tcPr>
          <w:p w14:paraId="5D181E0C" w14:textId="77777777" w:rsidR="00A1742F" w:rsidRPr="00A1742F" w:rsidRDefault="00A1742F" w:rsidP="00630676">
            <w:pPr>
              <w:rPr>
                <w:b/>
                <w:sz w:val="20"/>
                <w:szCs w:val="20"/>
                <w:lang w:val="es-ES"/>
              </w:rPr>
            </w:pPr>
            <w:r w:rsidRPr="00A1742F">
              <w:rPr>
                <w:b/>
                <w:sz w:val="20"/>
                <w:szCs w:val="20"/>
                <w:lang w:val="es-ES"/>
              </w:rPr>
              <w:t xml:space="preserve">Fecha de culminación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14:paraId="0145A3F4" w14:textId="77777777" w:rsidR="00A1742F" w:rsidRPr="00A1742F" w:rsidRDefault="00A1742F" w:rsidP="00630676">
            <w:pPr>
              <w:jc w:val="center"/>
              <w:rPr>
                <w:b/>
                <w:sz w:val="20"/>
                <w:szCs w:val="20"/>
                <w:lang w:val="es-ES"/>
              </w:rPr>
            </w:pPr>
            <w:r w:rsidRPr="00A1742F">
              <w:rPr>
                <w:b/>
                <w:sz w:val="20"/>
                <w:szCs w:val="20"/>
                <w:lang w:val="es-ES"/>
              </w:rPr>
              <w:t>Tiempo en el cargo</w:t>
            </w:r>
          </w:p>
        </w:tc>
        <w:tc>
          <w:tcPr>
            <w:tcW w:w="892" w:type="dxa"/>
            <w:tcBorders>
              <w:top w:val="single" w:sz="4" w:space="0" w:color="auto"/>
              <w:left w:val="single" w:sz="4" w:space="0" w:color="auto"/>
              <w:bottom w:val="single" w:sz="4" w:space="0" w:color="auto"/>
              <w:right w:val="single" w:sz="4" w:space="0" w:color="auto"/>
            </w:tcBorders>
            <w:vAlign w:val="center"/>
          </w:tcPr>
          <w:p w14:paraId="67AF8933" w14:textId="77777777" w:rsidR="00A1742F" w:rsidRPr="00A1742F" w:rsidRDefault="00A1742F" w:rsidP="00630676">
            <w:pPr>
              <w:jc w:val="center"/>
              <w:rPr>
                <w:b/>
                <w:sz w:val="20"/>
                <w:szCs w:val="20"/>
                <w:lang w:val="es-ES"/>
              </w:rPr>
            </w:pPr>
            <w:r w:rsidRPr="00A1742F">
              <w:rPr>
                <w:b/>
                <w:sz w:val="20"/>
                <w:szCs w:val="20"/>
                <w:lang w:val="es-ES"/>
              </w:rPr>
              <w:t>N° DE</w:t>
            </w:r>
          </w:p>
          <w:p w14:paraId="542F6742" w14:textId="77777777" w:rsidR="00A1742F" w:rsidRPr="00A1742F" w:rsidRDefault="00A1742F" w:rsidP="00630676">
            <w:pPr>
              <w:jc w:val="center"/>
              <w:rPr>
                <w:b/>
                <w:sz w:val="20"/>
                <w:szCs w:val="20"/>
                <w:lang w:val="es-ES"/>
              </w:rPr>
            </w:pPr>
            <w:r w:rsidRPr="00A1742F">
              <w:rPr>
                <w:b/>
                <w:sz w:val="20"/>
                <w:szCs w:val="20"/>
                <w:lang w:val="es-ES"/>
              </w:rPr>
              <w:t>FOLIO</w:t>
            </w:r>
          </w:p>
        </w:tc>
      </w:tr>
      <w:tr w:rsidR="00A1742F" w:rsidRPr="00A1742F" w14:paraId="5A84F85D" w14:textId="77777777" w:rsidTr="00630676">
        <w:trPr>
          <w:trHeight w:val="707"/>
        </w:trPr>
        <w:tc>
          <w:tcPr>
            <w:tcW w:w="709" w:type="dxa"/>
            <w:gridSpan w:val="2"/>
            <w:tcBorders>
              <w:top w:val="single" w:sz="4" w:space="0" w:color="auto"/>
              <w:left w:val="single" w:sz="4" w:space="0" w:color="auto"/>
              <w:bottom w:val="single" w:sz="4" w:space="0" w:color="auto"/>
              <w:right w:val="single" w:sz="4" w:space="0" w:color="auto"/>
            </w:tcBorders>
            <w:vAlign w:val="center"/>
          </w:tcPr>
          <w:p w14:paraId="4446C585" w14:textId="77777777" w:rsidR="00A1742F" w:rsidRPr="00A1742F" w:rsidRDefault="00A1742F" w:rsidP="00630676">
            <w:pPr>
              <w:jc w:val="center"/>
              <w:rPr>
                <w:b/>
                <w:sz w:val="20"/>
                <w:szCs w:val="20"/>
                <w:lang w:val="es-ES"/>
              </w:rPr>
            </w:pPr>
            <w:r w:rsidRPr="00A1742F">
              <w:rPr>
                <w:b/>
                <w:sz w:val="20"/>
                <w:szCs w:val="20"/>
                <w:lang w:val="es-ES"/>
              </w:rPr>
              <w:t>1</w:t>
            </w:r>
          </w:p>
        </w:tc>
        <w:tc>
          <w:tcPr>
            <w:tcW w:w="1418" w:type="dxa"/>
            <w:tcBorders>
              <w:top w:val="single" w:sz="4" w:space="0" w:color="auto"/>
              <w:left w:val="single" w:sz="4" w:space="0" w:color="auto"/>
              <w:bottom w:val="single" w:sz="4" w:space="0" w:color="auto"/>
              <w:right w:val="single" w:sz="4" w:space="0" w:color="auto"/>
            </w:tcBorders>
          </w:tcPr>
          <w:p w14:paraId="6A1456D5" w14:textId="77777777" w:rsidR="00A1742F" w:rsidRPr="00A1742F" w:rsidRDefault="00A1742F" w:rsidP="00630676">
            <w:pPr>
              <w:rPr>
                <w:b/>
                <w:sz w:val="20"/>
                <w:szCs w:val="20"/>
                <w:lang w:val="es-ES"/>
              </w:rPr>
            </w:pPr>
          </w:p>
        </w:tc>
        <w:tc>
          <w:tcPr>
            <w:tcW w:w="1701" w:type="dxa"/>
            <w:tcBorders>
              <w:top w:val="single" w:sz="4" w:space="0" w:color="auto"/>
              <w:left w:val="single" w:sz="4" w:space="0" w:color="auto"/>
              <w:bottom w:val="single" w:sz="4" w:space="0" w:color="auto"/>
              <w:right w:val="single" w:sz="4" w:space="0" w:color="auto"/>
            </w:tcBorders>
          </w:tcPr>
          <w:p w14:paraId="29540937" w14:textId="77777777" w:rsidR="00A1742F" w:rsidRPr="00A1742F" w:rsidRDefault="00A1742F" w:rsidP="00630676">
            <w:pPr>
              <w:rPr>
                <w:b/>
                <w:sz w:val="20"/>
                <w:szCs w:val="20"/>
                <w:lang w:val="es-ES"/>
              </w:rPr>
            </w:pPr>
          </w:p>
        </w:tc>
        <w:tc>
          <w:tcPr>
            <w:tcW w:w="1984" w:type="dxa"/>
            <w:tcBorders>
              <w:top w:val="single" w:sz="4" w:space="0" w:color="auto"/>
              <w:left w:val="single" w:sz="4" w:space="0" w:color="auto"/>
              <w:bottom w:val="single" w:sz="4" w:space="0" w:color="auto"/>
              <w:right w:val="single" w:sz="4" w:space="0" w:color="auto"/>
            </w:tcBorders>
          </w:tcPr>
          <w:p w14:paraId="17F242AC" w14:textId="77777777" w:rsidR="00A1742F" w:rsidRPr="00A1742F" w:rsidRDefault="00A1742F" w:rsidP="00630676">
            <w:pPr>
              <w:rPr>
                <w:b/>
                <w:sz w:val="20"/>
                <w:szCs w:val="20"/>
                <w:lang w:val="es-ES"/>
              </w:rPr>
            </w:pPr>
          </w:p>
        </w:tc>
        <w:tc>
          <w:tcPr>
            <w:tcW w:w="1424" w:type="dxa"/>
            <w:tcBorders>
              <w:top w:val="single" w:sz="4" w:space="0" w:color="auto"/>
              <w:left w:val="single" w:sz="4" w:space="0" w:color="auto"/>
              <w:bottom w:val="single" w:sz="4" w:space="0" w:color="auto"/>
              <w:right w:val="single" w:sz="4" w:space="0" w:color="auto"/>
            </w:tcBorders>
          </w:tcPr>
          <w:p w14:paraId="43F48319" w14:textId="77777777" w:rsidR="00A1742F" w:rsidRPr="00A1742F" w:rsidRDefault="00A1742F" w:rsidP="00630676">
            <w:pPr>
              <w:rPr>
                <w:b/>
                <w:sz w:val="20"/>
                <w:szCs w:val="20"/>
                <w:lang w:val="es-ES"/>
              </w:rPr>
            </w:pPr>
          </w:p>
        </w:tc>
        <w:tc>
          <w:tcPr>
            <w:tcW w:w="1467" w:type="dxa"/>
            <w:tcBorders>
              <w:top w:val="single" w:sz="4" w:space="0" w:color="auto"/>
              <w:left w:val="single" w:sz="4" w:space="0" w:color="auto"/>
              <w:bottom w:val="single" w:sz="4" w:space="0" w:color="auto"/>
              <w:right w:val="single" w:sz="4" w:space="0" w:color="auto"/>
            </w:tcBorders>
          </w:tcPr>
          <w:p w14:paraId="16561BEB" w14:textId="77777777" w:rsidR="00A1742F" w:rsidRPr="00A1742F" w:rsidRDefault="00A1742F" w:rsidP="00630676">
            <w:pPr>
              <w:rPr>
                <w:b/>
                <w:sz w:val="20"/>
                <w:szCs w:val="20"/>
                <w:lang w:val="es-ES"/>
              </w:rPr>
            </w:pPr>
          </w:p>
        </w:tc>
        <w:tc>
          <w:tcPr>
            <w:tcW w:w="892" w:type="dxa"/>
            <w:tcBorders>
              <w:top w:val="single" w:sz="4" w:space="0" w:color="auto"/>
              <w:left w:val="single" w:sz="4" w:space="0" w:color="auto"/>
              <w:bottom w:val="single" w:sz="4" w:space="0" w:color="auto"/>
              <w:right w:val="single" w:sz="4" w:space="0" w:color="auto"/>
            </w:tcBorders>
          </w:tcPr>
          <w:p w14:paraId="0079C4F1" w14:textId="77777777" w:rsidR="00A1742F" w:rsidRPr="00A1742F" w:rsidRDefault="00A1742F" w:rsidP="00630676">
            <w:pPr>
              <w:rPr>
                <w:b/>
                <w:sz w:val="20"/>
                <w:szCs w:val="20"/>
                <w:lang w:val="es-ES"/>
              </w:rPr>
            </w:pPr>
          </w:p>
        </w:tc>
      </w:tr>
      <w:tr w:rsidR="00A1742F" w:rsidRPr="00A1742F" w14:paraId="33B8CE50" w14:textId="77777777" w:rsidTr="00630676">
        <w:trPr>
          <w:trHeight w:val="484"/>
        </w:trPr>
        <w:tc>
          <w:tcPr>
            <w:tcW w:w="9595" w:type="dxa"/>
            <w:gridSpan w:val="8"/>
            <w:tcBorders>
              <w:top w:val="single" w:sz="4" w:space="0" w:color="auto"/>
              <w:left w:val="single" w:sz="4" w:space="0" w:color="auto"/>
              <w:bottom w:val="single" w:sz="4" w:space="0" w:color="auto"/>
              <w:right w:val="single" w:sz="4" w:space="0" w:color="auto"/>
            </w:tcBorders>
          </w:tcPr>
          <w:p w14:paraId="3A38E513" w14:textId="77777777" w:rsidR="00A1742F" w:rsidRPr="00A1742F" w:rsidRDefault="00A1742F" w:rsidP="00630676">
            <w:pPr>
              <w:rPr>
                <w:b/>
                <w:sz w:val="20"/>
                <w:szCs w:val="20"/>
                <w:lang w:val="es-ES"/>
              </w:rPr>
            </w:pPr>
            <w:r w:rsidRPr="00A1742F">
              <w:rPr>
                <w:b/>
                <w:sz w:val="20"/>
                <w:szCs w:val="20"/>
                <w:lang w:val="es-ES"/>
              </w:rPr>
              <w:t>ACTIVIDADES REALIZADAS:</w:t>
            </w:r>
          </w:p>
        </w:tc>
      </w:tr>
      <w:tr w:rsidR="00A1742F" w:rsidRPr="00A1742F" w14:paraId="390E8452" w14:textId="77777777" w:rsidTr="00630676">
        <w:trPr>
          <w:trHeight w:val="499"/>
        </w:trPr>
        <w:tc>
          <w:tcPr>
            <w:tcW w:w="3828" w:type="dxa"/>
            <w:gridSpan w:val="4"/>
            <w:tcBorders>
              <w:top w:val="single" w:sz="4" w:space="0" w:color="auto"/>
              <w:left w:val="single" w:sz="4" w:space="0" w:color="auto"/>
              <w:bottom w:val="single" w:sz="4" w:space="0" w:color="auto"/>
              <w:right w:val="single" w:sz="4" w:space="0" w:color="auto"/>
            </w:tcBorders>
            <w:vAlign w:val="center"/>
          </w:tcPr>
          <w:p w14:paraId="53CFA6AE" w14:textId="77777777" w:rsidR="00A1742F" w:rsidRPr="00A1742F" w:rsidRDefault="00A1742F" w:rsidP="00630676">
            <w:pPr>
              <w:rPr>
                <w:b/>
                <w:sz w:val="20"/>
                <w:szCs w:val="20"/>
                <w:lang w:val="es-ES"/>
              </w:rPr>
            </w:pPr>
            <w:r w:rsidRPr="00A1742F">
              <w:rPr>
                <w:b/>
                <w:sz w:val="20"/>
                <w:szCs w:val="20"/>
                <w:lang w:val="es-ES"/>
              </w:rPr>
              <w:t>a)</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603A5652" w14:textId="77777777" w:rsidR="00A1742F" w:rsidRPr="00A1742F" w:rsidRDefault="00A1742F" w:rsidP="00630676">
            <w:pPr>
              <w:rPr>
                <w:b/>
                <w:sz w:val="20"/>
                <w:szCs w:val="20"/>
                <w:lang w:val="es-ES"/>
              </w:rPr>
            </w:pPr>
            <w:r w:rsidRPr="00A1742F">
              <w:rPr>
                <w:b/>
                <w:sz w:val="20"/>
                <w:szCs w:val="20"/>
                <w:lang w:val="es-ES"/>
              </w:rPr>
              <w:t>c)</w:t>
            </w:r>
          </w:p>
        </w:tc>
      </w:tr>
      <w:tr w:rsidR="00A1742F" w:rsidRPr="00A1742F" w14:paraId="17DF4DFD" w14:textId="77777777" w:rsidTr="00630676">
        <w:trPr>
          <w:trHeight w:val="888"/>
        </w:trPr>
        <w:tc>
          <w:tcPr>
            <w:tcW w:w="3828" w:type="dxa"/>
            <w:gridSpan w:val="4"/>
            <w:tcBorders>
              <w:top w:val="single" w:sz="4" w:space="0" w:color="auto"/>
              <w:left w:val="single" w:sz="4" w:space="0" w:color="auto"/>
              <w:bottom w:val="single" w:sz="4" w:space="0" w:color="auto"/>
              <w:right w:val="single" w:sz="4" w:space="0" w:color="auto"/>
            </w:tcBorders>
            <w:vAlign w:val="center"/>
          </w:tcPr>
          <w:p w14:paraId="7CF71347" w14:textId="77777777" w:rsidR="00A1742F" w:rsidRPr="00A1742F" w:rsidRDefault="00A1742F" w:rsidP="00630676">
            <w:pPr>
              <w:rPr>
                <w:b/>
                <w:sz w:val="20"/>
                <w:szCs w:val="20"/>
                <w:lang w:val="es-ES"/>
              </w:rPr>
            </w:pPr>
            <w:r w:rsidRPr="00A1742F">
              <w:rPr>
                <w:b/>
                <w:sz w:val="20"/>
                <w:szCs w:val="20"/>
                <w:lang w:val="es-ES"/>
              </w:rPr>
              <w:t>b)</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2DAB94AA" w14:textId="77777777" w:rsidR="00A1742F" w:rsidRPr="00A1742F" w:rsidRDefault="00A1742F" w:rsidP="00630676">
            <w:pPr>
              <w:rPr>
                <w:b/>
                <w:sz w:val="20"/>
                <w:szCs w:val="20"/>
                <w:lang w:val="es-ES"/>
              </w:rPr>
            </w:pPr>
          </w:p>
          <w:p w14:paraId="2A72F9A1" w14:textId="77777777" w:rsidR="00A1742F" w:rsidRPr="00A1742F" w:rsidRDefault="00A1742F" w:rsidP="00630676">
            <w:pPr>
              <w:rPr>
                <w:b/>
                <w:sz w:val="20"/>
                <w:szCs w:val="20"/>
                <w:lang w:val="es-ES"/>
              </w:rPr>
            </w:pPr>
            <w:r w:rsidRPr="00A1742F">
              <w:rPr>
                <w:b/>
                <w:sz w:val="20"/>
                <w:szCs w:val="20"/>
                <w:lang w:val="es-ES"/>
              </w:rPr>
              <w:t>d)</w:t>
            </w:r>
          </w:p>
        </w:tc>
      </w:tr>
      <w:tr w:rsidR="00A1742F" w:rsidRPr="00A1742F" w14:paraId="4633D013" w14:textId="77777777" w:rsidTr="00630676">
        <w:trPr>
          <w:trHeight w:val="672"/>
        </w:trPr>
        <w:tc>
          <w:tcPr>
            <w:tcW w:w="539" w:type="dxa"/>
            <w:tcBorders>
              <w:top w:val="single" w:sz="4" w:space="0" w:color="auto"/>
              <w:left w:val="single" w:sz="4" w:space="0" w:color="auto"/>
              <w:bottom w:val="single" w:sz="4" w:space="0" w:color="auto"/>
              <w:right w:val="single" w:sz="4" w:space="0" w:color="auto"/>
            </w:tcBorders>
            <w:vAlign w:val="center"/>
          </w:tcPr>
          <w:p w14:paraId="6CBF94BC" w14:textId="77777777" w:rsidR="00A1742F" w:rsidRPr="00A1742F" w:rsidRDefault="00A1742F" w:rsidP="00630676">
            <w:pPr>
              <w:jc w:val="center"/>
              <w:rPr>
                <w:b/>
                <w:sz w:val="20"/>
                <w:szCs w:val="20"/>
                <w:lang w:val="es-ES"/>
              </w:rPr>
            </w:pPr>
            <w:r w:rsidRPr="00A1742F">
              <w:rPr>
                <w:b/>
                <w:sz w:val="20"/>
                <w:szCs w:val="20"/>
                <w:lang w:val="es-ES"/>
              </w:rPr>
              <w:t>N°</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CB9E87C" w14:textId="77777777" w:rsidR="00A1742F" w:rsidRPr="00A1742F" w:rsidRDefault="00A1742F" w:rsidP="00630676">
            <w:pPr>
              <w:jc w:val="center"/>
              <w:rPr>
                <w:b/>
                <w:sz w:val="20"/>
                <w:szCs w:val="20"/>
                <w:lang w:val="es-ES"/>
              </w:rPr>
            </w:pPr>
            <w:r w:rsidRPr="00A1742F">
              <w:rPr>
                <w:b/>
                <w:sz w:val="20"/>
                <w:szCs w:val="20"/>
                <w:lang w:val="es-ES"/>
              </w:rPr>
              <w:t>Nombre de la entidad. o empresa</w:t>
            </w:r>
          </w:p>
        </w:tc>
        <w:tc>
          <w:tcPr>
            <w:tcW w:w="1701" w:type="dxa"/>
            <w:tcBorders>
              <w:top w:val="single" w:sz="4" w:space="0" w:color="auto"/>
              <w:left w:val="single" w:sz="4" w:space="0" w:color="auto"/>
              <w:bottom w:val="single" w:sz="4" w:space="0" w:color="auto"/>
              <w:right w:val="single" w:sz="4" w:space="0" w:color="auto"/>
            </w:tcBorders>
            <w:vAlign w:val="center"/>
          </w:tcPr>
          <w:p w14:paraId="53189E02" w14:textId="77777777" w:rsidR="00A1742F" w:rsidRPr="00A1742F" w:rsidRDefault="00A1742F" w:rsidP="00630676">
            <w:pPr>
              <w:jc w:val="center"/>
              <w:rPr>
                <w:b/>
                <w:sz w:val="20"/>
                <w:szCs w:val="20"/>
                <w:lang w:val="es-ES"/>
              </w:rPr>
            </w:pPr>
            <w:r w:rsidRPr="00A1742F">
              <w:rPr>
                <w:b/>
                <w:sz w:val="20"/>
                <w:szCs w:val="20"/>
                <w:lang w:val="es-ES"/>
              </w:rPr>
              <w:t>Cargo desempeñado</w:t>
            </w:r>
          </w:p>
        </w:tc>
        <w:tc>
          <w:tcPr>
            <w:tcW w:w="1984" w:type="dxa"/>
            <w:tcBorders>
              <w:top w:val="single" w:sz="4" w:space="0" w:color="auto"/>
              <w:left w:val="single" w:sz="4" w:space="0" w:color="auto"/>
              <w:bottom w:val="single" w:sz="4" w:space="0" w:color="auto"/>
              <w:right w:val="single" w:sz="4" w:space="0" w:color="auto"/>
            </w:tcBorders>
            <w:vAlign w:val="center"/>
          </w:tcPr>
          <w:p w14:paraId="72729F12" w14:textId="77777777" w:rsidR="00A1742F" w:rsidRPr="00A1742F" w:rsidRDefault="00A1742F" w:rsidP="00630676">
            <w:pPr>
              <w:jc w:val="center"/>
              <w:rPr>
                <w:b/>
                <w:sz w:val="20"/>
                <w:szCs w:val="20"/>
                <w:lang w:val="es-ES"/>
              </w:rPr>
            </w:pPr>
            <w:r w:rsidRPr="00A1742F">
              <w:rPr>
                <w:b/>
                <w:sz w:val="20"/>
                <w:szCs w:val="20"/>
                <w:lang w:val="es-ES"/>
              </w:rPr>
              <w:t>Fecha de inicio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r w:rsidRPr="00A1742F">
              <w:rPr>
                <w:b/>
                <w:sz w:val="20"/>
                <w:szCs w:val="20"/>
                <w:lang w:val="es-ES"/>
              </w:rPr>
              <w:t>)</w:t>
            </w:r>
          </w:p>
        </w:tc>
        <w:tc>
          <w:tcPr>
            <w:tcW w:w="1424" w:type="dxa"/>
            <w:tcBorders>
              <w:top w:val="single" w:sz="4" w:space="0" w:color="auto"/>
              <w:left w:val="single" w:sz="4" w:space="0" w:color="auto"/>
              <w:bottom w:val="single" w:sz="4" w:space="0" w:color="auto"/>
              <w:right w:val="single" w:sz="4" w:space="0" w:color="auto"/>
            </w:tcBorders>
            <w:vAlign w:val="center"/>
          </w:tcPr>
          <w:p w14:paraId="324D6868" w14:textId="77777777" w:rsidR="00A1742F" w:rsidRPr="00A1742F" w:rsidRDefault="00A1742F" w:rsidP="00630676">
            <w:pPr>
              <w:jc w:val="center"/>
              <w:rPr>
                <w:b/>
                <w:sz w:val="20"/>
                <w:szCs w:val="20"/>
                <w:lang w:val="es-ES"/>
              </w:rPr>
            </w:pPr>
            <w:r w:rsidRPr="00A1742F">
              <w:rPr>
                <w:b/>
                <w:sz w:val="20"/>
                <w:szCs w:val="20"/>
                <w:lang w:val="es-ES"/>
              </w:rPr>
              <w:t>Fecha de culminación</w:t>
            </w:r>
          </w:p>
          <w:p w14:paraId="5EAB22CA" w14:textId="77777777" w:rsidR="00A1742F" w:rsidRPr="00A1742F" w:rsidRDefault="00A1742F" w:rsidP="00630676">
            <w:pPr>
              <w:jc w:val="center"/>
              <w:rPr>
                <w:b/>
                <w:sz w:val="20"/>
                <w:szCs w:val="20"/>
                <w:lang w:val="es-ES"/>
              </w:rPr>
            </w:pP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14:paraId="66628462" w14:textId="77777777" w:rsidR="00A1742F" w:rsidRPr="00A1742F" w:rsidRDefault="00A1742F" w:rsidP="00630676">
            <w:pPr>
              <w:jc w:val="center"/>
              <w:rPr>
                <w:b/>
                <w:sz w:val="20"/>
                <w:szCs w:val="20"/>
                <w:lang w:val="es-ES"/>
              </w:rPr>
            </w:pPr>
            <w:r w:rsidRPr="00A1742F">
              <w:rPr>
                <w:b/>
                <w:sz w:val="20"/>
                <w:szCs w:val="20"/>
                <w:lang w:val="es-ES"/>
              </w:rPr>
              <w:t>Tiempo en el cargo</w:t>
            </w:r>
          </w:p>
        </w:tc>
        <w:tc>
          <w:tcPr>
            <w:tcW w:w="892" w:type="dxa"/>
            <w:tcBorders>
              <w:top w:val="single" w:sz="4" w:space="0" w:color="auto"/>
              <w:left w:val="single" w:sz="4" w:space="0" w:color="auto"/>
              <w:bottom w:val="single" w:sz="4" w:space="0" w:color="auto"/>
              <w:right w:val="single" w:sz="4" w:space="0" w:color="auto"/>
            </w:tcBorders>
            <w:vAlign w:val="center"/>
          </w:tcPr>
          <w:p w14:paraId="6C7D9E1B" w14:textId="77777777" w:rsidR="00A1742F" w:rsidRPr="00A1742F" w:rsidRDefault="00A1742F" w:rsidP="00630676">
            <w:pPr>
              <w:jc w:val="center"/>
              <w:rPr>
                <w:b/>
                <w:sz w:val="20"/>
                <w:szCs w:val="20"/>
                <w:lang w:val="es-ES"/>
              </w:rPr>
            </w:pPr>
            <w:r w:rsidRPr="00A1742F">
              <w:rPr>
                <w:b/>
                <w:sz w:val="20"/>
                <w:szCs w:val="20"/>
                <w:lang w:val="es-ES"/>
              </w:rPr>
              <w:t>N° DE</w:t>
            </w:r>
          </w:p>
          <w:p w14:paraId="2A277157" w14:textId="77777777" w:rsidR="00A1742F" w:rsidRPr="00A1742F" w:rsidRDefault="00A1742F" w:rsidP="00630676">
            <w:pPr>
              <w:jc w:val="center"/>
              <w:rPr>
                <w:b/>
                <w:sz w:val="20"/>
                <w:szCs w:val="20"/>
                <w:lang w:val="es-ES"/>
              </w:rPr>
            </w:pPr>
            <w:r w:rsidRPr="00A1742F">
              <w:rPr>
                <w:b/>
                <w:sz w:val="20"/>
                <w:szCs w:val="20"/>
                <w:lang w:val="es-ES"/>
              </w:rPr>
              <w:t>FOLIO</w:t>
            </w:r>
          </w:p>
        </w:tc>
      </w:tr>
      <w:tr w:rsidR="00A1742F" w:rsidRPr="00A1742F" w14:paraId="30736375" w14:textId="77777777" w:rsidTr="00630676">
        <w:trPr>
          <w:trHeight w:val="710"/>
        </w:trPr>
        <w:tc>
          <w:tcPr>
            <w:tcW w:w="539" w:type="dxa"/>
            <w:tcBorders>
              <w:top w:val="single" w:sz="4" w:space="0" w:color="auto"/>
              <w:left w:val="single" w:sz="4" w:space="0" w:color="auto"/>
              <w:bottom w:val="single" w:sz="4" w:space="0" w:color="auto"/>
              <w:right w:val="single" w:sz="4" w:space="0" w:color="auto"/>
            </w:tcBorders>
            <w:vAlign w:val="center"/>
          </w:tcPr>
          <w:p w14:paraId="4CC24EF4" w14:textId="77777777" w:rsidR="00A1742F" w:rsidRPr="00A1742F" w:rsidRDefault="00A1742F" w:rsidP="00630676">
            <w:pPr>
              <w:jc w:val="center"/>
              <w:rPr>
                <w:b/>
                <w:sz w:val="20"/>
                <w:szCs w:val="20"/>
                <w:lang w:val="es-ES"/>
              </w:rPr>
            </w:pPr>
            <w:r w:rsidRPr="00A1742F">
              <w:rPr>
                <w:b/>
                <w:sz w:val="20"/>
                <w:szCs w:val="20"/>
                <w:lang w:val="es-ES"/>
              </w:rPr>
              <w:t>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555BCF9D" w14:textId="77777777" w:rsidR="00A1742F" w:rsidRPr="00A1742F" w:rsidRDefault="00A1742F" w:rsidP="00630676">
            <w:pPr>
              <w:jc w:val="center"/>
              <w:rPr>
                <w:b/>
                <w:sz w:val="20"/>
                <w:szCs w:val="20"/>
                <w:lang w:val="es-ES"/>
              </w:rPr>
            </w:pPr>
          </w:p>
        </w:tc>
        <w:tc>
          <w:tcPr>
            <w:tcW w:w="1701" w:type="dxa"/>
            <w:tcBorders>
              <w:top w:val="single" w:sz="4" w:space="0" w:color="auto"/>
              <w:left w:val="single" w:sz="4" w:space="0" w:color="auto"/>
              <w:bottom w:val="single" w:sz="4" w:space="0" w:color="auto"/>
              <w:right w:val="single" w:sz="4" w:space="0" w:color="auto"/>
            </w:tcBorders>
            <w:vAlign w:val="center"/>
          </w:tcPr>
          <w:p w14:paraId="3E38A63B" w14:textId="77777777" w:rsidR="00A1742F" w:rsidRPr="00A1742F" w:rsidRDefault="00A1742F" w:rsidP="00630676">
            <w:pPr>
              <w:jc w:val="center"/>
              <w:rPr>
                <w:b/>
                <w:sz w:val="20"/>
                <w:szCs w:val="20"/>
                <w:lang w:val="es-ES"/>
              </w:rPr>
            </w:pPr>
          </w:p>
        </w:tc>
        <w:tc>
          <w:tcPr>
            <w:tcW w:w="1984" w:type="dxa"/>
            <w:tcBorders>
              <w:top w:val="single" w:sz="4" w:space="0" w:color="auto"/>
              <w:left w:val="single" w:sz="4" w:space="0" w:color="auto"/>
              <w:bottom w:val="single" w:sz="4" w:space="0" w:color="auto"/>
              <w:right w:val="single" w:sz="4" w:space="0" w:color="auto"/>
            </w:tcBorders>
            <w:vAlign w:val="center"/>
          </w:tcPr>
          <w:p w14:paraId="1E4E0A5D" w14:textId="77777777" w:rsidR="00A1742F" w:rsidRPr="00A1742F" w:rsidRDefault="00A1742F" w:rsidP="00630676">
            <w:pPr>
              <w:jc w:val="center"/>
              <w:rPr>
                <w:b/>
                <w:sz w:val="20"/>
                <w:szCs w:val="20"/>
                <w:lang w:val="es-ES"/>
              </w:rPr>
            </w:pPr>
          </w:p>
        </w:tc>
        <w:tc>
          <w:tcPr>
            <w:tcW w:w="1424" w:type="dxa"/>
            <w:tcBorders>
              <w:top w:val="single" w:sz="4" w:space="0" w:color="auto"/>
              <w:left w:val="single" w:sz="4" w:space="0" w:color="auto"/>
              <w:bottom w:val="single" w:sz="4" w:space="0" w:color="auto"/>
              <w:right w:val="single" w:sz="4" w:space="0" w:color="auto"/>
            </w:tcBorders>
            <w:vAlign w:val="center"/>
          </w:tcPr>
          <w:p w14:paraId="32F05EF6" w14:textId="77777777" w:rsidR="00A1742F" w:rsidRPr="00A1742F" w:rsidRDefault="00A1742F" w:rsidP="00630676">
            <w:pPr>
              <w:jc w:val="center"/>
              <w:rPr>
                <w:b/>
                <w:sz w:val="20"/>
                <w:szCs w:val="20"/>
                <w:lang w:val="es-ES"/>
              </w:rPr>
            </w:pPr>
          </w:p>
        </w:tc>
        <w:tc>
          <w:tcPr>
            <w:tcW w:w="1467" w:type="dxa"/>
            <w:tcBorders>
              <w:top w:val="single" w:sz="4" w:space="0" w:color="auto"/>
              <w:left w:val="single" w:sz="4" w:space="0" w:color="auto"/>
              <w:bottom w:val="single" w:sz="4" w:space="0" w:color="auto"/>
              <w:right w:val="single" w:sz="4" w:space="0" w:color="auto"/>
            </w:tcBorders>
            <w:vAlign w:val="center"/>
          </w:tcPr>
          <w:p w14:paraId="4A77E0A7" w14:textId="77777777" w:rsidR="00A1742F" w:rsidRPr="00A1742F" w:rsidRDefault="00A1742F" w:rsidP="00630676">
            <w:pPr>
              <w:jc w:val="center"/>
              <w:rPr>
                <w:b/>
                <w:sz w:val="20"/>
                <w:szCs w:val="20"/>
                <w:lang w:val="es-ES"/>
              </w:rPr>
            </w:pPr>
          </w:p>
        </w:tc>
        <w:tc>
          <w:tcPr>
            <w:tcW w:w="892" w:type="dxa"/>
            <w:tcBorders>
              <w:top w:val="single" w:sz="4" w:space="0" w:color="auto"/>
              <w:left w:val="single" w:sz="4" w:space="0" w:color="auto"/>
              <w:bottom w:val="single" w:sz="4" w:space="0" w:color="auto"/>
              <w:right w:val="single" w:sz="4" w:space="0" w:color="auto"/>
            </w:tcBorders>
            <w:vAlign w:val="center"/>
          </w:tcPr>
          <w:p w14:paraId="73F245F9" w14:textId="77777777" w:rsidR="00A1742F" w:rsidRPr="00A1742F" w:rsidRDefault="00A1742F" w:rsidP="00630676">
            <w:pPr>
              <w:jc w:val="center"/>
              <w:rPr>
                <w:b/>
                <w:sz w:val="20"/>
                <w:szCs w:val="20"/>
                <w:lang w:val="es-ES"/>
              </w:rPr>
            </w:pPr>
          </w:p>
        </w:tc>
      </w:tr>
      <w:tr w:rsidR="00A1742F" w:rsidRPr="00A1742F" w14:paraId="1039CCD1" w14:textId="77777777" w:rsidTr="00630676">
        <w:trPr>
          <w:trHeight w:val="494"/>
        </w:trPr>
        <w:tc>
          <w:tcPr>
            <w:tcW w:w="9595" w:type="dxa"/>
            <w:gridSpan w:val="8"/>
            <w:tcBorders>
              <w:top w:val="single" w:sz="4" w:space="0" w:color="auto"/>
              <w:left w:val="single" w:sz="4" w:space="0" w:color="auto"/>
              <w:bottom w:val="single" w:sz="4" w:space="0" w:color="auto"/>
              <w:right w:val="single" w:sz="4" w:space="0" w:color="auto"/>
            </w:tcBorders>
          </w:tcPr>
          <w:p w14:paraId="55BB5F09" w14:textId="77777777" w:rsidR="00A1742F" w:rsidRPr="00A1742F" w:rsidRDefault="00A1742F" w:rsidP="00630676">
            <w:pPr>
              <w:rPr>
                <w:b/>
                <w:sz w:val="20"/>
                <w:szCs w:val="20"/>
                <w:lang w:val="es-ES"/>
              </w:rPr>
            </w:pPr>
            <w:r w:rsidRPr="00A1742F">
              <w:rPr>
                <w:b/>
                <w:sz w:val="20"/>
                <w:szCs w:val="20"/>
                <w:lang w:val="es-ES"/>
              </w:rPr>
              <w:t>ACTIVIDADES REALIZADAS:</w:t>
            </w:r>
          </w:p>
        </w:tc>
      </w:tr>
      <w:tr w:rsidR="00A1742F" w:rsidRPr="00A1742F" w14:paraId="0DFA9797"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14731AA9" w14:textId="77777777" w:rsidR="00A1742F" w:rsidRPr="00A1742F" w:rsidRDefault="00A1742F" w:rsidP="00630676">
            <w:pPr>
              <w:rPr>
                <w:b/>
                <w:lang w:val="es-ES"/>
              </w:rPr>
            </w:pPr>
            <w:r w:rsidRPr="00A1742F">
              <w:rPr>
                <w:b/>
                <w:sz w:val="20"/>
                <w:szCs w:val="20"/>
                <w:lang w:val="es-ES"/>
              </w:rPr>
              <w:t>a)</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1ED289BB" w14:textId="77777777" w:rsidR="00A1742F" w:rsidRPr="00A1742F" w:rsidRDefault="00A1742F" w:rsidP="00630676">
            <w:pPr>
              <w:rPr>
                <w:b/>
                <w:sz w:val="20"/>
                <w:szCs w:val="20"/>
                <w:lang w:val="es-ES"/>
              </w:rPr>
            </w:pPr>
            <w:r w:rsidRPr="00A1742F">
              <w:rPr>
                <w:b/>
                <w:sz w:val="20"/>
                <w:szCs w:val="20"/>
                <w:lang w:val="es-ES"/>
              </w:rPr>
              <w:t>c)</w:t>
            </w:r>
          </w:p>
        </w:tc>
      </w:tr>
      <w:tr w:rsidR="00A1742F" w:rsidRPr="00A1742F" w14:paraId="5F6C6D67"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6196285C" w14:textId="77777777" w:rsidR="00A1742F" w:rsidRPr="00A1742F" w:rsidRDefault="00A1742F" w:rsidP="00630676">
            <w:pPr>
              <w:rPr>
                <w:b/>
                <w:lang w:val="es-ES"/>
              </w:rPr>
            </w:pPr>
            <w:r w:rsidRPr="00A1742F">
              <w:rPr>
                <w:b/>
                <w:sz w:val="20"/>
                <w:szCs w:val="20"/>
                <w:lang w:val="es-ES"/>
              </w:rPr>
              <w:t>b)</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58974D94" w14:textId="77777777" w:rsidR="00A1742F" w:rsidRPr="00A1742F" w:rsidRDefault="00A1742F" w:rsidP="00630676">
            <w:pPr>
              <w:rPr>
                <w:b/>
                <w:sz w:val="20"/>
                <w:szCs w:val="20"/>
                <w:lang w:val="es-ES"/>
              </w:rPr>
            </w:pPr>
          </w:p>
          <w:p w14:paraId="3F87FFC8" w14:textId="77777777" w:rsidR="00A1742F" w:rsidRPr="00A1742F" w:rsidRDefault="00A1742F" w:rsidP="00630676">
            <w:pPr>
              <w:rPr>
                <w:b/>
                <w:sz w:val="20"/>
                <w:szCs w:val="20"/>
                <w:lang w:val="es-ES"/>
              </w:rPr>
            </w:pPr>
            <w:r w:rsidRPr="00A1742F">
              <w:rPr>
                <w:b/>
                <w:sz w:val="20"/>
                <w:szCs w:val="20"/>
                <w:lang w:val="es-ES"/>
              </w:rPr>
              <w:t>d)</w:t>
            </w:r>
          </w:p>
        </w:tc>
      </w:tr>
      <w:tr w:rsidR="00A1742F" w:rsidRPr="00A1742F" w14:paraId="67F8365B" w14:textId="77777777" w:rsidTr="00630676">
        <w:trPr>
          <w:trHeight w:val="672"/>
        </w:trPr>
        <w:tc>
          <w:tcPr>
            <w:tcW w:w="539" w:type="dxa"/>
            <w:tcBorders>
              <w:top w:val="single" w:sz="4" w:space="0" w:color="auto"/>
              <w:left w:val="single" w:sz="4" w:space="0" w:color="auto"/>
              <w:bottom w:val="single" w:sz="4" w:space="0" w:color="auto"/>
              <w:right w:val="single" w:sz="4" w:space="0" w:color="auto"/>
            </w:tcBorders>
            <w:vAlign w:val="center"/>
          </w:tcPr>
          <w:p w14:paraId="5DADE8C6" w14:textId="77777777" w:rsidR="00A1742F" w:rsidRPr="00A1742F" w:rsidRDefault="00A1742F" w:rsidP="00630676">
            <w:pPr>
              <w:jc w:val="center"/>
              <w:rPr>
                <w:b/>
                <w:sz w:val="20"/>
                <w:szCs w:val="20"/>
                <w:lang w:val="es-ES"/>
              </w:rPr>
            </w:pPr>
            <w:r w:rsidRPr="00A1742F">
              <w:rPr>
                <w:b/>
                <w:sz w:val="20"/>
                <w:szCs w:val="20"/>
                <w:lang w:val="es-ES"/>
              </w:rPr>
              <w:t>N°</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73C7E465" w14:textId="77777777" w:rsidR="00A1742F" w:rsidRPr="00A1742F" w:rsidRDefault="00A1742F" w:rsidP="00630676">
            <w:pPr>
              <w:jc w:val="center"/>
              <w:rPr>
                <w:b/>
                <w:sz w:val="20"/>
                <w:szCs w:val="20"/>
                <w:lang w:val="es-ES"/>
              </w:rPr>
            </w:pPr>
            <w:r w:rsidRPr="00A1742F">
              <w:rPr>
                <w:b/>
                <w:sz w:val="20"/>
                <w:szCs w:val="20"/>
                <w:lang w:val="es-ES"/>
              </w:rPr>
              <w:t>Nombre de la entidad. o empresa</w:t>
            </w:r>
          </w:p>
        </w:tc>
        <w:tc>
          <w:tcPr>
            <w:tcW w:w="1701" w:type="dxa"/>
            <w:tcBorders>
              <w:top w:val="single" w:sz="4" w:space="0" w:color="auto"/>
              <w:left w:val="single" w:sz="4" w:space="0" w:color="auto"/>
              <w:bottom w:val="single" w:sz="4" w:space="0" w:color="auto"/>
              <w:right w:val="single" w:sz="4" w:space="0" w:color="auto"/>
            </w:tcBorders>
            <w:vAlign w:val="center"/>
          </w:tcPr>
          <w:p w14:paraId="5691E92E" w14:textId="77777777" w:rsidR="00A1742F" w:rsidRPr="00A1742F" w:rsidRDefault="00A1742F" w:rsidP="00630676">
            <w:pPr>
              <w:jc w:val="center"/>
              <w:rPr>
                <w:b/>
                <w:sz w:val="20"/>
                <w:szCs w:val="20"/>
                <w:lang w:val="es-ES"/>
              </w:rPr>
            </w:pPr>
            <w:r w:rsidRPr="00A1742F">
              <w:rPr>
                <w:b/>
                <w:sz w:val="20"/>
                <w:szCs w:val="20"/>
                <w:lang w:val="es-ES"/>
              </w:rPr>
              <w:t>Cargo desempeñado</w:t>
            </w:r>
          </w:p>
        </w:tc>
        <w:tc>
          <w:tcPr>
            <w:tcW w:w="1984" w:type="dxa"/>
            <w:tcBorders>
              <w:top w:val="single" w:sz="4" w:space="0" w:color="auto"/>
              <w:left w:val="single" w:sz="4" w:space="0" w:color="auto"/>
              <w:bottom w:val="single" w:sz="4" w:space="0" w:color="auto"/>
              <w:right w:val="single" w:sz="4" w:space="0" w:color="auto"/>
            </w:tcBorders>
            <w:vAlign w:val="center"/>
          </w:tcPr>
          <w:p w14:paraId="36AB7888" w14:textId="77777777" w:rsidR="00A1742F" w:rsidRPr="00A1742F" w:rsidRDefault="00A1742F" w:rsidP="00630676">
            <w:pPr>
              <w:jc w:val="center"/>
              <w:rPr>
                <w:b/>
                <w:sz w:val="20"/>
                <w:szCs w:val="20"/>
                <w:lang w:val="es-ES"/>
              </w:rPr>
            </w:pPr>
            <w:r w:rsidRPr="00A1742F">
              <w:rPr>
                <w:b/>
                <w:sz w:val="20"/>
                <w:szCs w:val="20"/>
                <w:lang w:val="es-ES"/>
              </w:rPr>
              <w:t>Fecha de inicio (</w:t>
            </w: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r w:rsidRPr="00A1742F">
              <w:rPr>
                <w:b/>
                <w:sz w:val="20"/>
                <w:szCs w:val="20"/>
                <w:lang w:val="es-ES"/>
              </w:rPr>
              <w:t>)</w:t>
            </w:r>
          </w:p>
        </w:tc>
        <w:tc>
          <w:tcPr>
            <w:tcW w:w="1424" w:type="dxa"/>
            <w:tcBorders>
              <w:top w:val="single" w:sz="4" w:space="0" w:color="auto"/>
              <w:left w:val="single" w:sz="4" w:space="0" w:color="auto"/>
              <w:bottom w:val="single" w:sz="4" w:space="0" w:color="auto"/>
              <w:right w:val="single" w:sz="4" w:space="0" w:color="auto"/>
            </w:tcBorders>
            <w:vAlign w:val="center"/>
          </w:tcPr>
          <w:p w14:paraId="6B3BC5AE" w14:textId="77777777" w:rsidR="00A1742F" w:rsidRPr="00A1742F" w:rsidRDefault="00A1742F" w:rsidP="00630676">
            <w:pPr>
              <w:jc w:val="center"/>
              <w:rPr>
                <w:b/>
                <w:sz w:val="20"/>
                <w:szCs w:val="20"/>
                <w:lang w:val="es-ES"/>
              </w:rPr>
            </w:pPr>
            <w:r w:rsidRPr="00A1742F">
              <w:rPr>
                <w:b/>
                <w:sz w:val="20"/>
                <w:szCs w:val="20"/>
                <w:lang w:val="es-ES"/>
              </w:rPr>
              <w:t>Fecha de culminación</w:t>
            </w:r>
          </w:p>
          <w:p w14:paraId="6F1BA0F7" w14:textId="77777777" w:rsidR="00A1742F" w:rsidRPr="00A1742F" w:rsidRDefault="00A1742F" w:rsidP="00630676">
            <w:pPr>
              <w:jc w:val="center"/>
              <w:rPr>
                <w:b/>
                <w:sz w:val="20"/>
                <w:szCs w:val="20"/>
                <w:lang w:val="es-ES"/>
              </w:rPr>
            </w:pPr>
            <w:proofErr w:type="spellStart"/>
            <w:r w:rsidRPr="00A1742F">
              <w:rPr>
                <w:b/>
                <w:sz w:val="20"/>
                <w:szCs w:val="20"/>
                <w:lang w:val="es-ES"/>
              </w:rPr>
              <w:t>dd</w:t>
            </w:r>
            <w:proofErr w:type="spellEnd"/>
            <w:r w:rsidRPr="00A1742F">
              <w:rPr>
                <w:b/>
                <w:sz w:val="20"/>
                <w:szCs w:val="20"/>
                <w:lang w:val="es-ES"/>
              </w:rPr>
              <w:t>/mm/</w:t>
            </w:r>
            <w:proofErr w:type="spellStart"/>
            <w:r w:rsidRPr="00A1742F">
              <w:rPr>
                <w:b/>
                <w:sz w:val="20"/>
                <w:szCs w:val="20"/>
                <w:lang w:val="es-ES"/>
              </w:rPr>
              <w:t>aaaa</w:t>
            </w:r>
            <w:proofErr w:type="spellEnd"/>
          </w:p>
        </w:tc>
        <w:tc>
          <w:tcPr>
            <w:tcW w:w="1467" w:type="dxa"/>
            <w:tcBorders>
              <w:top w:val="single" w:sz="4" w:space="0" w:color="auto"/>
              <w:left w:val="single" w:sz="4" w:space="0" w:color="auto"/>
              <w:bottom w:val="single" w:sz="4" w:space="0" w:color="auto"/>
              <w:right w:val="single" w:sz="4" w:space="0" w:color="auto"/>
            </w:tcBorders>
            <w:vAlign w:val="center"/>
          </w:tcPr>
          <w:p w14:paraId="11FB0E35" w14:textId="77777777" w:rsidR="00A1742F" w:rsidRPr="00A1742F" w:rsidRDefault="00A1742F" w:rsidP="00630676">
            <w:pPr>
              <w:jc w:val="center"/>
              <w:rPr>
                <w:b/>
                <w:sz w:val="20"/>
                <w:szCs w:val="20"/>
                <w:lang w:val="es-ES"/>
              </w:rPr>
            </w:pPr>
            <w:r w:rsidRPr="00A1742F">
              <w:rPr>
                <w:b/>
                <w:sz w:val="20"/>
                <w:szCs w:val="20"/>
                <w:lang w:val="es-ES"/>
              </w:rPr>
              <w:t>Tiempo en el cargo</w:t>
            </w:r>
          </w:p>
        </w:tc>
        <w:tc>
          <w:tcPr>
            <w:tcW w:w="892" w:type="dxa"/>
            <w:tcBorders>
              <w:top w:val="single" w:sz="4" w:space="0" w:color="auto"/>
              <w:left w:val="single" w:sz="4" w:space="0" w:color="auto"/>
              <w:bottom w:val="single" w:sz="4" w:space="0" w:color="auto"/>
              <w:right w:val="single" w:sz="4" w:space="0" w:color="auto"/>
            </w:tcBorders>
            <w:vAlign w:val="center"/>
          </w:tcPr>
          <w:p w14:paraId="675CBF13" w14:textId="77777777" w:rsidR="00A1742F" w:rsidRPr="00A1742F" w:rsidRDefault="00A1742F" w:rsidP="00630676">
            <w:pPr>
              <w:jc w:val="center"/>
              <w:rPr>
                <w:b/>
                <w:sz w:val="20"/>
                <w:szCs w:val="20"/>
                <w:lang w:val="es-ES"/>
              </w:rPr>
            </w:pPr>
            <w:r w:rsidRPr="00A1742F">
              <w:rPr>
                <w:b/>
                <w:sz w:val="20"/>
                <w:szCs w:val="20"/>
                <w:lang w:val="es-ES"/>
              </w:rPr>
              <w:t>N° DE</w:t>
            </w:r>
          </w:p>
          <w:p w14:paraId="6C1B221A" w14:textId="77777777" w:rsidR="00A1742F" w:rsidRPr="00A1742F" w:rsidRDefault="00A1742F" w:rsidP="00630676">
            <w:pPr>
              <w:jc w:val="center"/>
              <w:rPr>
                <w:b/>
                <w:sz w:val="20"/>
                <w:szCs w:val="20"/>
                <w:lang w:val="es-ES"/>
              </w:rPr>
            </w:pPr>
            <w:r w:rsidRPr="00A1742F">
              <w:rPr>
                <w:b/>
                <w:sz w:val="20"/>
                <w:szCs w:val="20"/>
                <w:lang w:val="es-ES"/>
              </w:rPr>
              <w:t>FOLIO</w:t>
            </w:r>
          </w:p>
        </w:tc>
      </w:tr>
      <w:tr w:rsidR="00A1742F" w:rsidRPr="00A1742F" w14:paraId="7FA539D0" w14:textId="77777777" w:rsidTr="00630676">
        <w:trPr>
          <w:trHeight w:val="710"/>
        </w:trPr>
        <w:tc>
          <w:tcPr>
            <w:tcW w:w="539" w:type="dxa"/>
            <w:tcBorders>
              <w:top w:val="single" w:sz="4" w:space="0" w:color="auto"/>
              <w:left w:val="single" w:sz="4" w:space="0" w:color="auto"/>
              <w:bottom w:val="single" w:sz="4" w:space="0" w:color="auto"/>
              <w:right w:val="single" w:sz="4" w:space="0" w:color="auto"/>
            </w:tcBorders>
            <w:vAlign w:val="center"/>
          </w:tcPr>
          <w:p w14:paraId="384A2517" w14:textId="77777777" w:rsidR="00A1742F" w:rsidRPr="00A1742F" w:rsidRDefault="00A1742F" w:rsidP="00630676">
            <w:pPr>
              <w:jc w:val="center"/>
              <w:rPr>
                <w:b/>
                <w:sz w:val="20"/>
                <w:szCs w:val="20"/>
                <w:lang w:val="es-ES"/>
              </w:rPr>
            </w:pPr>
            <w:r w:rsidRPr="00A1742F">
              <w:rPr>
                <w:b/>
                <w:sz w:val="20"/>
                <w:szCs w:val="20"/>
                <w:lang w:val="es-ES"/>
              </w:rPr>
              <w:t>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F7DA9A4" w14:textId="77777777" w:rsidR="00A1742F" w:rsidRPr="00A1742F" w:rsidRDefault="00A1742F" w:rsidP="00630676">
            <w:pPr>
              <w:jc w:val="center"/>
              <w:rPr>
                <w:b/>
                <w:sz w:val="20"/>
                <w:szCs w:val="20"/>
                <w:lang w:val="es-ES"/>
              </w:rPr>
            </w:pPr>
          </w:p>
        </w:tc>
        <w:tc>
          <w:tcPr>
            <w:tcW w:w="1701" w:type="dxa"/>
            <w:tcBorders>
              <w:top w:val="single" w:sz="4" w:space="0" w:color="auto"/>
              <w:left w:val="single" w:sz="4" w:space="0" w:color="auto"/>
              <w:bottom w:val="single" w:sz="4" w:space="0" w:color="auto"/>
              <w:right w:val="single" w:sz="4" w:space="0" w:color="auto"/>
            </w:tcBorders>
            <w:vAlign w:val="center"/>
          </w:tcPr>
          <w:p w14:paraId="62E1BA97" w14:textId="77777777" w:rsidR="00A1742F" w:rsidRPr="00A1742F" w:rsidRDefault="00A1742F" w:rsidP="00630676">
            <w:pPr>
              <w:jc w:val="center"/>
              <w:rPr>
                <w:b/>
                <w:sz w:val="20"/>
                <w:szCs w:val="20"/>
                <w:lang w:val="es-ES"/>
              </w:rPr>
            </w:pPr>
          </w:p>
        </w:tc>
        <w:tc>
          <w:tcPr>
            <w:tcW w:w="1984" w:type="dxa"/>
            <w:tcBorders>
              <w:top w:val="single" w:sz="4" w:space="0" w:color="auto"/>
              <w:left w:val="single" w:sz="4" w:space="0" w:color="auto"/>
              <w:bottom w:val="single" w:sz="4" w:space="0" w:color="auto"/>
              <w:right w:val="single" w:sz="4" w:space="0" w:color="auto"/>
            </w:tcBorders>
            <w:vAlign w:val="center"/>
          </w:tcPr>
          <w:p w14:paraId="08C00DAC" w14:textId="77777777" w:rsidR="00A1742F" w:rsidRPr="00A1742F" w:rsidRDefault="00A1742F" w:rsidP="00630676">
            <w:pPr>
              <w:jc w:val="center"/>
              <w:rPr>
                <w:b/>
                <w:sz w:val="20"/>
                <w:szCs w:val="20"/>
                <w:lang w:val="es-ES"/>
              </w:rPr>
            </w:pPr>
          </w:p>
        </w:tc>
        <w:tc>
          <w:tcPr>
            <w:tcW w:w="1424" w:type="dxa"/>
            <w:tcBorders>
              <w:top w:val="single" w:sz="4" w:space="0" w:color="auto"/>
              <w:left w:val="single" w:sz="4" w:space="0" w:color="auto"/>
              <w:bottom w:val="single" w:sz="4" w:space="0" w:color="auto"/>
              <w:right w:val="single" w:sz="4" w:space="0" w:color="auto"/>
            </w:tcBorders>
            <w:vAlign w:val="center"/>
          </w:tcPr>
          <w:p w14:paraId="4AD938A8" w14:textId="77777777" w:rsidR="00A1742F" w:rsidRPr="00A1742F" w:rsidRDefault="00A1742F" w:rsidP="00630676">
            <w:pPr>
              <w:jc w:val="center"/>
              <w:rPr>
                <w:b/>
                <w:sz w:val="20"/>
                <w:szCs w:val="20"/>
                <w:lang w:val="es-ES"/>
              </w:rPr>
            </w:pPr>
          </w:p>
        </w:tc>
        <w:tc>
          <w:tcPr>
            <w:tcW w:w="1467" w:type="dxa"/>
            <w:tcBorders>
              <w:top w:val="single" w:sz="4" w:space="0" w:color="auto"/>
              <w:left w:val="single" w:sz="4" w:space="0" w:color="auto"/>
              <w:bottom w:val="single" w:sz="4" w:space="0" w:color="auto"/>
              <w:right w:val="single" w:sz="4" w:space="0" w:color="auto"/>
            </w:tcBorders>
            <w:vAlign w:val="center"/>
          </w:tcPr>
          <w:p w14:paraId="0A5F4F37" w14:textId="77777777" w:rsidR="00A1742F" w:rsidRPr="00A1742F" w:rsidRDefault="00A1742F" w:rsidP="00630676">
            <w:pPr>
              <w:jc w:val="center"/>
              <w:rPr>
                <w:b/>
                <w:sz w:val="20"/>
                <w:szCs w:val="20"/>
                <w:lang w:val="es-ES"/>
              </w:rPr>
            </w:pPr>
          </w:p>
        </w:tc>
        <w:tc>
          <w:tcPr>
            <w:tcW w:w="892" w:type="dxa"/>
            <w:tcBorders>
              <w:top w:val="single" w:sz="4" w:space="0" w:color="auto"/>
              <w:left w:val="single" w:sz="4" w:space="0" w:color="auto"/>
              <w:bottom w:val="single" w:sz="4" w:space="0" w:color="auto"/>
              <w:right w:val="single" w:sz="4" w:space="0" w:color="auto"/>
            </w:tcBorders>
            <w:vAlign w:val="center"/>
          </w:tcPr>
          <w:p w14:paraId="056E9DB7" w14:textId="77777777" w:rsidR="00A1742F" w:rsidRPr="00A1742F" w:rsidRDefault="00A1742F" w:rsidP="00630676">
            <w:pPr>
              <w:jc w:val="center"/>
              <w:rPr>
                <w:b/>
                <w:sz w:val="20"/>
                <w:szCs w:val="20"/>
                <w:lang w:val="es-ES"/>
              </w:rPr>
            </w:pPr>
          </w:p>
        </w:tc>
      </w:tr>
      <w:tr w:rsidR="00A1742F" w:rsidRPr="00A1742F" w14:paraId="416CA7B6" w14:textId="77777777" w:rsidTr="00630676">
        <w:trPr>
          <w:trHeight w:val="494"/>
        </w:trPr>
        <w:tc>
          <w:tcPr>
            <w:tcW w:w="9595" w:type="dxa"/>
            <w:gridSpan w:val="8"/>
            <w:tcBorders>
              <w:top w:val="single" w:sz="4" w:space="0" w:color="auto"/>
              <w:left w:val="single" w:sz="4" w:space="0" w:color="auto"/>
              <w:bottom w:val="single" w:sz="4" w:space="0" w:color="auto"/>
              <w:right w:val="single" w:sz="4" w:space="0" w:color="auto"/>
            </w:tcBorders>
          </w:tcPr>
          <w:p w14:paraId="00A7D395" w14:textId="77777777" w:rsidR="00A1742F" w:rsidRPr="00A1742F" w:rsidRDefault="00A1742F" w:rsidP="00630676">
            <w:pPr>
              <w:rPr>
                <w:b/>
                <w:sz w:val="20"/>
                <w:szCs w:val="20"/>
                <w:lang w:val="es-ES"/>
              </w:rPr>
            </w:pPr>
            <w:r w:rsidRPr="00A1742F">
              <w:rPr>
                <w:b/>
                <w:sz w:val="20"/>
                <w:szCs w:val="20"/>
                <w:lang w:val="es-ES"/>
              </w:rPr>
              <w:t>ACTIVIDADES REALIZADAS:</w:t>
            </w:r>
          </w:p>
        </w:tc>
      </w:tr>
      <w:tr w:rsidR="00A1742F" w:rsidRPr="00A1742F" w14:paraId="05C1B631"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006ACDE2" w14:textId="77777777" w:rsidR="00A1742F" w:rsidRPr="00A1742F" w:rsidRDefault="00A1742F" w:rsidP="00630676">
            <w:pPr>
              <w:rPr>
                <w:b/>
                <w:lang w:val="es-ES"/>
              </w:rPr>
            </w:pPr>
            <w:r w:rsidRPr="00A1742F">
              <w:rPr>
                <w:b/>
                <w:sz w:val="20"/>
                <w:szCs w:val="20"/>
                <w:lang w:val="es-ES"/>
              </w:rPr>
              <w:t>a)</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1C691119" w14:textId="77777777" w:rsidR="00A1742F" w:rsidRPr="00A1742F" w:rsidRDefault="00A1742F" w:rsidP="00630676">
            <w:pPr>
              <w:rPr>
                <w:b/>
                <w:sz w:val="20"/>
                <w:szCs w:val="20"/>
                <w:lang w:val="es-ES"/>
              </w:rPr>
            </w:pPr>
            <w:r w:rsidRPr="00A1742F">
              <w:rPr>
                <w:b/>
                <w:sz w:val="20"/>
                <w:szCs w:val="20"/>
                <w:lang w:val="es-ES"/>
              </w:rPr>
              <w:t>c)</w:t>
            </w:r>
          </w:p>
        </w:tc>
      </w:tr>
      <w:tr w:rsidR="00A1742F" w:rsidRPr="00A1742F" w14:paraId="67FE93CF" w14:textId="77777777" w:rsidTr="00630676">
        <w:trPr>
          <w:trHeight w:val="484"/>
        </w:trPr>
        <w:tc>
          <w:tcPr>
            <w:tcW w:w="3828" w:type="dxa"/>
            <w:gridSpan w:val="4"/>
            <w:tcBorders>
              <w:top w:val="single" w:sz="4" w:space="0" w:color="auto"/>
              <w:left w:val="single" w:sz="4" w:space="0" w:color="auto"/>
              <w:bottom w:val="single" w:sz="4" w:space="0" w:color="auto"/>
              <w:right w:val="single" w:sz="4" w:space="0" w:color="auto"/>
            </w:tcBorders>
            <w:vAlign w:val="center"/>
          </w:tcPr>
          <w:p w14:paraId="73772710" w14:textId="77777777" w:rsidR="00A1742F" w:rsidRPr="00A1742F" w:rsidRDefault="00A1742F" w:rsidP="00630676">
            <w:pPr>
              <w:rPr>
                <w:b/>
                <w:lang w:val="es-ES"/>
              </w:rPr>
            </w:pPr>
            <w:r w:rsidRPr="00A1742F">
              <w:rPr>
                <w:b/>
                <w:sz w:val="20"/>
                <w:szCs w:val="20"/>
                <w:lang w:val="es-ES"/>
              </w:rPr>
              <w:t>b)</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3D228E48" w14:textId="77777777" w:rsidR="00A1742F" w:rsidRPr="00A1742F" w:rsidRDefault="00A1742F" w:rsidP="00630676">
            <w:pPr>
              <w:rPr>
                <w:b/>
                <w:sz w:val="20"/>
                <w:szCs w:val="20"/>
                <w:lang w:val="es-ES"/>
              </w:rPr>
            </w:pPr>
          </w:p>
          <w:p w14:paraId="71B92CF4" w14:textId="77777777" w:rsidR="00A1742F" w:rsidRPr="00A1742F" w:rsidRDefault="00A1742F" w:rsidP="00630676">
            <w:pPr>
              <w:rPr>
                <w:b/>
                <w:sz w:val="20"/>
                <w:szCs w:val="20"/>
                <w:lang w:val="es-ES"/>
              </w:rPr>
            </w:pPr>
            <w:r w:rsidRPr="00A1742F">
              <w:rPr>
                <w:b/>
                <w:sz w:val="20"/>
                <w:szCs w:val="20"/>
                <w:lang w:val="es-ES"/>
              </w:rPr>
              <w:t>d)</w:t>
            </w:r>
          </w:p>
        </w:tc>
      </w:tr>
    </w:tbl>
    <w:p w14:paraId="1BA77177" w14:textId="77777777" w:rsidR="00A1742F" w:rsidRPr="00A1742F" w:rsidRDefault="00A1742F" w:rsidP="00A1742F">
      <w:pPr>
        <w:ind w:hanging="142"/>
        <w:rPr>
          <w:b/>
        </w:rPr>
      </w:pPr>
      <w:r w:rsidRPr="00A1742F">
        <w:rPr>
          <w:b/>
          <w:sz w:val="20"/>
          <w:szCs w:val="18"/>
        </w:rPr>
        <w:t>(Puede insertar más filas si requiere).</w:t>
      </w:r>
    </w:p>
    <w:p w14:paraId="28E017B5" w14:textId="77777777" w:rsidR="00A1742F" w:rsidRPr="00A1742F" w:rsidRDefault="00A1742F" w:rsidP="00D031F0">
      <w:pPr>
        <w:rPr>
          <w:sz w:val="18"/>
          <w:szCs w:val="18"/>
        </w:rPr>
      </w:pPr>
    </w:p>
    <w:p w14:paraId="37FA3520" w14:textId="77777777" w:rsidR="00A1742F" w:rsidRPr="00A1742F" w:rsidRDefault="00A1742F" w:rsidP="00D031F0">
      <w:pPr>
        <w:rPr>
          <w:sz w:val="18"/>
          <w:szCs w:val="18"/>
        </w:rPr>
      </w:pPr>
    </w:p>
    <w:p w14:paraId="14D4D336" w14:textId="77777777" w:rsidR="00A1742F" w:rsidRPr="00A1742F" w:rsidRDefault="00A1742F" w:rsidP="00D031F0">
      <w:pPr>
        <w:rPr>
          <w:sz w:val="18"/>
          <w:szCs w:val="18"/>
        </w:rPr>
      </w:pPr>
    </w:p>
    <w:p w14:paraId="4ADB2FD0" w14:textId="35958522" w:rsidR="00A1742F" w:rsidRPr="00A1742F" w:rsidRDefault="00A1742F" w:rsidP="00A1742F">
      <w:pPr>
        <w:ind w:hanging="142"/>
        <w:rPr>
          <w:b/>
        </w:rPr>
      </w:pPr>
      <w:r w:rsidRPr="00A1742F">
        <w:rPr>
          <w:b/>
        </w:rPr>
        <w:lastRenderedPageBreak/>
        <w:t>V. REFERENCIAS PERSONALES:</w:t>
      </w:r>
    </w:p>
    <w:p w14:paraId="44214297" w14:textId="77777777" w:rsidR="00A1742F" w:rsidRPr="00A1742F" w:rsidRDefault="00A1742F" w:rsidP="00A1742F">
      <w:pPr>
        <w:ind w:hanging="142"/>
        <w:rPr>
          <w:b/>
        </w:rPr>
      </w:pPr>
    </w:p>
    <w:tbl>
      <w:tblPr>
        <w:tblStyle w:val="Tablaconcuadrcula"/>
        <w:tblW w:w="0" w:type="auto"/>
        <w:jc w:val="center"/>
        <w:tblLook w:val="04A0" w:firstRow="1" w:lastRow="0" w:firstColumn="1" w:lastColumn="0" w:noHBand="0" w:noVBand="1"/>
      </w:tblPr>
      <w:tblGrid>
        <w:gridCol w:w="1204"/>
        <w:gridCol w:w="2694"/>
        <w:gridCol w:w="1842"/>
        <w:gridCol w:w="1701"/>
        <w:gridCol w:w="1770"/>
      </w:tblGrid>
      <w:tr w:rsidR="00A1742F" w:rsidRPr="00A1742F" w14:paraId="129FE022" w14:textId="77777777" w:rsidTr="00A1742F">
        <w:trPr>
          <w:jc w:val="center"/>
        </w:trPr>
        <w:tc>
          <w:tcPr>
            <w:tcW w:w="1204" w:type="dxa"/>
            <w:vAlign w:val="center"/>
          </w:tcPr>
          <w:p w14:paraId="2813B286" w14:textId="7D076423" w:rsidR="00A1742F" w:rsidRPr="00A1742F" w:rsidRDefault="00A1742F" w:rsidP="00A1742F">
            <w:pPr>
              <w:jc w:val="center"/>
              <w:rPr>
                <w:b/>
                <w:sz w:val="20"/>
                <w:szCs w:val="20"/>
              </w:rPr>
            </w:pPr>
            <w:r w:rsidRPr="00A1742F">
              <w:rPr>
                <w:b/>
                <w:sz w:val="20"/>
                <w:szCs w:val="20"/>
              </w:rPr>
              <w:t>NRO.</w:t>
            </w:r>
          </w:p>
        </w:tc>
        <w:tc>
          <w:tcPr>
            <w:tcW w:w="2694" w:type="dxa"/>
            <w:vAlign w:val="center"/>
          </w:tcPr>
          <w:p w14:paraId="16B4929A" w14:textId="3B768078" w:rsidR="00A1742F" w:rsidRPr="00A1742F" w:rsidRDefault="00A1742F" w:rsidP="00A1742F">
            <w:pPr>
              <w:jc w:val="center"/>
              <w:rPr>
                <w:b/>
                <w:sz w:val="20"/>
                <w:szCs w:val="20"/>
              </w:rPr>
            </w:pPr>
            <w:r w:rsidRPr="00A1742F">
              <w:rPr>
                <w:b/>
                <w:sz w:val="20"/>
                <w:szCs w:val="20"/>
              </w:rPr>
              <w:t>APELLIDOS Y NOMBRES</w:t>
            </w:r>
          </w:p>
        </w:tc>
        <w:tc>
          <w:tcPr>
            <w:tcW w:w="1842" w:type="dxa"/>
            <w:vAlign w:val="center"/>
          </w:tcPr>
          <w:p w14:paraId="2868E235" w14:textId="4C2B61B8" w:rsidR="00A1742F" w:rsidRPr="00A1742F" w:rsidRDefault="00A1742F" w:rsidP="00A1742F">
            <w:pPr>
              <w:jc w:val="center"/>
              <w:rPr>
                <w:b/>
                <w:sz w:val="20"/>
                <w:szCs w:val="20"/>
              </w:rPr>
            </w:pPr>
            <w:r w:rsidRPr="00A1742F">
              <w:rPr>
                <w:b/>
                <w:sz w:val="20"/>
                <w:szCs w:val="20"/>
              </w:rPr>
              <w:t>CARGO</w:t>
            </w:r>
          </w:p>
        </w:tc>
        <w:tc>
          <w:tcPr>
            <w:tcW w:w="1701" w:type="dxa"/>
            <w:vAlign w:val="center"/>
          </w:tcPr>
          <w:p w14:paraId="5ABAD0F0" w14:textId="3750BFCA" w:rsidR="00A1742F" w:rsidRPr="00A1742F" w:rsidRDefault="00A1742F" w:rsidP="00A1742F">
            <w:pPr>
              <w:jc w:val="center"/>
              <w:rPr>
                <w:b/>
                <w:sz w:val="20"/>
                <w:szCs w:val="20"/>
              </w:rPr>
            </w:pPr>
            <w:r w:rsidRPr="00A1742F">
              <w:rPr>
                <w:b/>
                <w:sz w:val="20"/>
                <w:szCs w:val="20"/>
              </w:rPr>
              <w:t>ENTIDAD</w:t>
            </w:r>
          </w:p>
        </w:tc>
        <w:tc>
          <w:tcPr>
            <w:tcW w:w="1770" w:type="dxa"/>
            <w:vAlign w:val="center"/>
          </w:tcPr>
          <w:p w14:paraId="4BEE5E2E" w14:textId="2FDA6A19" w:rsidR="00A1742F" w:rsidRPr="00A1742F" w:rsidRDefault="00A1742F" w:rsidP="00A1742F">
            <w:pPr>
              <w:jc w:val="center"/>
              <w:rPr>
                <w:b/>
                <w:sz w:val="20"/>
                <w:szCs w:val="20"/>
              </w:rPr>
            </w:pPr>
            <w:r w:rsidRPr="00A1742F">
              <w:rPr>
                <w:b/>
                <w:sz w:val="20"/>
                <w:szCs w:val="20"/>
              </w:rPr>
              <w:t>NUMERO DE CELULAR</w:t>
            </w:r>
          </w:p>
        </w:tc>
      </w:tr>
      <w:tr w:rsidR="00A1742F" w:rsidRPr="00A1742F" w14:paraId="229BA0E7" w14:textId="77777777" w:rsidTr="00A1742F">
        <w:trPr>
          <w:trHeight w:val="530"/>
          <w:jc w:val="center"/>
        </w:trPr>
        <w:tc>
          <w:tcPr>
            <w:tcW w:w="1204" w:type="dxa"/>
            <w:vAlign w:val="center"/>
          </w:tcPr>
          <w:p w14:paraId="1A662E87" w14:textId="69250005" w:rsidR="00A1742F" w:rsidRPr="00A1742F" w:rsidRDefault="00A1742F" w:rsidP="00A1742F">
            <w:pPr>
              <w:jc w:val="center"/>
              <w:rPr>
                <w:b/>
                <w:sz w:val="20"/>
                <w:szCs w:val="20"/>
              </w:rPr>
            </w:pPr>
            <w:r w:rsidRPr="00A1742F">
              <w:rPr>
                <w:b/>
                <w:sz w:val="20"/>
                <w:szCs w:val="20"/>
              </w:rPr>
              <w:t>1</w:t>
            </w:r>
          </w:p>
        </w:tc>
        <w:tc>
          <w:tcPr>
            <w:tcW w:w="2694" w:type="dxa"/>
            <w:vAlign w:val="center"/>
          </w:tcPr>
          <w:p w14:paraId="5D13B108" w14:textId="77777777" w:rsidR="00A1742F" w:rsidRPr="00A1742F" w:rsidRDefault="00A1742F" w:rsidP="00A1742F">
            <w:pPr>
              <w:jc w:val="center"/>
              <w:rPr>
                <w:b/>
                <w:sz w:val="20"/>
                <w:szCs w:val="20"/>
              </w:rPr>
            </w:pPr>
          </w:p>
        </w:tc>
        <w:tc>
          <w:tcPr>
            <w:tcW w:w="1842" w:type="dxa"/>
            <w:vAlign w:val="center"/>
          </w:tcPr>
          <w:p w14:paraId="577B5E64" w14:textId="77777777" w:rsidR="00A1742F" w:rsidRPr="00A1742F" w:rsidRDefault="00A1742F" w:rsidP="00A1742F">
            <w:pPr>
              <w:jc w:val="center"/>
              <w:rPr>
                <w:b/>
                <w:sz w:val="20"/>
                <w:szCs w:val="20"/>
              </w:rPr>
            </w:pPr>
          </w:p>
        </w:tc>
        <w:tc>
          <w:tcPr>
            <w:tcW w:w="1701" w:type="dxa"/>
            <w:vAlign w:val="center"/>
          </w:tcPr>
          <w:p w14:paraId="32E0FE0B" w14:textId="77777777" w:rsidR="00A1742F" w:rsidRPr="00A1742F" w:rsidRDefault="00A1742F" w:rsidP="00A1742F">
            <w:pPr>
              <w:jc w:val="center"/>
              <w:rPr>
                <w:b/>
                <w:sz w:val="20"/>
                <w:szCs w:val="20"/>
              </w:rPr>
            </w:pPr>
          </w:p>
        </w:tc>
        <w:tc>
          <w:tcPr>
            <w:tcW w:w="1770" w:type="dxa"/>
            <w:vAlign w:val="center"/>
          </w:tcPr>
          <w:p w14:paraId="7C7EAC0E" w14:textId="77777777" w:rsidR="00A1742F" w:rsidRPr="00A1742F" w:rsidRDefault="00A1742F" w:rsidP="00A1742F">
            <w:pPr>
              <w:jc w:val="center"/>
              <w:rPr>
                <w:b/>
                <w:sz w:val="20"/>
                <w:szCs w:val="20"/>
              </w:rPr>
            </w:pPr>
          </w:p>
        </w:tc>
      </w:tr>
      <w:tr w:rsidR="00A1742F" w:rsidRPr="00A1742F" w14:paraId="46FE05A5" w14:textId="77777777" w:rsidTr="00A1742F">
        <w:trPr>
          <w:trHeight w:val="530"/>
          <w:jc w:val="center"/>
        </w:trPr>
        <w:tc>
          <w:tcPr>
            <w:tcW w:w="1204" w:type="dxa"/>
            <w:vAlign w:val="center"/>
          </w:tcPr>
          <w:p w14:paraId="08D4FD59" w14:textId="0E36D669" w:rsidR="00A1742F" w:rsidRPr="00A1742F" w:rsidRDefault="00A1742F" w:rsidP="00A1742F">
            <w:pPr>
              <w:jc w:val="center"/>
              <w:rPr>
                <w:b/>
                <w:sz w:val="20"/>
                <w:szCs w:val="20"/>
              </w:rPr>
            </w:pPr>
            <w:r w:rsidRPr="00A1742F">
              <w:rPr>
                <w:b/>
                <w:sz w:val="20"/>
                <w:szCs w:val="20"/>
              </w:rPr>
              <w:t>2</w:t>
            </w:r>
          </w:p>
        </w:tc>
        <w:tc>
          <w:tcPr>
            <w:tcW w:w="2694" w:type="dxa"/>
            <w:vAlign w:val="center"/>
          </w:tcPr>
          <w:p w14:paraId="6E07F384" w14:textId="77777777" w:rsidR="00A1742F" w:rsidRPr="00A1742F" w:rsidRDefault="00A1742F" w:rsidP="00A1742F">
            <w:pPr>
              <w:jc w:val="center"/>
              <w:rPr>
                <w:b/>
                <w:sz w:val="20"/>
                <w:szCs w:val="20"/>
              </w:rPr>
            </w:pPr>
          </w:p>
        </w:tc>
        <w:tc>
          <w:tcPr>
            <w:tcW w:w="1842" w:type="dxa"/>
            <w:vAlign w:val="center"/>
          </w:tcPr>
          <w:p w14:paraId="42160FA5" w14:textId="77777777" w:rsidR="00A1742F" w:rsidRPr="00A1742F" w:rsidRDefault="00A1742F" w:rsidP="00A1742F">
            <w:pPr>
              <w:jc w:val="center"/>
              <w:rPr>
                <w:b/>
                <w:sz w:val="20"/>
                <w:szCs w:val="20"/>
              </w:rPr>
            </w:pPr>
          </w:p>
        </w:tc>
        <w:tc>
          <w:tcPr>
            <w:tcW w:w="1701" w:type="dxa"/>
            <w:vAlign w:val="center"/>
          </w:tcPr>
          <w:p w14:paraId="6362F266" w14:textId="77777777" w:rsidR="00A1742F" w:rsidRPr="00A1742F" w:rsidRDefault="00A1742F" w:rsidP="00A1742F">
            <w:pPr>
              <w:jc w:val="center"/>
              <w:rPr>
                <w:b/>
                <w:sz w:val="20"/>
                <w:szCs w:val="20"/>
              </w:rPr>
            </w:pPr>
          </w:p>
        </w:tc>
        <w:tc>
          <w:tcPr>
            <w:tcW w:w="1770" w:type="dxa"/>
            <w:vAlign w:val="center"/>
          </w:tcPr>
          <w:p w14:paraId="65FA1B81" w14:textId="77777777" w:rsidR="00A1742F" w:rsidRPr="00A1742F" w:rsidRDefault="00A1742F" w:rsidP="00A1742F">
            <w:pPr>
              <w:jc w:val="center"/>
              <w:rPr>
                <w:b/>
                <w:sz w:val="20"/>
                <w:szCs w:val="20"/>
              </w:rPr>
            </w:pPr>
          </w:p>
        </w:tc>
      </w:tr>
      <w:tr w:rsidR="00A1742F" w:rsidRPr="00A1742F" w14:paraId="669C12B1" w14:textId="77777777" w:rsidTr="00A1742F">
        <w:trPr>
          <w:trHeight w:val="530"/>
          <w:jc w:val="center"/>
        </w:trPr>
        <w:tc>
          <w:tcPr>
            <w:tcW w:w="1204" w:type="dxa"/>
            <w:vAlign w:val="center"/>
          </w:tcPr>
          <w:p w14:paraId="1F6D9D03" w14:textId="7B4FA652" w:rsidR="00A1742F" w:rsidRPr="00A1742F" w:rsidRDefault="00A1742F" w:rsidP="00A1742F">
            <w:pPr>
              <w:jc w:val="center"/>
              <w:rPr>
                <w:b/>
                <w:sz w:val="20"/>
                <w:szCs w:val="20"/>
              </w:rPr>
            </w:pPr>
            <w:r w:rsidRPr="00A1742F">
              <w:rPr>
                <w:b/>
                <w:sz w:val="20"/>
                <w:szCs w:val="20"/>
              </w:rPr>
              <w:t>3</w:t>
            </w:r>
          </w:p>
        </w:tc>
        <w:tc>
          <w:tcPr>
            <w:tcW w:w="2694" w:type="dxa"/>
            <w:vAlign w:val="center"/>
          </w:tcPr>
          <w:p w14:paraId="4B2D466B" w14:textId="77777777" w:rsidR="00A1742F" w:rsidRPr="00A1742F" w:rsidRDefault="00A1742F" w:rsidP="00A1742F">
            <w:pPr>
              <w:jc w:val="center"/>
              <w:rPr>
                <w:b/>
                <w:sz w:val="20"/>
                <w:szCs w:val="20"/>
              </w:rPr>
            </w:pPr>
          </w:p>
        </w:tc>
        <w:tc>
          <w:tcPr>
            <w:tcW w:w="1842" w:type="dxa"/>
            <w:vAlign w:val="center"/>
          </w:tcPr>
          <w:p w14:paraId="22F357E8" w14:textId="77777777" w:rsidR="00A1742F" w:rsidRPr="00A1742F" w:rsidRDefault="00A1742F" w:rsidP="00A1742F">
            <w:pPr>
              <w:jc w:val="center"/>
              <w:rPr>
                <w:b/>
                <w:sz w:val="20"/>
                <w:szCs w:val="20"/>
              </w:rPr>
            </w:pPr>
          </w:p>
        </w:tc>
        <w:tc>
          <w:tcPr>
            <w:tcW w:w="1701" w:type="dxa"/>
            <w:vAlign w:val="center"/>
          </w:tcPr>
          <w:p w14:paraId="6C801B5F" w14:textId="77777777" w:rsidR="00A1742F" w:rsidRPr="00A1742F" w:rsidRDefault="00A1742F" w:rsidP="00A1742F">
            <w:pPr>
              <w:jc w:val="center"/>
              <w:rPr>
                <w:b/>
                <w:sz w:val="20"/>
                <w:szCs w:val="20"/>
              </w:rPr>
            </w:pPr>
          </w:p>
        </w:tc>
        <w:tc>
          <w:tcPr>
            <w:tcW w:w="1770" w:type="dxa"/>
            <w:vAlign w:val="center"/>
          </w:tcPr>
          <w:p w14:paraId="09A6FF48" w14:textId="77777777" w:rsidR="00A1742F" w:rsidRPr="00A1742F" w:rsidRDefault="00A1742F" w:rsidP="00A1742F">
            <w:pPr>
              <w:jc w:val="center"/>
              <w:rPr>
                <w:b/>
                <w:sz w:val="20"/>
                <w:szCs w:val="20"/>
              </w:rPr>
            </w:pPr>
          </w:p>
        </w:tc>
      </w:tr>
      <w:tr w:rsidR="00A1742F" w:rsidRPr="00A1742F" w14:paraId="5E564E29" w14:textId="77777777" w:rsidTr="00A1742F">
        <w:trPr>
          <w:trHeight w:val="530"/>
          <w:jc w:val="center"/>
        </w:trPr>
        <w:tc>
          <w:tcPr>
            <w:tcW w:w="1204" w:type="dxa"/>
            <w:vAlign w:val="center"/>
          </w:tcPr>
          <w:p w14:paraId="29E255B5" w14:textId="39AC8662" w:rsidR="00A1742F" w:rsidRPr="00A1742F" w:rsidRDefault="00A1742F" w:rsidP="00A1742F">
            <w:pPr>
              <w:jc w:val="center"/>
              <w:rPr>
                <w:b/>
                <w:sz w:val="20"/>
                <w:szCs w:val="20"/>
              </w:rPr>
            </w:pPr>
            <w:r w:rsidRPr="00A1742F">
              <w:rPr>
                <w:b/>
                <w:sz w:val="20"/>
                <w:szCs w:val="20"/>
              </w:rPr>
              <w:t>4</w:t>
            </w:r>
          </w:p>
        </w:tc>
        <w:tc>
          <w:tcPr>
            <w:tcW w:w="2694" w:type="dxa"/>
            <w:vAlign w:val="center"/>
          </w:tcPr>
          <w:p w14:paraId="6AFED4BF" w14:textId="77777777" w:rsidR="00A1742F" w:rsidRPr="00A1742F" w:rsidRDefault="00A1742F" w:rsidP="00A1742F">
            <w:pPr>
              <w:jc w:val="center"/>
              <w:rPr>
                <w:b/>
                <w:sz w:val="20"/>
                <w:szCs w:val="20"/>
              </w:rPr>
            </w:pPr>
          </w:p>
        </w:tc>
        <w:tc>
          <w:tcPr>
            <w:tcW w:w="1842" w:type="dxa"/>
            <w:vAlign w:val="center"/>
          </w:tcPr>
          <w:p w14:paraId="4D3494FA" w14:textId="77777777" w:rsidR="00A1742F" w:rsidRPr="00A1742F" w:rsidRDefault="00A1742F" w:rsidP="00A1742F">
            <w:pPr>
              <w:jc w:val="center"/>
              <w:rPr>
                <w:b/>
                <w:sz w:val="20"/>
                <w:szCs w:val="20"/>
              </w:rPr>
            </w:pPr>
          </w:p>
        </w:tc>
        <w:tc>
          <w:tcPr>
            <w:tcW w:w="1701" w:type="dxa"/>
            <w:vAlign w:val="center"/>
          </w:tcPr>
          <w:p w14:paraId="754422BE" w14:textId="77777777" w:rsidR="00A1742F" w:rsidRPr="00A1742F" w:rsidRDefault="00A1742F" w:rsidP="00A1742F">
            <w:pPr>
              <w:jc w:val="center"/>
              <w:rPr>
                <w:b/>
                <w:sz w:val="20"/>
                <w:szCs w:val="20"/>
              </w:rPr>
            </w:pPr>
          </w:p>
        </w:tc>
        <w:tc>
          <w:tcPr>
            <w:tcW w:w="1770" w:type="dxa"/>
            <w:vAlign w:val="center"/>
          </w:tcPr>
          <w:p w14:paraId="51F5D0C1" w14:textId="77777777" w:rsidR="00A1742F" w:rsidRPr="00A1742F" w:rsidRDefault="00A1742F" w:rsidP="00A1742F">
            <w:pPr>
              <w:jc w:val="center"/>
              <w:rPr>
                <w:b/>
                <w:sz w:val="20"/>
                <w:szCs w:val="20"/>
              </w:rPr>
            </w:pPr>
          </w:p>
        </w:tc>
      </w:tr>
      <w:tr w:rsidR="00A1742F" w:rsidRPr="00A1742F" w14:paraId="0B6A5DB6" w14:textId="77777777" w:rsidTr="00A1742F">
        <w:trPr>
          <w:trHeight w:val="530"/>
          <w:jc w:val="center"/>
        </w:trPr>
        <w:tc>
          <w:tcPr>
            <w:tcW w:w="1204" w:type="dxa"/>
            <w:vAlign w:val="center"/>
          </w:tcPr>
          <w:p w14:paraId="56B4F499" w14:textId="2AAC3B57" w:rsidR="00A1742F" w:rsidRPr="00A1742F" w:rsidRDefault="00A1742F" w:rsidP="00A1742F">
            <w:pPr>
              <w:jc w:val="center"/>
              <w:rPr>
                <w:b/>
                <w:sz w:val="20"/>
                <w:szCs w:val="20"/>
              </w:rPr>
            </w:pPr>
            <w:r w:rsidRPr="00A1742F">
              <w:rPr>
                <w:b/>
                <w:sz w:val="20"/>
                <w:szCs w:val="20"/>
              </w:rPr>
              <w:t>5</w:t>
            </w:r>
          </w:p>
        </w:tc>
        <w:tc>
          <w:tcPr>
            <w:tcW w:w="2694" w:type="dxa"/>
            <w:vAlign w:val="center"/>
          </w:tcPr>
          <w:p w14:paraId="7718777B" w14:textId="77777777" w:rsidR="00A1742F" w:rsidRPr="00A1742F" w:rsidRDefault="00A1742F" w:rsidP="00A1742F">
            <w:pPr>
              <w:jc w:val="center"/>
              <w:rPr>
                <w:b/>
                <w:sz w:val="20"/>
                <w:szCs w:val="20"/>
              </w:rPr>
            </w:pPr>
          </w:p>
        </w:tc>
        <w:tc>
          <w:tcPr>
            <w:tcW w:w="1842" w:type="dxa"/>
            <w:vAlign w:val="center"/>
          </w:tcPr>
          <w:p w14:paraId="00ACAB17" w14:textId="77777777" w:rsidR="00A1742F" w:rsidRPr="00A1742F" w:rsidRDefault="00A1742F" w:rsidP="00A1742F">
            <w:pPr>
              <w:jc w:val="center"/>
              <w:rPr>
                <w:b/>
                <w:sz w:val="20"/>
                <w:szCs w:val="20"/>
              </w:rPr>
            </w:pPr>
          </w:p>
        </w:tc>
        <w:tc>
          <w:tcPr>
            <w:tcW w:w="1701" w:type="dxa"/>
            <w:vAlign w:val="center"/>
          </w:tcPr>
          <w:p w14:paraId="7B2C3924" w14:textId="77777777" w:rsidR="00A1742F" w:rsidRPr="00A1742F" w:rsidRDefault="00A1742F" w:rsidP="00A1742F">
            <w:pPr>
              <w:jc w:val="center"/>
              <w:rPr>
                <w:b/>
                <w:sz w:val="20"/>
                <w:szCs w:val="20"/>
              </w:rPr>
            </w:pPr>
          </w:p>
        </w:tc>
        <w:tc>
          <w:tcPr>
            <w:tcW w:w="1770" w:type="dxa"/>
            <w:vAlign w:val="center"/>
          </w:tcPr>
          <w:p w14:paraId="6A990539" w14:textId="77777777" w:rsidR="00A1742F" w:rsidRPr="00A1742F" w:rsidRDefault="00A1742F" w:rsidP="00A1742F">
            <w:pPr>
              <w:jc w:val="center"/>
              <w:rPr>
                <w:b/>
                <w:sz w:val="20"/>
                <w:szCs w:val="20"/>
              </w:rPr>
            </w:pPr>
          </w:p>
        </w:tc>
      </w:tr>
      <w:tr w:rsidR="00A1742F" w:rsidRPr="00A1742F" w14:paraId="320368A8" w14:textId="77777777" w:rsidTr="00A1742F">
        <w:trPr>
          <w:trHeight w:val="530"/>
          <w:jc w:val="center"/>
        </w:trPr>
        <w:tc>
          <w:tcPr>
            <w:tcW w:w="1204" w:type="dxa"/>
            <w:vAlign w:val="center"/>
          </w:tcPr>
          <w:p w14:paraId="6C9C84E7" w14:textId="2C6D3500" w:rsidR="00A1742F" w:rsidRPr="00A1742F" w:rsidRDefault="00A1742F" w:rsidP="00A1742F">
            <w:pPr>
              <w:jc w:val="center"/>
              <w:rPr>
                <w:b/>
                <w:sz w:val="20"/>
                <w:szCs w:val="20"/>
              </w:rPr>
            </w:pPr>
            <w:r w:rsidRPr="00A1742F">
              <w:rPr>
                <w:b/>
                <w:sz w:val="20"/>
                <w:szCs w:val="20"/>
              </w:rPr>
              <w:t>6</w:t>
            </w:r>
          </w:p>
        </w:tc>
        <w:tc>
          <w:tcPr>
            <w:tcW w:w="2694" w:type="dxa"/>
            <w:vAlign w:val="center"/>
          </w:tcPr>
          <w:p w14:paraId="4BA37A72" w14:textId="77777777" w:rsidR="00A1742F" w:rsidRPr="00A1742F" w:rsidRDefault="00A1742F" w:rsidP="00A1742F">
            <w:pPr>
              <w:jc w:val="center"/>
              <w:rPr>
                <w:b/>
                <w:sz w:val="20"/>
                <w:szCs w:val="20"/>
              </w:rPr>
            </w:pPr>
          </w:p>
        </w:tc>
        <w:tc>
          <w:tcPr>
            <w:tcW w:w="1842" w:type="dxa"/>
            <w:vAlign w:val="center"/>
          </w:tcPr>
          <w:p w14:paraId="599D40CD" w14:textId="77777777" w:rsidR="00A1742F" w:rsidRPr="00A1742F" w:rsidRDefault="00A1742F" w:rsidP="00A1742F">
            <w:pPr>
              <w:jc w:val="center"/>
              <w:rPr>
                <w:b/>
                <w:sz w:val="20"/>
                <w:szCs w:val="20"/>
              </w:rPr>
            </w:pPr>
          </w:p>
        </w:tc>
        <w:tc>
          <w:tcPr>
            <w:tcW w:w="1701" w:type="dxa"/>
            <w:vAlign w:val="center"/>
          </w:tcPr>
          <w:p w14:paraId="00CBED11" w14:textId="77777777" w:rsidR="00A1742F" w:rsidRPr="00A1742F" w:rsidRDefault="00A1742F" w:rsidP="00A1742F">
            <w:pPr>
              <w:jc w:val="center"/>
              <w:rPr>
                <w:b/>
                <w:sz w:val="20"/>
                <w:szCs w:val="20"/>
              </w:rPr>
            </w:pPr>
          </w:p>
        </w:tc>
        <w:tc>
          <w:tcPr>
            <w:tcW w:w="1770" w:type="dxa"/>
            <w:vAlign w:val="center"/>
          </w:tcPr>
          <w:p w14:paraId="2A524A91" w14:textId="77777777" w:rsidR="00A1742F" w:rsidRPr="00A1742F" w:rsidRDefault="00A1742F" w:rsidP="00A1742F">
            <w:pPr>
              <w:jc w:val="center"/>
              <w:rPr>
                <w:b/>
                <w:sz w:val="20"/>
                <w:szCs w:val="20"/>
              </w:rPr>
            </w:pPr>
          </w:p>
        </w:tc>
      </w:tr>
      <w:tr w:rsidR="00A1742F" w:rsidRPr="00A1742F" w14:paraId="4F0FC5FF" w14:textId="77777777" w:rsidTr="00A1742F">
        <w:trPr>
          <w:trHeight w:val="530"/>
          <w:jc w:val="center"/>
        </w:trPr>
        <w:tc>
          <w:tcPr>
            <w:tcW w:w="1204" w:type="dxa"/>
            <w:vAlign w:val="center"/>
          </w:tcPr>
          <w:p w14:paraId="2DDE9F33" w14:textId="749703E8" w:rsidR="00A1742F" w:rsidRPr="00A1742F" w:rsidRDefault="00A1742F" w:rsidP="00A1742F">
            <w:pPr>
              <w:jc w:val="center"/>
              <w:rPr>
                <w:b/>
                <w:sz w:val="20"/>
                <w:szCs w:val="20"/>
              </w:rPr>
            </w:pPr>
            <w:r w:rsidRPr="00A1742F">
              <w:rPr>
                <w:b/>
                <w:sz w:val="20"/>
                <w:szCs w:val="20"/>
              </w:rPr>
              <w:t>7</w:t>
            </w:r>
          </w:p>
        </w:tc>
        <w:tc>
          <w:tcPr>
            <w:tcW w:w="2694" w:type="dxa"/>
            <w:vAlign w:val="center"/>
          </w:tcPr>
          <w:p w14:paraId="508E2305" w14:textId="77777777" w:rsidR="00A1742F" w:rsidRPr="00A1742F" w:rsidRDefault="00A1742F" w:rsidP="00A1742F">
            <w:pPr>
              <w:jc w:val="center"/>
              <w:rPr>
                <w:b/>
                <w:sz w:val="20"/>
                <w:szCs w:val="20"/>
              </w:rPr>
            </w:pPr>
          </w:p>
        </w:tc>
        <w:tc>
          <w:tcPr>
            <w:tcW w:w="1842" w:type="dxa"/>
            <w:vAlign w:val="center"/>
          </w:tcPr>
          <w:p w14:paraId="77E25932" w14:textId="77777777" w:rsidR="00A1742F" w:rsidRPr="00A1742F" w:rsidRDefault="00A1742F" w:rsidP="00A1742F">
            <w:pPr>
              <w:jc w:val="center"/>
              <w:rPr>
                <w:b/>
                <w:sz w:val="20"/>
                <w:szCs w:val="20"/>
              </w:rPr>
            </w:pPr>
          </w:p>
        </w:tc>
        <w:tc>
          <w:tcPr>
            <w:tcW w:w="1701" w:type="dxa"/>
            <w:vAlign w:val="center"/>
          </w:tcPr>
          <w:p w14:paraId="4184BFF6" w14:textId="77777777" w:rsidR="00A1742F" w:rsidRPr="00A1742F" w:rsidRDefault="00A1742F" w:rsidP="00A1742F">
            <w:pPr>
              <w:jc w:val="center"/>
              <w:rPr>
                <w:b/>
                <w:sz w:val="20"/>
                <w:szCs w:val="20"/>
              </w:rPr>
            </w:pPr>
          </w:p>
        </w:tc>
        <w:tc>
          <w:tcPr>
            <w:tcW w:w="1770" w:type="dxa"/>
            <w:vAlign w:val="center"/>
          </w:tcPr>
          <w:p w14:paraId="1CC51051" w14:textId="77777777" w:rsidR="00A1742F" w:rsidRPr="00A1742F" w:rsidRDefault="00A1742F" w:rsidP="00A1742F">
            <w:pPr>
              <w:jc w:val="center"/>
              <w:rPr>
                <w:b/>
                <w:sz w:val="20"/>
                <w:szCs w:val="20"/>
              </w:rPr>
            </w:pPr>
          </w:p>
        </w:tc>
      </w:tr>
    </w:tbl>
    <w:p w14:paraId="4B048182" w14:textId="5887C823" w:rsidR="00A1742F" w:rsidRDefault="00A1742F" w:rsidP="00A1742F">
      <w:pPr>
        <w:ind w:hanging="142"/>
        <w:rPr>
          <w:b/>
          <w:sz w:val="20"/>
          <w:szCs w:val="18"/>
        </w:rPr>
      </w:pPr>
      <w:r w:rsidRPr="00A1742F">
        <w:rPr>
          <w:b/>
          <w:sz w:val="20"/>
          <w:szCs w:val="18"/>
        </w:rPr>
        <w:t>(Puede insertar más filas si requiere).</w:t>
      </w:r>
    </w:p>
    <w:p w14:paraId="6FA9ADB3" w14:textId="77777777" w:rsidR="00A1742F" w:rsidRDefault="00A1742F" w:rsidP="00A1742F">
      <w:pPr>
        <w:ind w:hanging="142"/>
        <w:rPr>
          <w:b/>
          <w:sz w:val="20"/>
          <w:szCs w:val="18"/>
        </w:rPr>
      </w:pPr>
    </w:p>
    <w:p w14:paraId="0797F9A8" w14:textId="77777777" w:rsidR="00A1742F" w:rsidRDefault="00A1742F" w:rsidP="00A1742F">
      <w:pPr>
        <w:ind w:hanging="142"/>
        <w:jc w:val="right"/>
        <w:rPr>
          <w:b/>
          <w:sz w:val="20"/>
          <w:szCs w:val="18"/>
        </w:rPr>
      </w:pPr>
    </w:p>
    <w:p w14:paraId="5B79972C" w14:textId="6C61E9BC" w:rsidR="00A1742F" w:rsidRDefault="00A1742F" w:rsidP="00A1742F">
      <w:pPr>
        <w:ind w:hanging="142"/>
        <w:jc w:val="right"/>
        <w:rPr>
          <w:b/>
          <w:sz w:val="20"/>
          <w:szCs w:val="18"/>
        </w:rPr>
      </w:pPr>
      <w:r>
        <w:rPr>
          <w:b/>
          <w:sz w:val="20"/>
          <w:szCs w:val="18"/>
        </w:rPr>
        <w:t>Cusco</w:t>
      </w:r>
      <w:proofErr w:type="gramStart"/>
      <w:r w:rsidR="006A4E2A">
        <w:rPr>
          <w:b/>
          <w:sz w:val="20"/>
          <w:szCs w:val="18"/>
        </w:rPr>
        <w:t>,_</w:t>
      </w:r>
      <w:proofErr w:type="gramEnd"/>
      <w:r w:rsidR="006A4E2A">
        <w:rPr>
          <w:b/>
          <w:sz w:val="20"/>
          <w:szCs w:val="18"/>
        </w:rPr>
        <w:t>______ de____________ del 2026</w:t>
      </w:r>
    </w:p>
    <w:p w14:paraId="6C51646A" w14:textId="77777777" w:rsidR="00A1742F" w:rsidRDefault="00A1742F" w:rsidP="00A1742F">
      <w:pPr>
        <w:ind w:hanging="142"/>
        <w:jc w:val="right"/>
        <w:rPr>
          <w:b/>
          <w:sz w:val="20"/>
          <w:szCs w:val="18"/>
        </w:rPr>
      </w:pPr>
    </w:p>
    <w:p w14:paraId="0986342B" w14:textId="77777777" w:rsidR="00A1742F" w:rsidRDefault="00A1742F" w:rsidP="00A1742F">
      <w:pPr>
        <w:ind w:hanging="142"/>
        <w:jc w:val="right"/>
        <w:rPr>
          <w:b/>
          <w:sz w:val="20"/>
          <w:szCs w:val="18"/>
        </w:rPr>
      </w:pPr>
    </w:p>
    <w:p w14:paraId="7C8BFA42" w14:textId="77777777" w:rsidR="00A1742F" w:rsidRDefault="00A1742F" w:rsidP="00A1742F">
      <w:pPr>
        <w:ind w:hanging="142"/>
        <w:jc w:val="right"/>
        <w:rPr>
          <w:b/>
          <w:sz w:val="20"/>
          <w:szCs w:val="18"/>
        </w:rPr>
      </w:pPr>
    </w:p>
    <w:p w14:paraId="210CAF5D" w14:textId="77777777" w:rsidR="00A1742F" w:rsidRDefault="00A1742F" w:rsidP="00A1742F">
      <w:pPr>
        <w:ind w:hanging="142"/>
        <w:jc w:val="center"/>
        <w:rPr>
          <w:b/>
          <w:sz w:val="20"/>
          <w:szCs w:val="18"/>
        </w:rPr>
      </w:pPr>
    </w:p>
    <w:p w14:paraId="4FE287EA" w14:textId="77777777" w:rsidR="00A1742F" w:rsidRDefault="00A1742F" w:rsidP="00A1742F">
      <w:pPr>
        <w:ind w:hanging="142"/>
        <w:jc w:val="center"/>
        <w:rPr>
          <w:b/>
          <w:sz w:val="20"/>
          <w:szCs w:val="18"/>
        </w:rPr>
      </w:pPr>
    </w:p>
    <w:p w14:paraId="4A99E8F1" w14:textId="4E348516" w:rsidR="00A1742F" w:rsidRDefault="00A1742F" w:rsidP="00A1742F">
      <w:pPr>
        <w:ind w:hanging="142"/>
        <w:jc w:val="center"/>
        <w:rPr>
          <w:b/>
          <w:sz w:val="20"/>
          <w:szCs w:val="18"/>
        </w:rPr>
      </w:pPr>
      <w:r>
        <w:rPr>
          <w:b/>
          <w:sz w:val="20"/>
          <w:szCs w:val="18"/>
        </w:rPr>
        <w:t>_________________________________</w:t>
      </w:r>
    </w:p>
    <w:p w14:paraId="0D8A3833" w14:textId="6D6170E2" w:rsidR="00A1742F" w:rsidRPr="00A1742F" w:rsidRDefault="00A1742F" w:rsidP="00A1742F">
      <w:pPr>
        <w:ind w:hanging="142"/>
        <w:jc w:val="center"/>
        <w:rPr>
          <w:b/>
        </w:rPr>
      </w:pPr>
      <w:r>
        <w:rPr>
          <w:b/>
          <w:sz w:val="20"/>
          <w:szCs w:val="18"/>
        </w:rPr>
        <w:t>NOMBRE, FIRMA Y HUELLA DIGITAL</w:t>
      </w:r>
    </w:p>
    <w:p w14:paraId="43B77624" w14:textId="77777777" w:rsidR="00A1742F" w:rsidRDefault="00A1742F" w:rsidP="00D031F0">
      <w:pPr>
        <w:rPr>
          <w:sz w:val="18"/>
          <w:szCs w:val="18"/>
        </w:rPr>
      </w:pPr>
    </w:p>
    <w:p w14:paraId="4084FD91" w14:textId="77777777" w:rsidR="00A1742F" w:rsidRDefault="00A1742F" w:rsidP="00D031F0">
      <w:pPr>
        <w:rPr>
          <w:sz w:val="18"/>
          <w:szCs w:val="18"/>
        </w:rPr>
      </w:pPr>
    </w:p>
    <w:p w14:paraId="49006A2F" w14:textId="77777777" w:rsidR="00A1742F" w:rsidRDefault="00A1742F" w:rsidP="00D031F0">
      <w:pPr>
        <w:rPr>
          <w:sz w:val="18"/>
          <w:szCs w:val="18"/>
        </w:rPr>
      </w:pPr>
    </w:p>
    <w:p w14:paraId="2FF663FE" w14:textId="77777777" w:rsidR="00A1742F" w:rsidRDefault="00A1742F" w:rsidP="00D031F0">
      <w:pPr>
        <w:rPr>
          <w:sz w:val="18"/>
          <w:szCs w:val="18"/>
        </w:rPr>
      </w:pPr>
    </w:p>
    <w:p w14:paraId="1A66D5BA" w14:textId="77777777" w:rsidR="00A1742F" w:rsidRDefault="00A1742F" w:rsidP="00D031F0">
      <w:pPr>
        <w:rPr>
          <w:sz w:val="18"/>
          <w:szCs w:val="18"/>
        </w:rPr>
      </w:pPr>
    </w:p>
    <w:p w14:paraId="7621FADD" w14:textId="77777777" w:rsidR="00A1742F" w:rsidRDefault="00A1742F" w:rsidP="00D031F0">
      <w:pPr>
        <w:rPr>
          <w:sz w:val="18"/>
          <w:szCs w:val="18"/>
        </w:rPr>
      </w:pPr>
    </w:p>
    <w:p w14:paraId="10A1D644" w14:textId="77777777" w:rsidR="00A1742F" w:rsidRDefault="00A1742F" w:rsidP="00D031F0">
      <w:pPr>
        <w:rPr>
          <w:sz w:val="18"/>
          <w:szCs w:val="18"/>
        </w:rPr>
      </w:pPr>
    </w:p>
    <w:p w14:paraId="2BA5AA6C" w14:textId="77777777" w:rsidR="00A1742F" w:rsidRDefault="00A1742F" w:rsidP="00D031F0">
      <w:pPr>
        <w:rPr>
          <w:sz w:val="18"/>
          <w:szCs w:val="18"/>
        </w:rPr>
      </w:pPr>
    </w:p>
    <w:p w14:paraId="0D87C229" w14:textId="77777777" w:rsidR="00A1742F" w:rsidRDefault="00A1742F" w:rsidP="00D031F0">
      <w:pPr>
        <w:rPr>
          <w:sz w:val="18"/>
          <w:szCs w:val="18"/>
        </w:rPr>
      </w:pPr>
    </w:p>
    <w:p w14:paraId="2C3058F7" w14:textId="77777777" w:rsidR="00A1742F" w:rsidRDefault="00A1742F" w:rsidP="00D031F0">
      <w:pPr>
        <w:rPr>
          <w:sz w:val="18"/>
          <w:szCs w:val="18"/>
        </w:rPr>
      </w:pPr>
    </w:p>
    <w:p w14:paraId="55D1CCCD" w14:textId="77777777" w:rsidR="00A1742F" w:rsidRDefault="00A1742F" w:rsidP="00D031F0">
      <w:pPr>
        <w:rPr>
          <w:sz w:val="18"/>
          <w:szCs w:val="18"/>
        </w:rPr>
      </w:pPr>
    </w:p>
    <w:p w14:paraId="6CAAC2D7" w14:textId="77777777" w:rsidR="00A1742F" w:rsidRDefault="00A1742F" w:rsidP="00D031F0">
      <w:pPr>
        <w:rPr>
          <w:sz w:val="18"/>
          <w:szCs w:val="18"/>
        </w:rPr>
      </w:pPr>
    </w:p>
    <w:p w14:paraId="6E01A14C" w14:textId="77777777" w:rsidR="00A1742F" w:rsidRDefault="00A1742F" w:rsidP="00D031F0">
      <w:pPr>
        <w:rPr>
          <w:sz w:val="18"/>
          <w:szCs w:val="18"/>
        </w:rPr>
      </w:pPr>
    </w:p>
    <w:p w14:paraId="4F95CFBA" w14:textId="77777777" w:rsidR="00A1742F" w:rsidRDefault="00A1742F" w:rsidP="00D031F0">
      <w:pPr>
        <w:rPr>
          <w:sz w:val="18"/>
          <w:szCs w:val="18"/>
        </w:rPr>
      </w:pPr>
    </w:p>
    <w:p w14:paraId="414EFACC" w14:textId="77777777" w:rsidR="00A1742F" w:rsidRDefault="00A1742F" w:rsidP="00D031F0">
      <w:pPr>
        <w:rPr>
          <w:sz w:val="18"/>
          <w:szCs w:val="18"/>
        </w:rPr>
      </w:pPr>
    </w:p>
    <w:p w14:paraId="0DF830FD" w14:textId="77777777" w:rsidR="00A1742F" w:rsidRDefault="00A1742F" w:rsidP="00D031F0">
      <w:pPr>
        <w:rPr>
          <w:sz w:val="18"/>
          <w:szCs w:val="18"/>
        </w:rPr>
      </w:pPr>
    </w:p>
    <w:p w14:paraId="057C1B54" w14:textId="77777777" w:rsidR="00A1742F" w:rsidRDefault="00A1742F" w:rsidP="00D031F0">
      <w:pPr>
        <w:rPr>
          <w:sz w:val="18"/>
          <w:szCs w:val="18"/>
        </w:rPr>
      </w:pPr>
    </w:p>
    <w:p w14:paraId="05310896" w14:textId="77777777" w:rsidR="00A1742F" w:rsidRDefault="00A1742F" w:rsidP="00D031F0">
      <w:pPr>
        <w:rPr>
          <w:sz w:val="18"/>
          <w:szCs w:val="18"/>
        </w:rPr>
      </w:pPr>
    </w:p>
    <w:p w14:paraId="45231645" w14:textId="77777777" w:rsidR="00A1742F" w:rsidRDefault="00A1742F" w:rsidP="00D031F0">
      <w:pPr>
        <w:rPr>
          <w:sz w:val="18"/>
          <w:szCs w:val="18"/>
        </w:rPr>
      </w:pPr>
    </w:p>
    <w:p w14:paraId="6E1A1C3F" w14:textId="77777777" w:rsidR="00A1742F" w:rsidRDefault="00A1742F" w:rsidP="00D031F0">
      <w:pPr>
        <w:rPr>
          <w:sz w:val="18"/>
          <w:szCs w:val="18"/>
        </w:rPr>
      </w:pPr>
    </w:p>
    <w:p w14:paraId="7ABA8C27" w14:textId="77777777" w:rsidR="00A1742F" w:rsidRDefault="00A1742F" w:rsidP="00D031F0">
      <w:pPr>
        <w:rPr>
          <w:sz w:val="18"/>
          <w:szCs w:val="18"/>
        </w:rPr>
      </w:pPr>
    </w:p>
    <w:p w14:paraId="619FAA54" w14:textId="77777777" w:rsidR="00A1742F" w:rsidRDefault="00A1742F" w:rsidP="00D031F0">
      <w:pPr>
        <w:rPr>
          <w:sz w:val="18"/>
          <w:szCs w:val="18"/>
        </w:rPr>
      </w:pPr>
    </w:p>
    <w:p w14:paraId="45564397" w14:textId="77777777" w:rsidR="00A1742F" w:rsidRDefault="00A1742F" w:rsidP="00D031F0">
      <w:pPr>
        <w:rPr>
          <w:sz w:val="18"/>
          <w:szCs w:val="18"/>
        </w:rPr>
      </w:pPr>
    </w:p>
    <w:p w14:paraId="196BC0FD" w14:textId="77777777" w:rsidR="00A1742F" w:rsidRDefault="00A1742F" w:rsidP="00D031F0">
      <w:pPr>
        <w:rPr>
          <w:sz w:val="18"/>
          <w:szCs w:val="18"/>
        </w:rPr>
      </w:pPr>
    </w:p>
    <w:p w14:paraId="55D7682D" w14:textId="77777777" w:rsidR="00A1742F" w:rsidRDefault="00A1742F" w:rsidP="00D031F0">
      <w:pPr>
        <w:rPr>
          <w:sz w:val="18"/>
          <w:szCs w:val="18"/>
        </w:rPr>
      </w:pPr>
    </w:p>
    <w:p w14:paraId="43C45E04" w14:textId="77777777" w:rsidR="00A1742F" w:rsidRDefault="00A1742F" w:rsidP="00D031F0">
      <w:pPr>
        <w:rPr>
          <w:sz w:val="18"/>
          <w:szCs w:val="18"/>
        </w:rPr>
      </w:pPr>
    </w:p>
    <w:p w14:paraId="5F5786DC" w14:textId="77777777" w:rsidR="00A1742F" w:rsidRDefault="00A1742F" w:rsidP="00D031F0">
      <w:pPr>
        <w:rPr>
          <w:sz w:val="18"/>
          <w:szCs w:val="18"/>
        </w:rPr>
      </w:pPr>
    </w:p>
    <w:p w14:paraId="3BDD83BC" w14:textId="77777777" w:rsidR="00A1742F" w:rsidRDefault="00A1742F" w:rsidP="00D031F0">
      <w:pPr>
        <w:rPr>
          <w:sz w:val="18"/>
          <w:szCs w:val="18"/>
        </w:rPr>
      </w:pPr>
    </w:p>
    <w:p w14:paraId="3C1386A8" w14:textId="77777777" w:rsidR="00A1742F" w:rsidRDefault="00A1742F" w:rsidP="00D031F0">
      <w:pPr>
        <w:rPr>
          <w:sz w:val="18"/>
          <w:szCs w:val="18"/>
        </w:rPr>
      </w:pPr>
    </w:p>
    <w:p w14:paraId="5421C02F" w14:textId="77777777" w:rsidR="00A1742F" w:rsidRDefault="00A1742F" w:rsidP="00D031F0">
      <w:pPr>
        <w:rPr>
          <w:sz w:val="18"/>
          <w:szCs w:val="18"/>
        </w:rPr>
      </w:pPr>
    </w:p>
    <w:p w14:paraId="6811E16A" w14:textId="77777777" w:rsidR="00A1742F" w:rsidRDefault="00A1742F" w:rsidP="00A1742F">
      <w:pPr>
        <w:jc w:val="center"/>
        <w:rPr>
          <w:b/>
          <w:sz w:val="84"/>
          <w:szCs w:val="84"/>
        </w:rPr>
      </w:pPr>
    </w:p>
    <w:p w14:paraId="11019273" w14:textId="77777777" w:rsidR="00A1742F" w:rsidRDefault="00A1742F" w:rsidP="00A1742F">
      <w:pPr>
        <w:jc w:val="center"/>
        <w:rPr>
          <w:b/>
          <w:sz w:val="84"/>
          <w:szCs w:val="84"/>
        </w:rPr>
      </w:pPr>
    </w:p>
    <w:p w14:paraId="7F1DB5E8" w14:textId="52C8BBEF" w:rsidR="00A1742F" w:rsidRPr="00A1742F" w:rsidRDefault="00A1742F" w:rsidP="00A1742F">
      <w:pPr>
        <w:jc w:val="center"/>
        <w:rPr>
          <w:b/>
          <w:sz w:val="84"/>
          <w:szCs w:val="84"/>
        </w:rPr>
      </w:pPr>
      <w:r w:rsidRPr="00A1742F">
        <w:rPr>
          <w:b/>
          <w:sz w:val="84"/>
          <w:szCs w:val="84"/>
        </w:rPr>
        <w:t xml:space="preserve">ANEXO </w:t>
      </w:r>
      <w:r w:rsidR="001F378B">
        <w:rPr>
          <w:b/>
          <w:sz w:val="84"/>
          <w:szCs w:val="84"/>
        </w:rPr>
        <w:t>0</w:t>
      </w:r>
      <w:r w:rsidRPr="00A1742F">
        <w:rPr>
          <w:b/>
          <w:sz w:val="84"/>
          <w:szCs w:val="84"/>
        </w:rPr>
        <w:t>3 DECLARACIÓN JURADA SOBRE</w:t>
      </w:r>
    </w:p>
    <w:p w14:paraId="31D88722" w14:textId="6D290FAB" w:rsidR="00A1742F" w:rsidRPr="00A1742F" w:rsidRDefault="00A1742F" w:rsidP="00A1742F">
      <w:pPr>
        <w:jc w:val="center"/>
        <w:rPr>
          <w:b/>
          <w:sz w:val="84"/>
          <w:szCs w:val="84"/>
        </w:rPr>
      </w:pPr>
      <w:r w:rsidRPr="00A1742F">
        <w:rPr>
          <w:b/>
          <w:sz w:val="84"/>
          <w:szCs w:val="84"/>
        </w:rPr>
        <w:t>INHABILITACIÓN</w:t>
      </w:r>
    </w:p>
    <w:p w14:paraId="2DD6AD28" w14:textId="5B4B0529" w:rsidR="00A1742F" w:rsidRDefault="00A1742F" w:rsidP="00A1742F">
      <w:pPr>
        <w:jc w:val="center"/>
        <w:rPr>
          <w:b/>
          <w:sz w:val="84"/>
          <w:szCs w:val="84"/>
        </w:rPr>
      </w:pPr>
      <w:r w:rsidRPr="00A1742F">
        <w:rPr>
          <w:b/>
          <w:sz w:val="84"/>
          <w:szCs w:val="84"/>
        </w:rPr>
        <w:t>PARA PRESTAR SERVICIOS AL ESTADO</w:t>
      </w:r>
      <w:r>
        <w:rPr>
          <w:b/>
          <w:sz w:val="84"/>
          <w:szCs w:val="84"/>
        </w:rPr>
        <w:t>.</w:t>
      </w:r>
    </w:p>
    <w:p w14:paraId="045C11AF" w14:textId="77777777" w:rsidR="00A1742F" w:rsidRDefault="00A1742F" w:rsidP="00A1742F">
      <w:pPr>
        <w:jc w:val="center"/>
        <w:rPr>
          <w:b/>
          <w:sz w:val="84"/>
          <w:szCs w:val="84"/>
        </w:rPr>
      </w:pPr>
    </w:p>
    <w:p w14:paraId="5B1F1A20" w14:textId="77777777" w:rsidR="00A1742F" w:rsidRDefault="00A1742F" w:rsidP="00A1742F">
      <w:pPr>
        <w:jc w:val="center"/>
        <w:rPr>
          <w:b/>
          <w:sz w:val="84"/>
          <w:szCs w:val="84"/>
        </w:rPr>
      </w:pPr>
    </w:p>
    <w:p w14:paraId="533A1644" w14:textId="77777777" w:rsidR="00A1742F" w:rsidRDefault="00A1742F" w:rsidP="00A1742F">
      <w:pPr>
        <w:jc w:val="center"/>
        <w:rPr>
          <w:b/>
          <w:sz w:val="84"/>
          <w:szCs w:val="84"/>
        </w:rPr>
      </w:pPr>
    </w:p>
    <w:p w14:paraId="767503F8" w14:textId="77777777" w:rsidR="00A1742F" w:rsidRDefault="00A1742F" w:rsidP="00A1742F">
      <w:pPr>
        <w:jc w:val="center"/>
        <w:rPr>
          <w:b/>
          <w:sz w:val="84"/>
          <w:szCs w:val="84"/>
        </w:rPr>
      </w:pPr>
    </w:p>
    <w:p w14:paraId="25236491" w14:textId="77777777" w:rsidR="00A1742F" w:rsidRDefault="00A1742F" w:rsidP="00A1742F">
      <w:pPr>
        <w:jc w:val="center"/>
        <w:rPr>
          <w:b/>
          <w:sz w:val="84"/>
          <w:szCs w:val="84"/>
        </w:rPr>
      </w:pPr>
    </w:p>
    <w:p w14:paraId="359191A1" w14:textId="249B431A" w:rsidR="00A1742F" w:rsidRPr="00A1742F" w:rsidRDefault="00A1742F" w:rsidP="00A1742F">
      <w:pPr>
        <w:jc w:val="center"/>
        <w:rPr>
          <w:b/>
        </w:rPr>
      </w:pPr>
      <w:r w:rsidRPr="00A1742F">
        <w:rPr>
          <w:b/>
        </w:rPr>
        <w:lastRenderedPageBreak/>
        <w:t>ANEXO</w:t>
      </w:r>
      <w:r>
        <w:rPr>
          <w:b/>
        </w:rPr>
        <w:t xml:space="preserve"> </w:t>
      </w:r>
      <w:r w:rsidRPr="00A1742F">
        <w:rPr>
          <w:b/>
        </w:rPr>
        <w:t>03</w:t>
      </w:r>
    </w:p>
    <w:p w14:paraId="2C8CAE4C" w14:textId="42B2DC12" w:rsidR="00A1742F" w:rsidRPr="00A1742F" w:rsidRDefault="00A1742F" w:rsidP="00A1742F">
      <w:pPr>
        <w:jc w:val="center"/>
        <w:rPr>
          <w:b/>
        </w:rPr>
      </w:pPr>
      <w:r w:rsidRPr="00A1742F">
        <w:rPr>
          <w:b/>
        </w:rPr>
        <w:t>DECLARACIÓN JURADA</w:t>
      </w:r>
    </w:p>
    <w:p w14:paraId="2C076729" w14:textId="6D522511" w:rsidR="00A1742F" w:rsidRPr="00A1742F" w:rsidRDefault="00A1742F" w:rsidP="00A1742F">
      <w:pPr>
        <w:jc w:val="center"/>
        <w:rPr>
          <w:b/>
        </w:rPr>
      </w:pPr>
      <w:r w:rsidRPr="00A1742F">
        <w:rPr>
          <w:b/>
        </w:rPr>
        <w:t xml:space="preserve">SOBRE </w:t>
      </w:r>
      <w:r w:rsidR="001F378B" w:rsidRPr="00A1742F">
        <w:rPr>
          <w:b/>
        </w:rPr>
        <w:t>INHABILITACIÓN</w:t>
      </w:r>
      <w:r w:rsidRPr="00A1742F">
        <w:rPr>
          <w:b/>
        </w:rPr>
        <w:t xml:space="preserve"> PARA PRESTAR SERVICIOS AL ESTADO</w:t>
      </w:r>
    </w:p>
    <w:p w14:paraId="2E2126FD" w14:textId="77777777" w:rsidR="000D67E3" w:rsidRDefault="000D67E3" w:rsidP="000D67E3">
      <w:pPr>
        <w:jc w:val="both"/>
        <w:rPr>
          <w:b/>
        </w:rPr>
      </w:pPr>
    </w:p>
    <w:p w14:paraId="48E19366" w14:textId="77777777" w:rsidR="000D67E3" w:rsidRDefault="000D67E3" w:rsidP="000D67E3">
      <w:pPr>
        <w:jc w:val="both"/>
        <w:rPr>
          <w:b/>
        </w:rPr>
      </w:pPr>
    </w:p>
    <w:p w14:paraId="6CB46E3B" w14:textId="4D74B96A" w:rsidR="000D67E3" w:rsidRDefault="000D67E3" w:rsidP="000D67E3">
      <w:pPr>
        <w:jc w:val="both"/>
      </w:pPr>
      <w:r w:rsidRPr="000D67E3">
        <w:t>Y</w:t>
      </w:r>
      <w:r>
        <w:t>o</w:t>
      </w:r>
      <w:proofErr w:type="gramStart"/>
      <w:r>
        <w:t>,_</w:t>
      </w:r>
      <w:proofErr w:type="gramEnd"/>
      <w:r>
        <w:t xml:space="preserve">____________________________ </w:t>
      </w:r>
      <w:r w:rsidRPr="000D67E3">
        <w:t xml:space="preserve">identificado(a) </w:t>
      </w:r>
      <w:r w:rsidR="00A1742F" w:rsidRPr="000D67E3">
        <w:t>con</w:t>
      </w:r>
      <w:r w:rsidRPr="000D67E3">
        <w:t xml:space="preserve"> DNI N°_____________</w:t>
      </w:r>
      <w:r>
        <w:t>_</w:t>
      </w:r>
    </w:p>
    <w:p w14:paraId="4325970D" w14:textId="223B68B8" w:rsidR="000D67E3" w:rsidRDefault="000D67E3" w:rsidP="000D67E3">
      <w:pPr>
        <w:jc w:val="both"/>
      </w:pPr>
      <w:r>
        <w:t xml:space="preserve">En virtud a lo establecido en el Articulo 2 </w:t>
      </w:r>
      <w:r w:rsidR="00630676">
        <w:t>del decreto Legislativo NO 1295</w:t>
      </w:r>
      <w:r w:rsidR="00630676">
        <w:rPr>
          <w:rStyle w:val="Refdenotaalpie"/>
        </w:rPr>
        <w:footnoteReference w:id="1"/>
      </w:r>
      <w:r>
        <w:t xml:space="preserve"> - Decreto Legislativo que modifica el artículo 242 de la Ley 27444 - Ley de Procedimiento Administrativo General y Disposiciones para garantizar la integridad en la Administración Publica:</w:t>
      </w:r>
    </w:p>
    <w:p w14:paraId="2CF801A3" w14:textId="77777777" w:rsidR="000D67E3" w:rsidRDefault="000D67E3" w:rsidP="000D67E3">
      <w:pPr>
        <w:jc w:val="both"/>
      </w:pPr>
    </w:p>
    <w:p w14:paraId="1BF935D9" w14:textId="3F8E66D1" w:rsidR="000D67E3" w:rsidRDefault="000D67E3" w:rsidP="000D67E3">
      <w:pPr>
        <w:jc w:val="both"/>
      </w:pPr>
      <w:r>
        <w:t>Declaro bajo juramento que, al momento de suscribir la presente declaración:</w:t>
      </w:r>
    </w:p>
    <w:p w14:paraId="550B3BF0" w14:textId="77777777" w:rsidR="000D67E3" w:rsidRDefault="000D67E3" w:rsidP="000D67E3">
      <w:pPr>
        <w:jc w:val="both"/>
      </w:pPr>
    </w:p>
    <w:p w14:paraId="34E0D86E" w14:textId="2E135E34" w:rsidR="000D67E3" w:rsidRDefault="000D67E3" w:rsidP="000D67E3">
      <w:pPr>
        <w:pStyle w:val="Prrafodelista"/>
        <w:numPr>
          <w:ilvl w:val="0"/>
          <w:numId w:val="18"/>
        </w:numPr>
        <w:jc w:val="both"/>
      </w:pPr>
      <w:r>
        <w:t>SI (</w:t>
      </w:r>
      <w:r>
        <w:tab/>
        <w:t>) NO (     ) tengo inhabilitación vigente para prestar servicios al Estado.</w:t>
      </w:r>
    </w:p>
    <w:p w14:paraId="28890C6B" w14:textId="77777777" w:rsidR="000D67E3" w:rsidRDefault="000D67E3" w:rsidP="000D67E3">
      <w:pPr>
        <w:pStyle w:val="Prrafodelista"/>
        <w:jc w:val="both"/>
      </w:pPr>
    </w:p>
    <w:p w14:paraId="743CE9BC" w14:textId="77777777" w:rsidR="000D67E3" w:rsidRDefault="000D67E3" w:rsidP="000D67E3">
      <w:pPr>
        <w:pStyle w:val="Prrafodelista"/>
        <w:numPr>
          <w:ilvl w:val="0"/>
          <w:numId w:val="18"/>
        </w:numPr>
        <w:jc w:val="both"/>
      </w:pPr>
      <w:r>
        <w:t>SI (</w:t>
      </w:r>
      <w:r>
        <w:tab/>
        <w:t>) NO (</w:t>
      </w:r>
      <w:r>
        <w:tab/>
        <w:t xml:space="preserve">     ) me encuentro inscrito en el Registro Nacional de Sanciones Servidores Civiles (</w:t>
      </w:r>
      <w:proofErr w:type="spellStart"/>
      <w:r>
        <w:t>RNSSC</w:t>
      </w:r>
      <w:proofErr w:type="spellEnd"/>
      <w:r>
        <w:t>).</w:t>
      </w:r>
    </w:p>
    <w:p w14:paraId="2CAE2F5A" w14:textId="77777777" w:rsidR="000D67E3" w:rsidRDefault="000D67E3" w:rsidP="000D67E3">
      <w:pPr>
        <w:pStyle w:val="Prrafodelista"/>
        <w:jc w:val="both"/>
      </w:pPr>
    </w:p>
    <w:p w14:paraId="7DBE4615" w14:textId="2514C289" w:rsidR="000D67E3" w:rsidRDefault="000D67E3" w:rsidP="000D67E3">
      <w:pPr>
        <w:pStyle w:val="Prrafodelista"/>
        <w:numPr>
          <w:ilvl w:val="0"/>
          <w:numId w:val="18"/>
        </w:numPr>
        <w:jc w:val="both"/>
      </w:pPr>
      <w:r>
        <w:t>SI (</w:t>
      </w:r>
      <w:r>
        <w:tab/>
        <w:t>) NO (</w:t>
      </w:r>
      <w:r>
        <w:tab/>
        <w:t xml:space="preserve">     ) tengo condena por delito doloso, con sentencia firme</w:t>
      </w:r>
    </w:p>
    <w:p w14:paraId="4084A79E" w14:textId="77777777" w:rsidR="000D67E3" w:rsidRDefault="000D67E3" w:rsidP="000D67E3">
      <w:pPr>
        <w:pStyle w:val="Prrafodelista"/>
      </w:pPr>
    </w:p>
    <w:p w14:paraId="4FB6B65C" w14:textId="5ECD517B" w:rsidR="000D67E3" w:rsidRDefault="000D67E3" w:rsidP="000D67E3">
      <w:pPr>
        <w:pStyle w:val="Prrafodelista"/>
        <w:numPr>
          <w:ilvl w:val="0"/>
          <w:numId w:val="18"/>
        </w:numPr>
        <w:jc w:val="both"/>
      </w:pPr>
      <w:r>
        <w:t>SI (</w:t>
      </w:r>
      <w:r>
        <w:tab/>
        <w:t>) NO (</w:t>
      </w:r>
      <w:r>
        <w:tab/>
        <w:t xml:space="preserve">      ) estoy en la Relación de funcionarios y Servidores Sancionados de la Contraloría General de la Republica.</w:t>
      </w:r>
    </w:p>
    <w:p w14:paraId="4F993A10" w14:textId="77777777" w:rsidR="000D67E3" w:rsidRDefault="000D67E3" w:rsidP="000D67E3">
      <w:pPr>
        <w:pStyle w:val="Prrafodelista"/>
      </w:pPr>
    </w:p>
    <w:p w14:paraId="1C5F484F" w14:textId="77777777" w:rsidR="000D67E3" w:rsidRDefault="000D67E3" w:rsidP="000D67E3">
      <w:pPr>
        <w:pStyle w:val="Prrafodelista"/>
        <w:numPr>
          <w:ilvl w:val="0"/>
          <w:numId w:val="18"/>
        </w:numPr>
        <w:jc w:val="both"/>
      </w:pPr>
      <w:r>
        <w:t>SI (</w:t>
      </w:r>
      <w:r>
        <w:tab/>
        <w:t>) NO (    ) tengo conflicto de intereses con la Gerencia Regional de Agricultura.</w:t>
      </w:r>
    </w:p>
    <w:p w14:paraId="71179B7F" w14:textId="77777777" w:rsidR="000D67E3" w:rsidRDefault="000D67E3" w:rsidP="000D67E3">
      <w:pPr>
        <w:pStyle w:val="Prrafodelista"/>
      </w:pPr>
    </w:p>
    <w:p w14:paraId="2B074220" w14:textId="5B4B4FCF" w:rsidR="000D67E3" w:rsidRDefault="000D67E3" w:rsidP="000D67E3">
      <w:pPr>
        <w:pStyle w:val="Prrafodelista"/>
        <w:numPr>
          <w:ilvl w:val="0"/>
          <w:numId w:val="18"/>
        </w:numPr>
        <w:jc w:val="both"/>
      </w:pPr>
      <w:r>
        <w:t>SI (</w:t>
      </w:r>
      <w:r>
        <w:tab/>
        <w:t>) NO (</w:t>
      </w:r>
      <w:r>
        <w:tab/>
        <w:t xml:space="preserve">     ) tengo Proceso Administrativo Disciplinario.</w:t>
      </w:r>
    </w:p>
    <w:p w14:paraId="373B87E8" w14:textId="77777777" w:rsidR="000D67E3" w:rsidRDefault="000D67E3" w:rsidP="000D67E3">
      <w:pPr>
        <w:pStyle w:val="Prrafodelista"/>
      </w:pPr>
    </w:p>
    <w:p w14:paraId="7D972580" w14:textId="77777777" w:rsidR="000D67E3" w:rsidRDefault="000D67E3" w:rsidP="000D67E3">
      <w:pPr>
        <w:jc w:val="right"/>
      </w:pPr>
    </w:p>
    <w:p w14:paraId="2A869C68" w14:textId="77777777" w:rsidR="000D67E3" w:rsidRDefault="000D67E3" w:rsidP="000D67E3">
      <w:pPr>
        <w:jc w:val="right"/>
      </w:pPr>
    </w:p>
    <w:p w14:paraId="03E32442" w14:textId="3A1E7138" w:rsidR="000D67E3" w:rsidRDefault="000D67E3" w:rsidP="000D67E3">
      <w:pPr>
        <w:jc w:val="right"/>
      </w:pPr>
      <w:r>
        <w:t>C</w:t>
      </w:r>
      <w:r w:rsidR="006A4E2A">
        <w:t>usco, ____ de__________ del 2026</w:t>
      </w:r>
    </w:p>
    <w:p w14:paraId="092B13D5" w14:textId="77777777" w:rsidR="000D67E3" w:rsidRDefault="000D67E3" w:rsidP="000D67E3">
      <w:pPr>
        <w:jc w:val="right"/>
      </w:pPr>
    </w:p>
    <w:p w14:paraId="54A481E2" w14:textId="77777777" w:rsidR="000D67E3" w:rsidRDefault="000D67E3" w:rsidP="000D67E3">
      <w:pPr>
        <w:jc w:val="right"/>
      </w:pPr>
    </w:p>
    <w:p w14:paraId="46179B16" w14:textId="77777777" w:rsidR="000D67E3" w:rsidRDefault="000D67E3" w:rsidP="000D67E3">
      <w:pPr>
        <w:jc w:val="right"/>
      </w:pPr>
    </w:p>
    <w:p w14:paraId="6EAB5621" w14:textId="77777777" w:rsidR="000D67E3" w:rsidRDefault="000D67E3" w:rsidP="000D67E3">
      <w:pPr>
        <w:jc w:val="right"/>
      </w:pPr>
    </w:p>
    <w:p w14:paraId="3E141CEF" w14:textId="77777777" w:rsidR="000D67E3" w:rsidRPr="000D67E3" w:rsidRDefault="000D67E3" w:rsidP="000D67E3">
      <w:pPr>
        <w:jc w:val="right"/>
      </w:pPr>
    </w:p>
    <w:p w14:paraId="59D5C8E5" w14:textId="39602B26" w:rsidR="00A1742F" w:rsidRDefault="000D67E3" w:rsidP="000D67E3">
      <w:pPr>
        <w:jc w:val="center"/>
        <w:rPr>
          <w:b/>
        </w:rPr>
      </w:pPr>
      <w:r>
        <w:rPr>
          <w:b/>
        </w:rPr>
        <w:t>_________________________________</w:t>
      </w:r>
    </w:p>
    <w:p w14:paraId="635AA9C6" w14:textId="3BB87782" w:rsidR="00630676" w:rsidRDefault="000D67E3" w:rsidP="00630676">
      <w:pPr>
        <w:jc w:val="center"/>
      </w:pPr>
      <w:r w:rsidRPr="000D67E3">
        <w:t>NOMBRE, FIRMA Y HUELLA DACTILAR</w:t>
      </w:r>
    </w:p>
    <w:p w14:paraId="08F230AA" w14:textId="77777777" w:rsidR="00630676" w:rsidRDefault="00630676" w:rsidP="00630676">
      <w:pPr>
        <w:jc w:val="center"/>
        <w:rPr>
          <w:b/>
          <w:sz w:val="84"/>
          <w:szCs w:val="84"/>
        </w:rPr>
      </w:pPr>
    </w:p>
    <w:p w14:paraId="4E419301" w14:textId="77777777" w:rsidR="00630676" w:rsidRDefault="00630676" w:rsidP="00630676">
      <w:pPr>
        <w:jc w:val="center"/>
        <w:rPr>
          <w:b/>
          <w:sz w:val="84"/>
          <w:szCs w:val="84"/>
        </w:rPr>
      </w:pPr>
    </w:p>
    <w:p w14:paraId="44B17A1F" w14:textId="77777777" w:rsidR="00630676" w:rsidRDefault="00630676" w:rsidP="00630676">
      <w:pPr>
        <w:jc w:val="center"/>
        <w:rPr>
          <w:b/>
          <w:sz w:val="84"/>
          <w:szCs w:val="84"/>
        </w:rPr>
      </w:pPr>
    </w:p>
    <w:p w14:paraId="00EA1CA8" w14:textId="3EAF25A2" w:rsidR="00630676" w:rsidRPr="00630676" w:rsidRDefault="001F378B" w:rsidP="00630676">
      <w:pPr>
        <w:jc w:val="center"/>
        <w:rPr>
          <w:b/>
          <w:sz w:val="84"/>
          <w:szCs w:val="84"/>
        </w:rPr>
      </w:pPr>
      <w:r>
        <w:rPr>
          <w:b/>
          <w:sz w:val="84"/>
          <w:szCs w:val="84"/>
        </w:rPr>
        <w:t>ANEXO 0</w:t>
      </w:r>
      <w:r w:rsidR="00630676" w:rsidRPr="00630676">
        <w:rPr>
          <w:b/>
          <w:sz w:val="84"/>
          <w:szCs w:val="84"/>
        </w:rPr>
        <w:t>4</w:t>
      </w:r>
    </w:p>
    <w:p w14:paraId="73AE46F1" w14:textId="068DFA2A" w:rsidR="00630676" w:rsidRPr="00630676" w:rsidRDefault="00630676" w:rsidP="00630676">
      <w:pPr>
        <w:jc w:val="center"/>
        <w:rPr>
          <w:b/>
          <w:sz w:val="84"/>
          <w:szCs w:val="84"/>
        </w:rPr>
      </w:pPr>
      <w:r w:rsidRPr="00630676">
        <w:rPr>
          <w:b/>
          <w:sz w:val="84"/>
          <w:szCs w:val="84"/>
        </w:rPr>
        <w:t>DECLARACIÓN JURADA SOBRE</w:t>
      </w:r>
    </w:p>
    <w:p w14:paraId="7FE470A0" w14:textId="77777777" w:rsidR="00630676" w:rsidRPr="00630676" w:rsidRDefault="00630676" w:rsidP="00630676">
      <w:pPr>
        <w:jc w:val="center"/>
        <w:rPr>
          <w:b/>
          <w:sz w:val="84"/>
          <w:szCs w:val="84"/>
        </w:rPr>
      </w:pPr>
      <w:r w:rsidRPr="00630676">
        <w:rPr>
          <w:b/>
          <w:sz w:val="84"/>
          <w:szCs w:val="84"/>
        </w:rPr>
        <w:t>DEUDAS POR</w:t>
      </w:r>
    </w:p>
    <w:p w14:paraId="2ECD90F7" w14:textId="3E2DC0B9" w:rsidR="00630676" w:rsidRDefault="00630676" w:rsidP="00630676">
      <w:pPr>
        <w:jc w:val="center"/>
        <w:rPr>
          <w:b/>
          <w:sz w:val="84"/>
          <w:szCs w:val="84"/>
        </w:rPr>
      </w:pPr>
      <w:r w:rsidRPr="00630676">
        <w:rPr>
          <w:b/>
          <w:sz w:val="84"/>
          <w:szCs w:val="84"/>
        </w:rPr>
        <w:t>CONCEPTO DE ALIMENTOS</w:t>
      </w:r>
      <w:r>
        <w:rPr>
          <w:b/>
          <w:sz w:val="84"/>
          <w:szCs w:val="84"/>
        </w:rPr>
        <w:t>.</w:t>
      </w:r>
    </w:p>
    <w:p w14:paraId="0FC2C5DF" w14:textId="77777777" w:rsidR="00630676" w:rsidRDefault="00630676" w:rsidP="00630676">
      <w:pPr>
        <w:jc w:val="center"/>
        <w:rPr>
          <w:b/>
          <w:sz w:val="84"/>
          <w:szCs w:val="84"/>
        </w:rPr>
      </w:pPr>
    </w:p>
    <w:p w14:paraId="7C474255" w14:textId="77777777" w:rsidR="00630676" w:rsidRDefault="00630676" w:rsidP="00630676">
      <w:pPr>
        <w:jc w:val="center"/>
        <w:rPr>
          <w:b/>
          <w:sz w:val="84"/>
          <w:szCs w:val="84"/>
        </w:rPr>
      </w:pPr>
    </w:p>
    <w:p w14:paraId="54C8C1DF" w14:textId="77777777" w:rsidR="00630676" w:rsidRDefault="00630676" w:rsidP="00630676">
      <w:pPr>
        <w:jc w:val="center"/>
        <w:rPr>
          <w:b/>
          <w:sz w:val="84"/>
          <w:szCs w:val="84"/>
        </w:rPr>
      </w:pPr>
    </w:p>
    <w:p w14:paraId="34C25FC1" w14:textId="77777777" w:rsidR="00630676" w:rsidRDefault="00630676" w:rsidP="00630676">
      <w:pPr>
        <w:jc w:val="center"/>
        <w:rPr>
          <w:b/>
          <w:sz w:val="84"/>
          <w:szCs w:val="84"/>
        </w:rPr>
      </w:pPr>
    </w:p>
    <w:p w14:paraId="3CC0AF2E" w14:textId="77777777" w:rsidR="00630676" w:rsidRDefault="00630676" w:rsidP="00630676">
      <w:pPr>
        <w:jc w:val="center"/>
        <w:rPr>
          <w:b/>
          <w:sz w:val="84"/>
          <w:szCs w:val="84"/>
        </w:rPr>
      </w:pPr>
    </w:p>
    <w:p w14:paraId="01796661" w14:textId="77777777" w:rsidR="000F4711" w:rsidRDefault="000F4711" w:rsidP="00630676">
      <w:pPr>
        <w:jc w:val="center"/>
        <w:rPr>
          <w:b/>
        </w:rPr>
      </w:pPr>
    </w:p>
    <w:p w14:paraId="150F1421" w14:textId="28C247D2" w:rsidR="00630676" w:rsidRDefault="00630676" w:rsidP="00630676">
      <w:pPr>
        <w:jc w:val="center"/>
        <w:rPr>
          <w:b/>
        </w:rPr>
      </w:pPr>
      <w:r>
        <w:rPr>
          <w:b/>
        </w:rPr>
        <w:t>ANEXO 04</w:t>
      </w:r>
    </w:p>
    <w:p w14:paraId="2959489E" w14:textId="77777777" w:rsidR="000F4711" w:rsidRDefault="000F4711" w:rsidP="00630676">
      <w:pPr>
        <w:jc w:val="center"/>
        <w:rPr>
          <w:b/>
        </w:rPr>
      </w:pPr>
    </w:p>
    <w:p w14:paraId="60040628" w14:textId="392816E5" w:rsidR="00630676" w:rsidRDefault="00630676" w:rsidP="00630676">
      <w:pPr>
        <w:jc w:val="center"/>
        <w:rPr>
          <w:b/>
        </w:rPr>
      </w:pPr>
      <w:r w:rsidRPr="00630676">
        <w:rPr>
          <w:b/>
        </w:rPr>
        <w:t>DECLARACIÓN JURADA</w:t>
      </w:r>
      <w:r w:rsidR="001F378B">
        <w:rPr>
          <w:b/>
        </w:rPr>
        <w:t xml:space="preserve"> </w:t>
      </w:r>
      <w:r w:rsidRPr="00630676">
        <w:rPr>
          <w:b/>
        </w:rPr>
        <w:t xml:space="preserve">SOBRE </w:t>
      </w:r>
      <w:r w:rsidR="000F4711" w:rsidRPr="00630676">
        <w:rPr>
          <w:b/>
        </w:rPr>
        <w:t>INHABILITACIÓN</w:t>
      </w:r>
      <w:r w:rsidRPr="00630676">
        <w:rPr>
          <w:b/>
        </w:rPr>
        <w:t xml:space="preserve"> PARA PRESTAR SERVICIOS AL ESTADO</w:t>
      </w:r>
      <w:r w:rsidR="001F378B">
        <w:rPr>
          <w:b/>
        </w:rPr>
        <w:t>.</w:t>
      </w:r>
    </w:p>
    <w:p w14:paraId="36E5EBB1" w14:textId="77777777" w:rsidR="00630676" w:rsidRPr="00630676" w:rsidRDefault="00630676" w:rsidP="00630676">
      <w:pPr>
        <w:jc w:val="center"/>
        <w:rPr>
          <w:b/>
        </w:rPr>
      </w:pPr>
    </w:p>
    <w:p w14:paraId="156D0985" w14:textId="00C7BDDB" w:rsidR="00630676" w:rsidRPr="00630676" w:rsidRDefault="00630676" w:rsidP="00630676">
      <w:pPr>
        <w:jc w:val="both"/>
      </w:pPr>
      <w:r w:rsidRPr="00630676">
        <w:t>Yo,</w:t>
      </w:r>
      <w:r>
        <w:t xml:space="preserve"> _______________________________________ </w:t>
      </w:r>
      <w:r w:rsidRPr="00630676">
        <w:t>identificado(a)</w:t>
      </w:r>
      <w:r w:rsidRPr="00630676">
        <w:tab/>
      </w:r>
      <w:r>
        <w:t xml:space="preserve"> con</w:t>
      </w:r>
      <w:r>
        <w:tab/>
        <w:t xml:space="preserve">DNI </w:t>
      </w:r>
      <w:r w:rsidRPr="00630676">
        <w:t>N°</w:t>
      </w:r>
      <w:r>
        <w:t xml:space="preserve"> ___________________.</w:t>
      </w:r>
    </w:p>
    <w:p w14:paraId="2D1ABBF9" w14:textId="77777777" w:rsidR="00630676" w:rsidRPr="00630676" w:rsidRDefault="00630676" w:rsidP="00630676">
      <w:pPr>
        <w:jc w:val="both"/>
      </w:pPr>
    </w:p>
    <w:p w14:paraId="34C5C5A3" w14:textId="77777777" w:rsidR="000F4711" w:rsidRDefault="000F4711" w:rsidP="00630676">
      <w:pPr>
        <w:jc w:val="both"/>
      </w:pPr>
    </w:p>
    <w:p w14:paraId="75AA10C0" w14:textId="385C5921" w:rsidR="00630676" w:rsidRDefault="00630676" w:rsidP="00630676">
      <w:pPr>
        <w:jc w:val="both"/>
      </w:pPr>
      <w:r w:rsidRPr="00630676">
        <w:t>En virtud a lo establecido en la Ley N° 28970 - Ley que crea el Registro de Deudor</w:t>
      </w:r>
      <w:r>
        <w:t>es ali</w:t>
      </w:r>
      <w:r w:rsidRPr="00630676">
        <w:t>mentarlos Morosos.</w:t>
      </w:r>
    </w:p>
    <w:p w14:paraId="49D42865" w14:textId="77777777" w:rsidR="00630676" w:rsidRPr="00630676" w:rsidRDefault="00630676" w:rsidP="00630676">
      <w:pPr>
        <w:jc w:val="both"/>
      </w:pPr>
    </w:p>
    <w:p w14:paraId="53D53101" w14:textId="77777777" w:rsidR="000F4711" w:rsidRDefault="000F4711" w:rsidP="000F4711">
      <w:pPr>
        <w:jc w:val="both"/>
        <w:rPr>
          <w:b/>
        </w:rPr>
      </w:pPr>
    </w:p>
    <w:p w14:paraId="28300DD6" w14:textId="3C273BB5" w:rsidR="00630676" w:rsidRDefault="00630676" w:rsidP="000F4711">
      <w:pPr>
        <w:jc w:val="both"/>
      </w:pPr>
      <w:r w:rsidRPr="00630676">
        <w:rPr>
          <w:b/>
        </w:rPr>
        <w:t>DECLARO BAJO JURAMENTO</w:t>
      </w:r>
      <w:r>
        <w:t xml:space="preserve"> que, al momento</w:t>
      </w:r>
      <w:r w:rsidRPr="00630676">
        <w:t xml:space="preserve"> de </w:t>
      </w:r>
      <w:r>
        <w:t>suscribir la presente declaració</w:t>
      </w:r>
      <w:r w:rsidR="000F4711">
        <w:t>n:</w:t>
      </w:r>
    </w:p>
    <w:p w14:paraId="482A5197" w14:textId="77777777" w:rsidR="000F4711" w:rsidRDefault="000F4711" w:rsidP="000F4711">
      <w:pPr>
        <w:jc w:val="both"/>
      </w:pPr>
    </w:p>
    <w:p w14:paraId="1A88E899" w14:textId="4845EBB4" w:rsidR="000F4711" w:rsidRDefault="000F4711" w:rsidP="000F4711">
      <w:pPr>
        <w:pStyle w:val="Prrafodelista"/>
        <w:numPr>
          <w:ilvl w:val="0"/>
          <w:numId w:val="19"/>
        </w:numPr>
        <w:ind w:left="426"/>
        <w:jc w:val="both"/>
      </w:pPr>
      <w:r>
        <w:t>SI (     ) NO (     ) tengo deudas por alimentos.</w:t>
      </w:r>
    </w:p>
    <w:p w14:paraId="3361C16B" w14:textId="50F3F68B" w:rsidR="000F4711" w:rsidRDefault="000F4711" w:rsidP="000F4711">
      <w:pPr>
        <w:pStyle w:val="Prrafodelista"/>
        <w:numPr>
          <w:ilvl w:val="0"/>
          <w:numId w:val="19"/>
        </w:numPr>
        <w:ind w:left="426"/>
        <w:jc w:val="both"/>
      </w:pPr>
      <w:r>
        <w:t>SI (     ) NO (     ) me encuentro inscrito en el Registro de Deudores Alimentarios.</w:t>
      </w:r>
    </w:p>
    <w:p w14:paraId="5057BCD4" w14:textId="77777777" w:rsidR="000F4711" w:rsidRDefault="000F4711" w:rsidP="000F4711">
      <w:pPr>
        <w:jc w:val="both"/>
      </w:pPr>
    </w:p>
    <w:p w14:paraId="4AE2FFBA" w14:textId="77777777" w:rsidR="000F4711" w:rsidRPr="000F4711" w:rsidRDefault="000F4711" w:rsidP="000F4711">
      <w:pPr>
        <w:jc w:val="both"/>
      </w:pPr>
    </w:p>
    <w:p w14:paraId="62DE1462" w14:textId="77777777" w:rsidR="000F4711" w:rsidRDefault="000F4711" w:rsidP="000F4711">
      <w:pPr>
        <w:jc w:val="right"/>
      </w:pPr>
    </w:p>
    <w:p w14:paraId="568F9CB6" w14:textId="7579C200" w:rsidR="00630676" w:rsidRDefault="000F4711" w:rsidP="000F4711">
      <w:pPr>
        <w:jc w:val="right"/>
      </w:pPr>
      <w:r>
        <w:t>Cusc</w:t>
      </w:r>
      <w:r w:rsidR="006A4E2A">
        <w:t>o, ______ de __________ del 2026</w:t>
      </w:r>
    </w:p>
    <w:p w14:paraId="7CC0D95A" w14:textId="77777777" w:rsidR="000F4711" w:rsidRDefault="000F4711" w:rsidP="000F4711">
      <w:pPr>
        <w:jc w:val="right"/>
      </w:pPr>
    </w:p>
    <w:p w14:paraId="0D5F452A" w14:textId="77777777" w:rsidR="000F4711" w:rsidRDefault="000F4711" w:rsidP="000F4711">
      <w:pPr>
        <w:jc w:val="right"/>
      </w:pPr>
    </w:p>
    <w:p w14:paraId="1AED0C4A" w14:textId="77777777" w:rsidR="000F4711" w:rsidRDefault="000F4711" w:rsidP="000F4711">
      <w:pPr>
        <w:jc w:val="right"/>
      </w:pPr>
    </w:p>
    <w:p w14:paraId="12FD36EC" w14:textId="77777777" w:rsidR="000F4711" w:rsidRDefault="000F4711" w:rsidP="000F4711">
      <w:pPr>
        <w:jc w:val="right"/>
      </w:pPr>
    </w:p>
    <w:p w14:paraId="346C695E" w14:textId="77777777" w:rsidR="000F4711" w:rsidRDefault="000F4711" w:rsidP="000F4711">
      <w:pPr>
        <w:jc w:val="right"/>
      </w:pPr>
    </w:p>
    <w:p w14:paraId="48B3CA80" w14:textId="77777777" w:rsidR="000F4711" w:rsidRDefault="000F4711" w:rsidP="000F4711">
      <w:pPr>
        <w:jc w:val="right"/>
      </w:pPr>
    </w:p>
    <w:p w14:paraId="1730AC84" w14:textId="4DC9905B" w:rsidR="000F4711" w:rsidRDefault="000F4711" w:rsidP="000F4711">
      <w:pPr>
        <w:jc w:val="center"/>
      </w:pPr>
      <w:r>
        <w:t>_________________________________</w:t>
      </w:r>
    </w:p>
    <w:p w14:paraId="415700F2" w14:textId="41CC1835" w:rsidR="000F4711" w:rsidRDefault="000F4711" w:rsidP="000F4711">
      <w:pPr>
        <w:jc w:val="center"/>
      </w:pPr>
      <w:r>
        <w:t>NOMBRE, FIRMA Y HUELLA DACTILAR</w:t>
      </w:r>
    </w:p>
    <w:p w14:paraId="5E7BE761" w14:textId="77777777" w:rsidR="00630676" w:rsidRDefault="00630676" w:rsidP="000D67E3">
      <w:pPr>
        <w:jc w:val="center"/>
      </w:pPr>
    </w:p>
    <w:p w14:paraId="52685857" w14:textId="77777777" w:rsidR="00630676" w:rsidRDefault="00630676" w:rsidP="000D67E3">
      <w:pPr>
        <w:jc w:val="center"/>
      </w:pPr>
    </w:p>
    <w:p w14:paraId="0811F539" w14:textId="77777777" w:rsidR="00630676" w:rsidRDefault="00630676" w:rsidP="000D67E3">
      <w:pPr>
        <w:jc w:val="center"/>
      </w:pPr>
    </w:p>
    <w:p w14:paraId="223BC2A0" w14:textId="77777777" w:rsidR="000F4711" w:rsidRDefault="000F4711" w:rsidP="000D67E3">
      <w:pPr>
        <w:jc w:val="center"/>
      </w:pPr>
    </w:p>
    <w:p w14:paraId="69A647BE" w14:textId="77777777" w:rsidR="000F4711" w:rsidRDefault="000F4711" w:rsidP="000D67E3">
      <w:pPr>
        <w:jc w:val="center"/>
      </w:pPr>
    </w:p>
    <w:p w14:paraId="2B1B3923" w14:textId="77777777" w:rsidR="000F4711" w:rsidRDefault="000F4711" w:rsidP="000D67E3">
      <w:pPr>
        <w:jc w:val="center"/>
      </w:pPr>
    </w:p>
    <w:p w14:paraId="4E6BC9E2" w14:textId="77777777" w:rsidR="000F4711" w:rsidRDefault="000F4711" w:rsidP="000D67E3">
      <w:pPr>
        <w:jc w:val="center"/>
      </w:pPr>
    </w:p>
    <w:p w14:paraId="182CB899" w14:textId="77777777" w:rsidR="000F4711" w:rsidRDefault="000F4711" w:rsidP="000D67E3">
      <w:pPr>
        <w:jc w:val="center"/>
      </w:pPr>
    </w:p>
    <w:p w14:paraId="06B282BA" w14:textId="77777777" w:rsidR="000F4711" w:rsidRDefault="000F4711" w:rsidP="000D67E3">
      <w:pPr>
        <w:jc w:val="center"/>
      </w:pPr>
    </w:p>
    <w:p w14:paraId="094DD571" w14:textId="77777777" w:rsidR="000F4711" w:rsidRDefault="000F4711" w:rsidP="000D67E3">
      <w:pPr>
        <w:jc w:val="center"/>
      </w:pPr>
    </w:p>
    <w:p w14:paraId="0A02088D" w14:textId="77777777" w:rsidR="000F4711" w:rsidRDefault="000F4711" w:rsidP="000D67E3">
      <w:pPr>
        <w:jc w:val="center"/>
      </w:pPr>
    </w:p>
    <w:p w14:paraId="0B0EBB0E" w14:textId="77777777" w:rsidR="000F4711" w:rsidRDefault="000F4711" w:rsidP="000D67E3">
      <w:pPr>
        <w:jc w:val="center"/>
      </w:pPr>
    </w:p>
    <w:p w14:paraId="4F2AB38B" w14:textId="77777777" w:rsidR="000F4711" w:rsidRDefault="000F4711" w:rsidP="000D67E3">
      <w:pPr>
        <w:jc w:val="center"/>
      </w:pPr>
    </w:p>
    <w:p w14:paraId="3436C2D3" w14:textId="77777777" w:rsidR="000F4711" w:rsidRDefault="000F4711" w:rsidP="000D67E3">
      <w:pPr>
        <w:jc w:val="center"/>
      </w:pPr>
    </w:p>
    <w:p w14:paraId="33DCDEA3" w14:textId="77777777" w:rsidR="000F4711" w:rsidRDefault="000F4711" w:rsidP="000D67E3">
      <w:pPr>
        <w:jc w:val="center"/>
      </w:pPr>
    </w:p>
    <w:p w14:paraId="3B55DFB8" w14:textId="77777777" w:rsidR="000F4711" w:rsidRDefault="000F4711" w:rsidP="000D67E3">
      <w:pPr>
        <w:jc w:val="center"/>
      </w:pPr>
    </w:p>
    <w:p w14:paraId="68745AC7" w14:textId="77777777" w:rsidR="000F4711" w:rsidRDefault="000F4711" w:rsidP="000D67E3">
      <w:pPr>
        <w:jc w:val="center"/>
      </w:pPr>
    </w:p>
    <w:p w14:paraId="00C5B973" w14:textId="77777777" w:rsidR="000F4711" w:rsidRDefault="000F4711" w:rsidP="000D67E3">
      <w:pPr>
        <w:jc w:val="center"/>
      </w:pPr>
    </w:p>
    <w:p w14:paraId="6C94C5F8" w14:textId="77777777" w:rsidR="000F4711" w:rsidRDefault="000F4711" w:rsidP="000D67E3">
      <w:pPr>
        <w:jc w:val="center"/>
        <w:rPr>
          <w:b/>
          <w:sz w:val="84"/>
          <w:szCs w:val="84"/>
        </w:rPr>
      </w:pPr>
    </w:p>
    <w:p w14:paraId="227BB993" w14:textId="77777777" w:rsidR="000F4711" w:rsidRDefault="000F4711" w:rsidP="000D67E3">
      <w:pPr>
        <w:jc w:val="center"/>
        <w:rPr>
          <w:b/>
          <w:sz w:val="84"/>
          <w:szCs w:val="84"/>
        </w:rPr>
      </w:pPr>
    </w:p>
    <w:p w14:paraId="7F8B0741" w14:textId="77777777" w:rsidR="000F4711" w:rsidRDefault="000F4711" w:rsidP="000D67E3">
      <w:pPr>
        <w:jc w:val="center"/>
        <w:rPr>
          <w:b/>
          <w:sz w:val="84"/>
          <w:szCs w:val="84"/>
        </w:rPr>
      </w:pPr>
    </w:p>
    <w:p w14:paraId="13A23410" w14:textId="77777777" w:rsidR="000F4711" w:rsidRDefault="000F4711" w:rsidP="000D67E3">
      <w:pPr>
        <w:jc w:val="center"/>
        <w:rPr>
          <w:b/>
          <w:sz w:val="84"/>
          <w:szCs w:val="84"/>
        </w:rPr>
      </w:pPr>
    </w:p>
    <w:p w14:paraId="29058124" w14:textId="52032C7A" w:rsidR="000F4711" w:rsidRPr="000F4711" w:rsidRDefault="000F4711" w:rsidP="000D67E3">
      <w:pPr>
        <w:jc w:val="center"/>
        <w:rPr>
          <w:b/>
          <w:sz w:val="84"/>
          <w:szCs w:val="84"/>
        </w:rPr>
      </w:pPr>
      <w:r w:rsidRPr="000F4711">
        <w:rPr>
          <w:b/>
          <w:sz w:val="84"/>
          <w:szCs w:val="84"/>
        </w:rPr>
        <w:t xml:space="preserve">ANEXO </w:t>
      </w:r>
      <w:r w:rsidR="001F378B">
        <w:rPr>
          <w:b/>
          <w:sz w:val="84"/>
          <w:szCs w:val="84"/>
        </w:rPr>
        <w:t>0</w:t>
      </w:r>
      <w:r w:rsidRPr="000F4711">
        <w:rPr>
          <w:b/>
          <w:sz w:val="84"/>
          <w:szCs w:val="84"/>
        </w:rPr>
        <w:t>5</w:t>
      </w:r>
    </w:p>
    <w:p w14:paraId="50B40F92" w14:textId="684D6F85" w:rsidR="000F4711" w:rsidRDefault="000F4711" w:rsidP="000F4711">
      <w:pPr>
        <w:jc w:val="center"/>
        <w:rPr>
          <w:b/>
          <w:sz w:val="84"/>
          <w:szCs w:val="84"/>
        </w:rPr>
      </w:pPr>
      <w:r w:rsidRPr="000F4711">
        <w:rPr>
          <w:b/>
          <w:sz w:val="84"/>
          <w:szCs w:val="84"/>
        </w:rPr>
        <w:t>DECLARACIÓN JURADA SOBRE NEPOTISMO</w:t>
      </w:r>
      <w:r>
        <w:rPr>
          <w:b/>
          <w:sz w:val="84"/>
          <w:szCs w:val="84"/>
        </w:rPr>
        <w:t>.</w:t>
      </w:r>
    </w:p>
    <w:p w14:paraId="1C78FB4D" w14:textId="77777777" w:rsidR="000F4711" w:rsidRDefault="000F4711" w:rsidP="000F4711">
      <w:pPr>
        <w:jc w:val="center"/>
        <w:rPr>
          <w:b/>
          <w:sz w:val="84"/>
          <w:szCs w:val="84"/>
        </w:rPr>
      </w:pPr>
    </w:p>
    <w:p w14:paraId="7DBC2425" w14:textId="77777777" w:rsidR="000F4711" w:rsidRDefault="000F4711" w:rsidP="000F4711">
      <w:pPr>
        <w:jc w:val="center"/>
        <w:rPr>
          <w:b/>
          <w:sz w:val="84"/>
          <w:szCs w:val="84"/>
        </w:rPr>
      </w:pPr>
    </w:p>
    <w:p w14:paraId="35C38FAF" w14:textId="77777777" w:rsidR="000F4711" w:rsidRDefault="000F4711" w:rsidP="000F4711">
      <w:pPr>
        <w:jc w:val="center"/>
        <w:rPr>
          <w:b/>
          <w:sz w:val="84"/>
          <w:szCs w:val="84"/>
        </w:rPr>
      </w:pPr>
    </w:p>
    <w:p w14:paraId="2A6C0A50" w14:textId="77777777" w:rsidR="000F4711" w:rsidRDefault="000F4711" w:rsidP="000F4711">
      <w:pPr>
        <w:jc w:val="center"/>
        <w:rPr>
          <w:b/>
          <w:sz w:val="84"/>
          <w:szCs w:val="84"/>
        </w:rPr>
      </w:pPr>
    </w:p>
    <w:p w14:paraId="0DD45B75" w14:textId="77777777" w:rsidR="000F4711" w:rsidRDefault="000F4711" w:rsidP="000F4711">
      <w:pPr>
        <w:jc w:val="center"/>
        <w:rPr>
          <w:b/>
          <w:sz w:val="84"/>
          <w:szCs w:val="84"/>
        </w:rPr>
      </w:pPr>
    </w:p>
    <w:p w14:paraId="26C55A6B" w14:textId="77777777" w:rsidR="000F4711" w:rsidRDefault="000F4711" w:rsidP="000F4711">
      <w:pPr>
        <w:jc w:val="center"/>
        <w:rPr>
          <w:b/>
          <w:sz w:val="84"/>
          <w:szCs w:val="84"/>
        </w:rPr>
      </w:pPr>
    </w:p>
    <w:p w14:paraId="5863FB5A" w14:textId="77777777" w:rsidR="000F4711" w:rsidRPr="000F4711" w:rsidRDefault="000F4711" w:rsidP="000F4711">
      <w:pPr>
        <w:jc w:val="center"/>
        <w:rPr>
          <w:b/>
        </w:rPr>
      </w:pPr>
      <w:r w:rsidRPr="000F4711">
        <w:rPr>
          <w:b/>
        </w:rPr>
        <w:lastRenderedPageBreak/>
        <w:t>ANEXO 05</w:t>
      </w:r>
    </w:p>
    <w:p w14:paraId="0EAE9FD6" w14:textId="77777777" w:rsidR="000F4711" w:rsidRPr="000F4711" w:rsidRDefault="000F4711" w:rsidP="000F4711">
      <w:pPr>
        <w:jc w:val="center"/>
        <w:rPr>
          <w:b/>
        </w:rPr>
      </w:pPr>
      <w:r w:rsidRPr="000F4711">
        <w:rPr>
          <w:b/>
        </w:rPr>
        <w:t>DECLARACIÓN JURADA SOBRE NEPOTISMO</w:t>
      </w:r>
    </w:p>
    <w:p w14:paraId="6B20F663" w14:textId="77777777" w:rsidR="00CC7525" w:rsidRDefault="00CC7525" w:rsidP="00CC7525">
      <w:pPr>
        <w:jc w:val="both"/>
        <w:rPr>
          <w:b/>
        </w:rPr>
      </w:pPr>
    </w:p>
    <w:p w14:paraId="5C369D0C" w14:textId="6C1E5F1F" w:rsidR="000F4711" w:rsidRPr="00CC7525" w:rsidRDefault="00CC7525" w:rsidP="00CC7525">
      <w:pPr>
        <w:jc w:val="both"/>
      </w:pPr>
      <w:r w:rsidRPr="00CC7525">
        <w:t>Yo, _______________________________________</w:t>
      </w:r>
      <w:r>
        <w:t>identificado(a)</w:t>
      </w:r>
      <w:r>
        <w:tab/>
        <w:t>con</w:t>
      </w:r>
      <w:r>
        <w:tab/>
        <w:t xml:space="preserve">DNI </w:t>
      </w:r>
      <w:r w:rsidR="000F4711" w:rsidRPr="00CC7525">
        <w:t>N°</w:t>
      </w:r>
      <w:r>
        <w:t xml:space="preserve"> _______________________.</w:t>
      </w:r>
    </w:p>
    <w:p w14:paraId="3633BA10" w14:textId="77777777" w:rsidR="000F4711" w:rsidRPr="00CC7525" w:rsidRDefault="000F4711" w:rsidP="00CC7525">
      <w:pPr>
        <w:jc w:val="both"/>
      </w:pPr>
    </w:p>
    <w:p w14:paraId="6F51ED25" w14:textId="781105BC" w:rsidR="000F4711" w:rsidRPr="00CC7525" w:rsidRDefault="000F4711" w:rsidP="00CC7525">
      <w:pPr>
        <w:jc w:val="both"/>
      </w:pPr>
      <w:r w:rsidRPr="00CC7525">
        <w:rPr>
          <w:b/>
        </w:rPr>
        <w:t>DECLARO BAJO JURAMENTO</w:t>
      </w:r>
      <w:r w:rsidR="00CC7525">
        <w:t xml:space="preserve"> que, al momento de suscribir la presente declaració</w:t>
      </w:r>
      <w:r w:rsidR="00CC7525" w:rsidRPr="00CC7525">
        <w:t>n</w:t>
      </w:r>
      <w:r w:rsidRPr="00CC7525">
        <w:t>:</w:t>
      </w:r>
    </w:p>
    <w:p w14:paraId="35039895" w14:textId="77777777" w:rsidR="000F4711" w:rsidRPr="00CC7525" w:rsidRDefault="000F4711" w:rsidP="00CC7525">
      <w:pPr>
        <w:jc w:val="both"/>
      </w:pPr>
    </w:p>
    <w:p w14:paraId="66015495" w14:textId="46843557" w:rsidR="000F4711" w:rsidRPr="00CC7525" w:rsidRDefault="000F4711" w:rsidP="00CC7525">
      <w:pPr>
        <w:jc w:val="both"/>
      </w:pPr>
      <w:r w:rsidRPr="00CC7525">
        <w:t>SI (</w:t>
      </w:r>
      <w:r w:rsidR="00CC7525">
        <w:t xml:space="preserve">  </w:t>
      </w:r>
      <w:r w:rsidRPr="00CC7525">
        <w:t xml:space="preserve"> ) NO (</w:t>
      </w:r>
      <w:r w:rsidRPr="00CC7525">
        <w:tab/>
      </w:r>
      <w:r w:rsidR="00CC7525">
        <w:t xml:space="preserve">) </w:t>
      </w:r>
      <w:r w:rsidRPr="00CC7525">
        <w:t xml:space="preserve">tengo vinculo de parentesco hasta el cuarto grado de consanguinidad y/o segundo de afinidad y/o matrimonio y/o par </w:t>
      </w:r>
      <w:r w:rsidR="00CC7525" w:rsidRPr="00CC7525">
        <w:t>unión</w:t>
      </w:r>
      <w:r w:rsidRPr="00CC7525">
        <w:t xml:space="preserve"> de hecho o convivencia o ser progenitores de sus hi</w:t>
      </w:r>
      <w:r w:rsidR="00CC7525">
        <w:t>jos, con funcionarios, directivo</w:t>
      </w:r>
      <w:r w:rsidRPr="00CC7525">
        <w:t xml:space="preserve">s y servidores </w:t>
      </w:r>
      <w:r w:rsidR="00CC7525" w:rsidRPr="00CC7525">
        <w:t>públicos</w:t>
      </w:r>
      <w:r w:rsidRPr="00CC7525">
        <w:t>, y/o personal de la Gerencia Regional de Agricultura de Cusco que gozan de la facu</w:t>
      </w:r>
      <w:r w:rsidR="00CC7525">
        <w:t>ltad de nombramiento, designació</w:t>
      </w:r>
      <w:r w:rsidR="00CC7525" w:rsidRPr="00CC7525">
        <w:t>n</w:t>
      </w:r>
      <w:r w:rsidRPr="00CC7525">
        <w:t xml:space="preserve"> y/o contrataci6n de personal, o tengan injerencia directa o indirecta en el proceso de selecci6n, conforme lo establecido en la Ley N° 26771 ; y, su Reglamento, aprobado par Decreto Supremo N° 021-2000- </w:t>
      </w:r>
      <w:proofErr w:type="spellStart"/>
      <w:r w:rsidRPr="00CC7525">
        <w:t>PCM</w:t>
      </w:r>
      <w:proofErr w:type="spellEnd"/>
      <w:r w:rsidRPr="00CC7525">
        <w:t xml:space="preserve"> y</w:t>
      </w:r>
      <w:r w:rsidR="00CC7525">
        <w:t xml:space="preserve"> su modificatoria establecida po</w:t>
      </w:r>
      <w:r w:rsidRPr="00CC7525">
        <w:t>r la Ley N° 31299.</w:t>
      </w:r>
    </w:p>
    <w:p w14:paraId="4C969892" w14:textId="77777777" w:rsidR="00CC7525" w:rsidRDefault="00CC7525" w:rsidP="00CC7525">
      <w:pPr>
        <w:jc w:val="both"/>
      </w:pPr>
    </w:p>
    <w:p w14:paraId="7C2A7636" w14:textId="58FF135C" w:rsidR="000F4711" w:rsidRDefault="000F4711" w:rsidP="00CC7525">
      <w:pPr>
        <w:jc w:val="both"/>
      </w:pPr>
      <w:r w:rsidRPr="00CC7525">
        <w:t xml:space="preserve">En caso de ser positiva la respuesta. </w:t>
      </w:r>
      <w:proofErr w:type="gramStart"/>
      <w:r w:rsidRPr="00CC7525">
        <w:t>indique</w:t>
      </w:r>
      <w:proofErr w:type="gramEnd"/>
      <w:r w:rsidRPr="00CC7525">
        <w:t xml:space="preserve"> el nombre del servidor, funcionario o directivo con el que posee parentesco:</w:t>
      </w:r>
    </w:p>
    <w:p w14:paraId="4868054F" w14:textId="77777777" w:rsidR="00CC7525" w:rsidRDefault="00CC7525" w:rsidP="00CC7525">
      <w:pPr>
        <w:jc w:val="both"/>
      </w:pPr>
    </w:p>
    <w:p w14:paraId="59A09398" w14:textId="5CBCD3E0" w:rsidR="00CC7525" w:rsidRDefault="00CC7525" w:rsidP="00CC7525">
      <w:pPr>
        <w:jc w:val="both"/>
      </w:pPr>
      <w:r>
        <w:t>NOMBRE:</w:t>
      </w:r>
    </w:p>
    <w:p w14:paraId="004B1DA4" w14:textId="77777777" w:rsidR="00CC7525" w:rsidRDefault="00CC7525" w:rsidP="00CC7525">
      <w:pPr>
        <w:jc w:val="both"/>
      </w:pPr>
    </w:p>
    <w:p w14:paraId="5319142A" w14:textId="042764AE" w:rsidR="00CC7525" w:rsidRDefault="00CC7525" w:rsidP="00CC7525">
      <w:pPr>
        <w:jc w:val="both"/>
      </w:pPr>
      <w:r>
        <w:t>_______________________________________________</w:t>
      </w:r>
    </w:p>
    <w:p w14:paraId="764E1D62" w14:textId="77777777" w:rsidR="00CC7525" w:rsidRDefault="00CC7525" w:rsidP="00CC7525">
      <w:pPr>
        <w:jc w:val="both"/>
      </w:pPr>
    </w:p>
    <w:p w14:paraId="5DFC3A6F" w14:textId="305A8A45" w:rsidR="00CC7525" w:rsidRDefault="00CC7525" w:rsidP="00CC7525">
      <w:pPr>
        <w:jc w:val="both"/>
      </w:pPr>
      <w:r>
        <w:t xml:space="preserve">CARGO: </w:t>
      </w:r>
    </w:p>
    <w:p w14:paraId="24EBAB8A" w14:textId="77777777" w:rsidR="00CC7525" w:rsidRDefault="00CC7525" w:rsidP="00CC7525">
      <w:pPr>
        <w:jc w:val="both"/>
      </w:pPr>
    </w:p>
    <w:p w14:paraId="7B0985CC" w14:textId="77777777" w:rsidR="00CC7525" w:rsidRDefault="00CC7525" w:rsidP="00CC7525">
      <w:pPr>
        <w:jc w:val="both"/>
      </w:pPr>
      <w:r>
        <w:t>_______________________________________________</w:t>
      </w:r>
    </w:p>
    <w:p w14:paraId="002087E1" w14:textId="77777777" w:rsidR="00CC7525" w:rsidRDefault="00CC7525" w:rsidP="00CC7525">
      <w:pPr>
        <w:jc w:val="both"/>
      </w:pPr>
    </w:p>
    <w:p w14:paraId="375ED2C1" w14:textId="77777777" w:rsidR="00CC7525" w:rsidRDefault="00CC7525" w:rsidP="00CC7525">
      <w:pPr>
        <w:jc w:val="both"/>
      </w:pPr>
    </w:p>
    <w:p w14:paraId="4BC810B4" w14:textId="2BE5EC3B" w:rsidR="00CC7525" w:rsidRDefault="00CC7525" w:rsidP="00CC7525">
      <w:pPr>
        <w:jc w:val="both"/>
      </w:pPr>
      <w:r>
        <w:t>Asimismo me comprometo a no aceptar, participar o incentivar ninguna acción que configure Acto de Nepotismo conforme a lo determinado por las normas sobre materia.</w:t>
      </w:r>
    </w:p>
    <w:p w14:paraId="3C2328ED" w14:textId="77777777" w:rsidR="00CC7525" w:rsidRDefault="00CC7525" w:rsidP="00CC7525">
      <w:pPr>
        <w:jc w:val="both"/>
      </w:pPr>
    </w:p>
    <w:p w14:paraId="75DC9653" w14:textId="77777777" w:rsidR="0046435B" w:rsidRDefault="0046435B" w:rsidP="00CC7525">
      <w:pPr>
        <w:jc w:val="both"/>
      </w:pPr>
    </w:p>
    <w:p w14:paraId="3433B7CE" w14:textId="0A4345C8" w:rsidR="0046435B" w:rsidRDefault="0046435B" w:rsidP="0046435B">
      <w:pPr>
        <w:jc w:val="right"/>
      </w:pPr>
      <w:r>
        <w:t>Cu</w:t>
      </w:r>
      <w:r w:rsidR="006A4E2A">
        <w:t>sco, _____ de _________ del 2026</w:t>
      </w:r>
    </w:p>
    <w:p w14:paraId="3F1F1D46" w14:textId="77777777" w:rsidR="0046435B" w:rsidRDefault="0046435B" w:rsidP="0046435B">
      <w:pPr>
        <w:jc w:val="right"/>
      </w:pPr>
    </w:p>
    <w:p w14:paraId="11502B67" w14:textId="77777777" w:rsidR="0046435B" w:rsidRDefault="0046435B" w:rsidP="0046435B">
      <w:pPr>
        <w:jc w:val="right"/>
      </w:pPr>
    </w:p>
    <w:p w14:paraId="27CCC635" w14:textId="77777777" w:rsidR="0046435B" w:rsidRDefault="0046435B" w:rsidP="0046435B">
      <w:pPr>
        <w:jc w:val="right"/>
      </w:pPr>
    </w:p>
    <w:p w14:paraId="4B9DB95A" w14:textId="77777777" w:rsidR="0046435B" w:rsidRDefault="0046435B" w:rsidP="0046435B">
      <w:pPr>
        <w:jc w:val="right"/>
      </w:pPr>
    </w:p>
    <w:p w14:paraId="7CDC8E9A" w14:textId="77777777" w:rsidR="0046435B" w:rsidRDefault="0046435B" w:rsidP="0046435B">
      <w:pPr>
        <w:jc w:val="right"/>
      </w:pPr>
    </w:p>
    <w:p w14:paraId="3457B324" w14:textId="582F4090" w:rsidR="0046435B" w:rsidRDefault="0046435B" w:rsidP="0046435B">
      <w:pPr>
        <w:jc w:val="center"/>
      </w:pPr>
      <w:r>
        <w:t>_________________________________</w:t>
      </w:r>
    </w:p>
    <w:p w14:paraId="23803609" w14:textId="08A5B577" w:rsidR="0046435B" w:rsidRDefault="0046435B" w:rsidP="0046435B">
      <w:pPr>
        <w:jc w:val="center"/>
      </w:pPr>
      <w:r>
        <w:t>NOMBRE, FIRMA Y HUELLA DACTILAR</w:t>
      </w:r>
    </w:p>
    <w:p w14:paraId="0A8CDDDF" w14:textId="77777777" w:rsidR="0046435B" w:rsidRDefault="0046435B" w:rsidP="0046435B">
      <w:pPr>
        <w:jc w:val="center"/>
      </w:pPr>
    </w:p>
    <w:p w14:paraId="59286AA2" w14:textId="77777777" w:rsidR="0046435B" w:rsidRDefault="0046435B" w:rsidP="0046435B">
      <w:pPr>
        <w:jc w:val="center"/>
      </w:pPr>
    </w:p>
    <w:p w14:paraId="7E8FB2A6" w14:textId="77777777" w:rsidR="0046435B" w:rsidRDefault="0046435B" w:rsidP="0046435B">
      <w:pPr>
        <w:jc w:val="center"/>
      </w:pPr>
    </w:p>
    <w:p w14:paraId="69C5766D" w14:textId="77777777" w:rsidR="0046435B" w:rsidRDefault="0046435B" w:rsidP="0046435B">
      <w:pPr>
        <w:jc w:val="center"/>
      </w:pPr>
    </w:p>
    <w:p w14:paraId="575D11A2" w14:textId="77777777" w:rsidR="0046435B" w:rsidRDefault="0046435B" w:rsidP="0046435B">
      <w:pPr>
        <w:jc w:val="center"/>
      </w:pPr>
    </w:p>
    <w:p w14:paraId="287A4C1E" w14:textId="77777777" w:rsidR="0046435B" w:rsidRDefault="0046435B" w:rsidP="0046435B">
      <w:pPr>
        <w:jc w:val="center"/>
      </w:pPr>
    </w:p>
    <w:p w14:paraId="0A1D0409" w14:textId="77777777" w:rsidR="0046435B" w:rsidRDefault="0046435B" w:rsidP="0046435B">
      <w:pPr>
        <w:jc w:val="center"/>
        <w:rPr>
          <w:b/>
          <w:sz w:val="84"/>
          <w:szCs w:val="84"/>
        </w:rPr>
      </w:pPr>
    </w:p>
    <w:p w14:paraId="16307549" w14:textId="77777777" w:rsidR="0046435B" w:rsidRDefault="0046435B" w:rsidP="0046435B">
      <w:pPr>
        <w:jc w:val="center"/>
        <w:rPr>
          <w:b/>
          <w:sz w:val="84"/>
          <w:szCs w:val="84"/>
        </w:rPr>
      </w:pPr>
    </w:p>
    <w:p w14:paraId="5C1024D8" w14:textId="77777777" w:rsidR="0046435B" w:rsidRDefault="0046435B" w:rsidP="0046435B">
      <w:pPr>
        <w:jc w:val="center"/>
        <w:rPr>
          <w:b/>
          <w:sz w:val="84"/>
          <w:szCs w:val="84"/>
        </w:rPr>
      </w:pPr>
    </w:p>
    <w:p w14:paraId="4FF4370A" w14:textId="5ECE23A1" w:rsidR="0046435B" w:rsidRPr="0046435B" w:rsidRDefault="0046435B" w:rsidP="0046435B">
      <w:pPr>
        <w:jc w:val="center"/>
        <w:rPr>
          <w:b/>
          <w:sz w:val="84"/>
          <w:szCs w:val="84"/>
        </w:rPr>
      </w:pPr>
      <w:r w:rsidRPr="0046435B">
        <w:rPr>
          <w:b/>
          <w:sz w:val="84"/>
          <w:szCs w:val="84"/>
        </w:rPr>
        <w:t xml:space="preserve">ANEXO </w:t>
      </w:r>
      <w:r w:rsidR="001F378B">
        <w:rPr>
          <w:b/>
          <w:sz w:val="84"/>
          <w:szCs w:val="84"/>
        </w:rPr>
        <w:t>0</w:t>
      </w:r>
      <w:r w:rsidRPr="0046435B">
        <w:rPr>
          <w:b/>
          <w:sz w:val="84"/>
          <w:szCs w:val="84"/>
        </w:rPr>
        <w:t>6</w:t>
      </w:r>
    </w:p>
    <w:p w14:paraId="76C6F3AF" w14:textId="42864D04" w:rsidR="0046435B" w:rsidRDefault="0046435B" w:rsidP="0046435B">
      <w:pPr>
        <w:jc w:val="center"/>
        <w:rPr>
          <w:b/>
          <w:sz w:val="84"/>
          <w:szCs w:val="84"/>
        </w:rPr>
      </w:pPr>
      <w:r w:rsidRPr="0046435B">
        <w:rPr>
          <w:b/>
          <w:sz w:val="84"/>
          <w:szCs w:val="84"/>
        </w:rPr>
        <w:t>DECLARACIÓN JURADA SOBRE DEUDAS POR REPARACIONES CIVILES</w:t>
      </w:r>
      <w:r>
        <w:rPr>
          <w:b/>
          <w:sz w:val="84"/>
          <w:szCs w:val="84"/>
        </w:rPr>
        <w:t>.</w:t>
      </w:r>
    </w:p>
    <w:p w14:paraId="2AF98C40" w14:textId="77777777" w:rsidR="0046435B" w:rsidRDefault="0046435B" w:rsidP="0046435B">
      <w:pPr>
        <w:jc w:val="center"/>
        <w:rPr>
          <w:b/>
          <w:sz w:val="84"/>
          <w:szCs w:val="84"/>
        </w:rPr>
      </w:pPr>
    </w:p>
    <w:p w14:paraId="35455D28" w14:textId="77777777" w:rsidR="0046435B" w:rsidRDefault="0046435B" w:rsidP="0046435B">
      <w:pPr>
        <w:jc w:val="center"/>
        <w:rPr>
          <w:b/>
          <w:sz w:val="84"/>
          <w:szCs w:val="84"/>
        </w:rPr>
      </w:pPr>
    </w:p>
    <w:p w14:paraId="4113A50B" w14:textId="77777777" w:rsidR="0046435B" w:rsidRDefault="0046435B" w:rsidP="0046435B">
      <w:pPr>
        <w:jc w:val="center"/>
        <w:rPr>
          <w:b/>
          <w:sz w:val="84"/>
          <w:szCs w:val="84"/>
        </w:rPr>
      </w:pPr>
    </w:p>
    <w:p w14:paraId="29AF64D9" w14:textId="77777777" w:rsidR="0046435B" w:rsidRDefault="0046435B" w:rsidP="0046435B">
      <w:pPr>
        <w:jc w:val="center"/>
        <w:rPr>
          <w:b/>
          <w:sz w:val="84"/>
          <w:szCs w:val="84"/>
        </w:rPr>
      </w:pPr>
    </w:p>
    <w:p w14:paraId="48BCA81B" w14:textId="77777777" w:rsidR="0046435B" w:rsidRDefault="0046435B" w:rsidP="0046435B">
      <w:pPr>
        <w:jc w:val="center"/>
        <w:rPr>
          <w:b/>
          <w:sz w:val="84"/>
          <w:szCs w:val="84"/>
        </w:rPr>
      </w:pPr>
    </w:p>
    <w:p w14:paraId="50AF3204" w14:textId="6A01EFEA" w:rsidR="0046435B" w:rsidRPr="0046435B" w:rsidRDefault="0046435B" w:rsidP="0046435B">
      <w:pPr>
        <w:jc w:val="center"/>
        <w:rPr>
          <w:b/>
        </w:rPr>
      </w:pPr>
      <w:r w:rsidRPr="0046435B">
        <w:rPr>
          <w:b/>
        </w:rPr>
        <w:lastRenderedPageBreak/>
        <w:t>ANEXO</w:t>
      </w:r>
      <w:r w:rsidR="004E64B5">
        <w:rPr>
          <w:b/>
        </w:rPr>
        <w:t xml:space="preserve"> </w:t>
      </w:r>
      <w:r w:rsidRPr="0046435B">
        <w:rPr>
          <w:b/>
        </w:rPr>
        <w:t>06</w:t>
      </w:r>
    </w:p>
    <w:p w14:paraId="0848C032" w14:textId="77777777" w:rsidR="004E64B5" w:rsidRDefault="004E64B5" w:rsidP="0046435B">
      <w:pPr>
        <w:jc w:val="center"/>
        <w:rPr>
          <w:b/>
        </w:rPr>
      </w:pPr>
    </w:p>
    <w:p w14:paraId="6C1E92A6" w14:textId="32256959" w:rsidR="0046435B" w:rsidRPr="0046435B" w:rsidRDefault="0046435B" w:rsidP="0046435B">
      <w:pPr>
        <w:jc w:val="center"/>
        <w:rPr>
          <w:b/>
        </w:rPr>
      </w:pPr>
      <w:r w:rsidRPr="0046435B">
        <w:rPr>
          <w:b/>
        </w:rPr>
        <w:t>DECLARACIÓN JURADA</w:t>
      </w:r>
    </w:p>
    <w:p w14:paraId="0889F465" w14:textId="6BECEA48" w:rsidR="0046435B" w:rsidRDefault="0046435B" w:rsidP="0046435B">
      <w:pPr>
        <w:jc w:val="center"/>
        <w:rPr>
          <w:b/>
        </w:rPr>
      </w:pPr>
      <w:r w:rsidRPr="0046435B">
        <w:rPr>
          <w:b/>
        </w:rPr>
        <w:t>SOBRE DEUDAS POR REPARACIONES CIVILES</w:t>
      </w:r>
    </w:p>
    <w:p w14:paraId="60474F7A" w14:textId="77777777" w:rsidR="0046435B" w:rsidRDefault="0046435B" w:rsidP="0046435B">
      <w:pPr>
        <w:jc w:val="center"/>
        <w:rPr>
          <w:b/>
        </w:rPr>
      </w:pPr>
    </w:p>
    <w:p w14:paraId="0FDBE5E1" w14:textId="0477942F" w:rsidR="0046435B" w:rsidRDefault="0046435B" w:rsidP="0046435B">
      <w:pPr>
        <w:jc w:val="both"/>
      </w:pPr>
      <w:r>
        <w:t>Yo, ________________________________________identificado(a)</w:t>
      </w:r>
      <w:r>
        <w:tab/>
        <w:t>con</w:t>
      </w:r>
      <w:r>
        <w:tab/>
        <w:t xml:space="preserve">DNI </w:t>
      </w:r>
      <w:r w:rsidRPr="0046435B">
        <w:t>N°</w:t>
      </w:r>
      <w:r>
        <w:t>__________________________.</w:t>
      </w:r>
    </w:p>
    <w:p w14:paraId="0F352275" w14:textId="77777777" w:rsidR="0046435B" w:rsidRDefault="0046435B" w:rsidP="0046435B">
      <w:pPr>
        <w:jc w:val="both"/>
      </w:pPr>
    </w:p>
    <w:p w14:paraId="7A7C92F5" w14:textId="3B886937" w:rsidR="0046435B" w:rsidRDefault="0046435B" w:rsidP="0046435B">
      <w:pPr>
        <w:jc w:val="both"/>
      </w:pPr>
      <w:r w:rsidRPr="0046435B">
        <w:t>En virtud a lo dispuesto en el artículo 1° de la Ley N° 30353, que crea el Registro de Deudores de Reparaciones Civiles (</w:t>
      </w:r>
      <w:proofErr w:type="spellStart"/>
      <w:r w:rsidRPr="0046435B">
        <w:t>REDERECI</w:t>
      </w:r>
      <w:proofErr w:type="spellEnd"/>
      <w:r w:rsidRPr="0046435B">
        <w:t xml:space="preserve">), en el que se inscribe la informaci6n actualizada de las personas que incumplan con cancelar el íntegro de las acreencias par concepto de reparaciones civiles a favor de personas y del Estado establecidas en sentencias con calidad de cosa juzgada, concordante con el artículo 5° que establece "Las personas inscritas en el </w:t>
      </w:r>
      <w:proofErr w:type="spellStart"/>
      <w:r w:rsidRPr="0046435B">
        <w:t>REDERECI</w:t>
      </w:r>
      <w:proofErr w:type="spellEnd"/>
      <w:r w:rsidRPr="0046435B">
        <w:t xml:space="preserve"> están</w:t>
      </w:r>
      <w:r>
        <w:t xml:space="preserve"> impedidas de ejercer funció</w:t>
      </w:r>
      <w:r w:rsidRPr="0046435B">
        <w:t>n, c</w:t>
      </w:r>
      <w:r>
        <w:t>argo, empleo, contrato o comisió</w:t>
      </w:r>
      <w:r w:rsidRPr="0046435B">
        <w:t>n de cargo</w:t>
      </w:r>
      <w:r>
        <w:t>s</w:t>
      </w:r>
      <w:r w:rsidRPr="0046435B">
        <w:t xml:space="preserve"> públicos, así come postular y acceder, a cargos públicos que proceda</w:t>
      </w:r>
      <w:r>
        <w:t xml:space="preserve">n de </w:t>
      </w:r>
      <w:r w:rsidR="004E64B5">
        <w:t>elección</w:t>
      </w:r>
      <w:r>
        <w:t xml:space="preserve"> popular. Esto</w:t>
      </w:r>
      <w:r w:rsidRPr="0046435B">
        <w:t>s impedimentos subsisten hasta la cancelaci6</w:t>
      </w:r>
      <w:r w:rsidR="004E64B5">
        <w:t>n integra de la civil dispuesta</w:t>
      </w:r>
      <w:r w:rsidRPr="0046435B">
        <w:t xml:space="preserve">, y al amparo de las </w:t>
      </w:r>
      <w:r w:rsidR="004E64B5" w:rsidRPr="0046435B">
        <w:t>artículos</w:t>
      </w:r>
      <w:r w:rsidRPr="0046435B">
        <w:t xml:space="preserve"> 41° y 42° de la Ley N° 27444, Ley del Procedimiento Administrativo General y en pleno ejercicio de mis derechos ciudadanos:</w:t>
      </w:r>
    </w:p>
    <w:p w14:paraId="1E2AAEE2" w14:textId="77777777" w:rsidR="004E64B5" w:rsidRDefault="004E64B5" w:rsidP="0046435B">
      <w:pPr>
        <w:jc w:val="both"/>
      </w:pPr>
    </w:p>
    <w:p w14:paraId="6683D058" w14:textId="0081A41E" w:rsidR="004E64B5" w:rsidRDefault="004E64B5" w:rsidP="0046435B">
      <w:pPr>
        <w:jc w:val="both"/>
      </w:pPr>
      <w:r w:rsidRPr="004E64B5">
        <w:rPr>
          <w:b/>
        </w:rPr>
        <w:t>DECLARO BAJO JURAMENTO</w:t>
      </w:r>
      <w:r>
        <w:t xml:space="preserve"> que, al momento</w:t>
      </w:r>
      <w:r w:rsidRPr="004E64B5">
        <w:t xml:space="preserve"> de </w:t>
      </w:r>
      <w:r>
        <w:t>suscribir la presente declaració</w:t>
      </w:r>
      <w:r w:rsidRPr="004E64B5">
        <w:t>n:</w:t>
      </w:r>
    </w:p>
    <w:p w14:paraId="0881B5D2" w14:textId="77777777" w:rsidR="004E64B5" w:rsidRDefault="004E64B5" w:rsidP="0046435B">
      <w:pPr>
        <w:jc w:val="both"/>
      </w:pPr>
    </w:p>
    <w:p w14:paraId="7724C685" w14:textId="77777777" w:rsidR="004E64B5" w:rsidRDefault="004E64B5" w:rsidP="0046435B">
      <w:pPr>
        <w:jc w:val="both"/>
      </w:pPr>
    </w:p>
    <w:p w14:paraId="7328F61F" w14:textId="74300C85" w:rsidR="004E64B5" w:rsidRDefault="004E64B5" w:rsidP="004E64B5">
      <w:pPr>
        <w:pStyle w:val="Prrafodelista"/>
        <w:numPr>
          <w:ilvl w:val="0"/>
          <w:numId w:val="20"/>
        </w:numPr>
        <w:jc w:val="both"/>
      </w:pPr>
      <w:r w:rsidRPr="004E64B5">
        <w:t>SI (</w:t>
      </w:r>
      <w:r w:rsidRPr="004E64B5">
        <w:tab/>
        <w:t>)</w:t>
      </w:r>
      <w:r w:rsidRPr="004E64B5">
        <w:tab/>
        <w:t>NO (</w:t>
      </w:r>
      <w:r w:rsidRPr="004E64B5">
        <w:tab/>
      </w:r>
      <w:r>
        <w:t xml:space="preserve">  ) </w:t>
      </w:r>
      <w:r w:rsidRPr="004E64B5">
        <w:t>estoy inscrito en el R</w:t>
      </w:r>
      <w:r>
        <w:t>egistro de Reparaciones Civiles.</w:t>
      </w:r>
    </w:p>
    <w:p w14:paraId="55BAA3F0" w14:textId="77777777" w:rsidR="004E64B5" w:rsidRDefault="004E64B5" w:rsidP="004E64B5">
      <w:pPr>
        <w:jc w:val="both"/>
      </w:pPr>
    </w:p>
    <w:p w14:paraId="256B2F48" w14:textId="77777777" w:rsidR="004E64B5" w:rsidRDefault="004E64B5" w:rsidP="004E64B5">
      <w:pPr>
        <w:jc w:val="right"/>
      </w:pPr>
    </w:p>
    <w:p w14:paraId="225DF308" w14:textId="296B0A95" w:rsidR="004E64B5" w:rsidRDefault="004E64B5" w:rsidP="004E64B5">
      <w:pPr>
        <w:jc w:val="right"/>
      </w:pPr>
      <w:r>
        <w:t>Cusco</w:t>
      </w:r>
      <w:r w:rsidR="006A4E2A">
        <w:t>, _____ de_____________ del 2026</w:t>
      </w:r>
    </w:p>
    <w:p w14:paraId="08044FC1" w14:textId="77777777" w:rsidR="004E64B5" w:rsidRDefault="004E64B5" w:rsidP="004E64B5">
      <w:pPr>
        <w:jc w:val="right"/>
      </w:pPr>
    </w:p>
    <w:p w14:paraId="28744C12" w14:textId="77777777" w:rsidR="004E64B5" w:rsidRDefault="004E64B5" w:rsidP="004E64B5">
      <w:pPr>
        <w:jc w:val="right"/>
      </w:pPr>
    </w:p>
    <w:p w14:paraId="109727C8" w14:textId="77777777" w:rsidR="004E64B5" w:rsidRDefault="004E64B5" w:rsidP="004E64B5">
      <w:pPr>
        <w:jc w:val="right"/>
      </w:pPr>
    </w:p>
    <w:p w14:paraId="11DDE3F3" w14:textId="77777777" w:rsidR="004E64B5" w:rsidRDefault="004E64B5" w:rsidP="004E64B5">
      <w:pPr>
        <w:jc w:val="right"/>
      </w:pPr>
    </w:p>
    <w:p w14:paraId="087E8EEA" w14:textId="77777777" w:rsidR="004E64B5" w:rsidRDefault="004E64B5" w:rsidP="004E64B5">
      <w:pPr>
        <w:jc w:val="right"/>
      </w:pPr>
    </w:p>
    <w:p w14:paraId="7A3D4BDF" w14:textId="77777777" w:rsidR="004E64B5" w:rsidRDefault="004E64B5" w:rsidP="004E64B5">
      <w:pPr>
        <w:jc w:val="right"/>
      </w:pPr>
    </w:p>
    <w:p w14:paraId="1C9491F1" w14:textId="77777777" w:rsidR="004E64B5" w:rsidRDefault="004E64B5" w:rsidP="004E64B5">
      <w:pPr>
        <w:jc w:val="right"/>
      </w:pPr>
    </w:p>
    <w:p w14:paraId="0AAF7BA2" w14:textId="3360166A" w:rsidR="004E64B5" w:rsidRDefault="004E64B5" w:rsidP="004E64B5">
      <w:pPr>
        <w:jc w:val="center"/>
      </w:pPr>
      <w:r>
        <w:t>_________________________________</w:t>
      </w:r>
    </w:p>
    <w:p w14:paraId="0926A85B" w14:textId="732AC1F0" w:rsidR="004E64B5" w:rsidRPr="0046435B" w:rsidRDefault="004E64B5" w:rsidP="004E64B5">
      <w:pPr>
        <w:jc w:val="center"/>
      </w:pPr>
      <w:r>
        <w:t>NOMBRE, FIRMA Y HUELLA DACTILAR</w:t>
      </w:r>
    </w:p>
    <w:p w14:paraId="020EAC7A" w14:textId="77777777" w:rsidR="0046435B" w:rsidRPr="0046435B" w:rsidRDefault="0046435B" w:rsidP="0046435B">
      <w:pPr>
        <w:jc w:val="center"/>
        <w:rPr>
          <w:b/>
        </w:rPr>
      </w:pPr>
    </w:p>
    <w:p w14:paraId="2AC0D47D" w14:textId="77777777" w:rsidR="0046435B" w:rsidRDefault="0046435B" w:rsidP="0046435B">
      <w:pPr>
        <w:jc w:val="center"/>
        <w:rPr>
          <w:b/>
        </w:rPr>
      </w:pPr>
    </w:p>
    <w:p w14:paraId="675DD539" w14:textId="77777777" w:rsidR="004E64B5" w:rsidRDefault="004E64B5" w:rsidP="0046435B">
      <w:pPr>
        <w:jc w:val="center"/>
        <w:rPr>
          <w:b/>
        </w:rPr>
      </w:pPr>
    </w:p>
    <w:p w14:paraId="15C9D728" w14:textId="77777777" w:rsidR="004E64B5" w:rsidRDefault="004E64B5" w:rsidP="0046435B">
      <w:pPr>
        <w:jc w:val="center"/>
        <w:rPr>
          <w:b/>
        </w:rPr>
      </w:pPr>
    </w:p>
    <w:p w14:paraId="7B4FDF23" w14:textId="77777777" w:rsidR="004E64B5" w:rsidRDefault="004E64B5" w:rsidP="0046435B">
      <w:pPr>
        <w:jc w:val="center"/>
        <w:rPr>
          <w:b/>
        </w:rPr>
      </w:pPr>
    </w:p>
    <w:p w14:paraId="4230381A" w14:textId="77777777" w:rsidR="004E64B5" w:rsidRDefault="004E64B5" w:rsidP="0046435B">
      <w:pPr>
        <w:jc w:val="center"/>
        <w:rPr>
          <w:b/>
        </w:rPr>
      </w:pPr>
    </w:p>
    <w:p w14:paraId="4EE516FC" w14:textId="77777777" w:rsidR="004E64B5" w:rsidRDefault="004E64B5" w:rsidP="0046435B">
      <w:pPr>
        <w:jc w:val="center"/>
        <w:rPr>
          <w:b/>
        </w:rPr>
      </w:pPr>
    </w:p>
    <w:p w14:paraId="45AF9DB5" w14:textId="77777777" w:rsidR="004E64B5" w:rsidRDefault="004E64B5" w:rsidP="0046435B">
      <w:pPr>
        <w:jc w:val="center"/>
        <w:rPr>
          <w:b/>
        </w:rPr>
      </w:pPr>
    </w:p>
    <w:p w14:paraId="7D4212A0" w14:textId="77777777" w:rsidR="004E64B5" w:rsidRDefault="004E64B5" w:rsidP="0046435B">
      <w:pPr>
        <w:jc w:val="center"/>
        <w:rPr>
          <w:b/>
        </w:rPr>
      </w:pPr>
    </w:p>
    <w:p w14:paraId="6AD17736" w14:textId="77777777" w:rsidR="004E64B5" w:rsidRDefault="004E64B5" w:rsidP="0046435B">
      <w:pPr>
        <w:jc w:val="center"/>
        <w:rPr>
          <w:b/>
        </w:rPr>
      </w:pPr>
    </w:p>
    <w:p w14:paraId="00D752D3" w14:textId="77777777" w:rsidR="004E64B5" w:rsidRDefault="004E64B5" w:rsidP="0046435B">
      <w:pPr>
        <w:jc w:val="center"/>
        <w:rPr>
          <w:b/>
        </w:rPr>
      </w:pPr>
    </w:p>
    <w:p w14:paraId="5F911409" w14:textId="77777777" w:rsidR="004E64B5" w:rsidRDefault="004E64B5" w:rsidP="0046435B">
      <w:pPr>
        <w:jc w:val="center"/>
        <w:rPr>
          <w:b/>
        </w:rPr>
      </w:pPr>
    </w:p>
    <w:p w14:paraId="4985C87E" w14:textId="77777777" w:rsidR="004E64B5" w:rsidRDefault="004E64B5" w:rsidP="004E64B5">
      <w:pPr>
        <w:jc w:val="center"/>
        <w:rPr>
          <w:b/>
          <w:sz w:val="84"/>
          <w:szCs w:val="84"/>
        </w:rPr>
      </w:pPr>
    </w:p>
    <w:p w14:paraId="2C6955C1" w14:textId="77777777" w:rsidR="004E64B5" w:rsidRDefault="004E64B5" w:rsidP="004E64B5">
      <w:pPr>
        <w:jc w:val="center"/>
        <w:rPr>
          <w:b/>
          <w:sz w:val="84"/>
          <w:szCs w:val="84"/>
        </w:rPr>
      </w:pPr>
    </w:p>
    <w:p w14:paraId="066B22F4" w14:textId="7717CCC6" w:rsidR="004E64B5" w:rsidRPr="004E64B5" w:rsidRDefault="004E64B5" w:rsidP="004E64B5">
      <w:pPr>
        <w:jc w:val="center"/>
        <w:rPr>
          <w:b/>
          <w:sz w:val="84"/>
          <w:szCs w:val="84"/>
        </w:rPr>
      </w:pPr>
      <w:r w:rsidRPr="004E64B5">
        <w:rPr>
          <w:b/>
          <w:sz w:val="84"/>
          <w:szCs w:val="84"/>
        </w:rPr>
        <w:t>ANEXO 07</w:t>
      </w:r>
    </w:p>
    <w:p w14:paraId="5728A35C" w14:textId="77777777" w:rsidR="004E64B5" w:rsidRPr="004E64B5" w:rsidRDefault="004E64B5" w:rsidP="004E64B5">
      <w:pPr>
        <w:jc w:val="center"/>
        <w:rPr>
          <w:b/>
          <w:sz w:val="84"/>
          <w:szCs w:val="84"/>
        </w:rPr>
      </w:pPr>
    </w:p>
    <w:p w14:paraId="5BBA7DA1" w14:textId="551609E0" w:rsidR="004E64B5" w:rsidRDefault="004E64B5" w:rsidP="004E64B5">
      <w:pPr>
        <w:jc w:val="center"/>
        <w:rPr>
          <w:b/>
          <w:sz w:val="84"/>
          <w:szCs w:val="84"/>
        </w:rPr>
      </w:pPr>
      <w:r w:rsidRPr="004E64B5">
        <w:rPr>
          <w:b/>
          <w:sz w:val="84"/>
          <w:szCs w:val="84"/>
        </w:rPr>
        <w:t>DECLARACIÓN JURADA DE AN</w:t>
      </w:r>
      <w:r>
        <w:rPr>
          <w:b/>
          <w:sz w:val="84"/>
          <w:szCs w:val="84"/>
        </w:rPr>
        <w:t>TECEDENTES PENALES, POLICIALES Y</w:t>
      </w:r>
      <w:r w:rsidRPr="004E64B5">
        <w:rPr>
          <w:b/>
          <w:sz w:val="84"/>
          <w:szCs w:val="84"/>
        </w:rPr>
        <w:t xml:space="preserve"> JUDICIALES</w:t>
      </w:r>
      <w:r>
        <w:rPr>
          <w:b/>
          <w:sz w:val="84"/>
          <w:szCs w:val="84"/>
        </w:rPr>
        <w:t>.</w:t>
      </w:r>
    </w:p>
    <w:p w14:paraId="600B87A1" w14:textId="77777777" w:rsidR="004E64B5" w:rsidRDefault="004E64B5" w:rsidP="004E64B5">
      <w:pPr>
        <w:jc w:val="center"/>
        <w:rPr>
          <w:b/>
          <w:sz w:val="84"/>
          <w:szCs w:val="84"/>
        </w:rPr>
      </w:pPr>
    </w:p>
    <w:p w14:paraId="355F265F" w14:textId="77777777" w:rsidR="004E64B5" w:rsidRDefault="004E64B5" w:rsidP="004E64B5">
      <w:pPr>
        <w:jc w:val="center"/>
        <w:rPr>
          <w:b/>
          <w:sz w:val="84"/>
          <w:szCs w:val="84"/>
        </w:rPr>
      </w:pPr>
    </w:p>
    <w:p w14:paraId="1E4FE028" w14:textId="77777777" w:rsidR="004E64B5" w:rsidRDefault="004E64B5" w:rsidP="004E64B5">
      <w:pPr>
        <w:jc w:val="center"/>
        <w:rPr>
          <w:b/>
          <w:sz w:val="84"/>
          <w:szCs w:val="84"/>
        </w:rPr>
      </w:pPr>
    </w:p>
    <w:p w14:paraId="7957299B" w14:textId="77777777" w:rsidR="004E64B5" w:rsidRDefault="004E64B5" w:rsidP="004E64B5">
      <w:pPr>
        <w:jc w:val="center"/>
        <w:rPr>
          <w:b/>
          <w:sz w:val="84"/>
          <w:szCs w:val="84"/>
        </w:rPr>
      </w:pPr>
    </w:p>
    <w:p w14:paraId="37905219" w14:textId="77777777" w:rsidR="004E64B5" w:rsidRDefault="004E64B5" w:rsidP="004E64B5">
      <w:pPr>
        <w:jc w:val="center"/>
        <w:rPr>
          <w:b/>
        </w:rPr>
      </w:pPr>
    </w:p>
    <w:p w14:paraId="28B9B6F6" w14:textId="77777777" w:rsidR="004E64B5" w:rsidRDefault="004E64B5" w:rsidP="004E64B5">
      <w:pPr>
        <w:jc w:val="center"/>
        <w:rPr>
          <w:b/>
        </w:rPr>
      </w:pPr>
    </w:p>
    <w:p w14:paraId="10576A4B" w14:textId="77777777" w:rsidR="004E64B5" w:rsidRDefault="004E64B5" w:rsidP="004E64B5">
      <w:pPr>
        <w:jc w:val="center"/>
        <w:rPr>
          <w:b/>
        </w:rPr>
      </w:pPr>
      <w:r w:rsidRPr="004E64B5">
        <w:rPr>
          <w:b/>
        </w:rPr>
        <w:t>ANEXO 07</w:t>
      </w:r>
    </w:p>
    <w:p w14:paraId="21859C1B" w14:textId="77777777" w:rsidR="004E64B5" w:rsidRPr="004E64B5" w:rsidRDefault="004E64B5" w:rsidP="004E64B5">
      <w:pPr>
        <w:jc w:val="center"/>
        <w:rPr>
          <w:b/>
        </w:rPr>
      </w:pPr>
    </w:p>
    <w:p w14:paraId="1FE41FAA" w14:textId="00619999" w:rsidR="004E64B5" w:rsidRDefault="004E64B5" w:rsidP="004E64B5">
      <w:pPr>
        <w:jc w:val="center"/>
        <w:rPr>
          <w:b/>
        </w:rPr>
      </w:pPr>
      <w:r w:rsidRPr="004E64B5">
        <w:rPr>
          <w:b/>
        </w:rPr>
        <w:t>DECLARACIÓN JURADA DE ANTE</w:t>
      </w:r>
      <w:r>
        <w:rPr>
          <w:b/>
        </w:rPr>
        <w:t>CEDENTES PENALES</w:t>
      </w:r>
      <w:r w:rsidRPr="004E64B5">
        <w:rPr>
          <w:b/>
        </w:rPr>
        <w:t>, POLICIALES Y JUDICIALES</w:t>
      </w:r>
      <w:r>
        <w:rPr>
          <w:b/>
        </w:rPr>
        <w:t>.</w:t>
      </w:r>
    </w:p>
    <w:p w14:paraId="09D9B782" w14:textId="77777777" w:rsidR="004E64B5" w:rsidRDefault="004E64B5" w:rsidP="004E64B5">
      <w:pPr>
        <w:jc w:val="center"/>
        <w:rPr>
          <w:b/>
        </w:rPr>
      </w:pPr>
    </w:p>
    <w:p w14:paraId="36AA59A1" w14:textId="77777777" w:rsidR="004E64B5" w:rsidRDefault="004E64B5" w:rsidP="004E64B5">
      <w:pPr>
        <w:jc w:val="both"/>
      </w:pPr>
    </w:p>
    <w:p w14:paraId="3B4E2BDE" w14:textId="30360102" w:rsidR="004E64B5" w:rsidRDefault="004E64B5" w:rsidP="004E64B5">
      <w:pPr>
        <w:spacing w:line="276" w:lineRule="auto"/>
        <w:jc w:val="both"/>
      </w:pPr>
      <w:r>
        <w:t>Yo, _________________________________________identificado(a)</w:t>
      </w:r>
      <w:r>
        <w:tab/>
        <w:t>con</w:t>
      </w:r>
      <w:r>
        <w:tab/>
        <w:t xml:space="preserve">DNI </w:t>
      </w:r>
      <w:r w:rsidRPr="004E64B5">
        <w:t>N°</w:t>
      </w:r>
      <w:r>
        <w:t xml:space="preserve">__________________, </w:t>
      </w:r>
      <w:r w:rsidRPr="004E64B5">
        <w:rPr>
          <w:b/>
        </w:rPr>
        <w:t>DECLARO BAJO JURAMENTO</w:t>
      </w:r>
      <w:r>
        <w:t xml:space="preserve"> que, al </w:t>
      </w:r>
      <w:proofErr w:type="spellStart"/>
      <w:r>
        <w:t>momentOo</w:t>
      </w:r>
      <w:proofErr w:type="spellEnd"/>
      <w:r w:rsidRPr="004E64B5">
        <w:t xml:space="preserve"> de </w:t>
      </w:r>
      <w:r>
        <w:t>suscribir la presente declaració</w:t>
      </w:r>
      <w:r w:rsidRPr="004E64B5">
        <w:t>n:</w:t>
      </w:r>
    </w:p>
    <w:p w14:paraId="71A14E81" w14:textId="77777777" w:rsidR="004E64B5" w:rsidRDefault="004E64B5" w:rsidP="004E64B5">
      <w:pPr>
        <w:jc w:val="both"/>
      </w:pPr>
    </w:p>
    <w:p w14:paraId="544DAAFD" w14:textId="77777777" w:rsidR="004E64B5" w:rsidRDefault="004E64B5" w:rsidP="004E64B5">
      <w:pPr>
        <w:jc w:val="both"/>
      </w:pPr>
    </w:p>
    <w:p w14:paraId="42A59D21" w14:textId="7893C413" w:rsidR="004E64B5" w:rsidRDefault="004E64B5" w:rsidP="004E64B5">
      <w:pPr>
        <w:pStyle w:val="Prrafodelista"/>
        <w:numPr>
          <w:ilvl w:val="0"/>
          <w:numId w:val="20"/>
        </w:numPr>
        <w:jc w:val="both"/>
      </w:pPr>
      <w:r>
        <w:t>SI (     ) NO (     ) tengo Antecedentes Penales.</w:t>
      </w:r>
    </w:p>
    <w:p w14:paraId="7A943DF9" w14:textId="77777777" w:rsidR="004E64B5" w:rsidRDefault="004E64B5" w:rsidP="004E64B5">
      <w:pPr>
        <w:pStyle w:val="Prrafodelista"/>
        <w:numPr>
          <w:ilvl w:val="0"/>
          <w:numId w:val="20"/>
        </w:numPr>
        <w:jc w:val="both"/>
      </w:pPr>
    </w:p>
    <w:p w14:paraId="57D6186B" w14:textId="0F05AFBA" w:rsidR="004E64B5" w:rsidRDefault="004E64B5" w:rsidP="004E64B5">
      <w:pPr>
        <w:pStyle w:val="Prrafodelista"/>
        <w:numPr>
          <w:ilvl w:val="0"/>
          <w:numId w:val="20"/>
        </w:numPr>
        <w:jc w:val="both"/>
      </w:pPr>
      <w:r>
        <w:t>SI (     ) NO (     ) tengo Antecedentes Policiales.</w:t>
      </w:r>
    </w:p>
    <w:p w14:paraId="241A66DB" w14:textId="77777777" w:rsidR="004E64B5" w:rsidRDefault="004E64B5" w:rsidP="004E64B5">
      <w:pPr>
        <w:pStyle w:val="Prrafodelista"/>
        <w:numPr>
          <w:ilvl w:val="0"/>
          <w:numId w:val="20"/>
        </w:numPr>
        <w:jc w:val="both"/>
      </w:pPr>
    </w:p>
    <w:p w14:paraId="39731552" w14:textId="288467F1" w:rsidR="004E64B5" w:rsidRDefault="004E64B5" w:rsidP="004E64B5">
      <w:pPr>
        <w:pStyle w:val="Prrafodelista"/>
        <w:numPr>
          <w:ilvl w:val="0"/>
          <w:numId w:val="20"/>
        </w:numPr>
        <w:jc w:val="both"/>
      </w:pPr>
      <w:r>
        <w:t>SI (     ) NO (     ) tengo Antecedentes Judiciales.</w:t>
      </w:r>
    </w:p>
    <w:p w14:paraId="22D1770E" w14:textId="77777777" w:rsidR="004E64B5" w:rsidRDefault="004E64B5" w:rsidP="004E64B5">
      <w:pPr>
        <w:jc w:val="both"/>
      </w:pPr>
    </w:p>
    <w:p w14:paraId="5E59DBEC" w14:textId="77777777" w:rsidR="004E64B5" w:rsidRDefault="004E64B5" w:rsidP="004E64B5">
      <w:pPr>
        <w:jc w:val="both"/>
      </w:pPr>
    </w:p>
    <w:p w14:paraId="512FF329" w14:textId="77777777" w:rsidR="004E64B5" w:rsidRDefault="004E64B5" w:rsidP="004E64B5">
      <w:pPr>
        <w:jc w:val="both"/>
      </w:pPr>
    </w:p>
    <w:p w14:paraId="3856E24C" w14:textId="6346ED87" w:rsidR="004E64B5" w:rsidRDefault="004E64B5" w:rsidP="004E64B5">
      <w:pPr>
        <w:jc w:val="right"/>
      </w:pPr>
      <w:r>
        <w:t>Cusco</w:t>
      </w:r>
      <w:r w:rsidR="006A4E2A">
        <w:t>, _____ de ____________ del 2026</w:t>
      </w:r>
    </w:p>
    <w:p w14:paraId="0E76DF93" w14:textId="77777777" w:rsidR="004E64B5" w:rsidRDefault="004E64B5" w:rsidP="004E64B5">
      <w:pPr>
        <w:jc w:val="right"/>
      </w:pPr>
    </w:p>
    <w:p w14:paraId="016BB81D" w14:textId="77777777" w:rsidR="004E64B5" w:rsidRDefault="004E64B5" w:rsidP="004E64B5">
      <w:pPr>
        <w:jc w:val="right"/>
      </w:pPr>
    </w:p>
    <w:p w14:paraId="1C82DC5F" w14:textId="77777777" w:rsidR="004E64B5" w:rsidRDefault="004E64B5" w:rsidP="004E64B5">
      <w:pPr>
        <w:jc w:val="right"/>
      </w:pPr>
    </w:p>
    <w:p w14:paraId="634CE5F4" w14:textId="77777777" w:rsidR="004E64B5" w:rsidRDefault="004E64B5" w:rsidP="004E64B5">
      <w:pPr>
        <w:jc w:val="center"/>
      </w:pPr>
    </w:p>
    <w:p w14:paraId="3DB6CBEA" w14:textId="77777777" w:rsidR="004E64B5" w:rsidRDefault="004E64B5" w:rsidP="004E64B5">
      <w:pPr>
        <w:jc w:val="center"/>
      </w:pPr>
    </w:p>
    <w:p w14:paraId="181EA4E3" w14:textId="77777777" w:rsidR="004E64B5" w:rsidRDefault="004E64B5" w:rsidP="004E64B5">
      <w:pPr>
        <w:jc w:val="center"/>
      </w:pPr>
    </w:p>
    <w:p w14:paraId="6AA84F29" w14:textId="1668E543" w:rsidR="004E64B5" w:rsidRDefault="004E64B5" w:rsidP="004E64B5">
      <w:pPr>
        <w:jc w:val="center"/>
      </w:pPr>
      <w:r>
        <w:t>_________________________________</w:t>
      </w:r>
    </w:p>
    <w:p w14:paraId="55F1C8A9" w14:textId="2F59784D" w:rsidR="004E64B5" w:rsidRPr="004E64B5" w:rsidRDefault="004E64B5" w:rsidP="004E64B5">
      <w:pPr>
        <w:jc w:val="center"/>
      </w:pPr>
      <w:r>
        <w:t>NOMBRE, FIRMA Y HUELLA DACTILAR</w:t>
      </w:r>
    </w:p>
    <w:sectPr w:rsidR="004E64B5" w:rsidRPr="004E64B5" w:rsidSect="00C55C12">
      <w:headerReference w:type="default" r:id="rId9"/>
      <w:footerReference w:type="default" r:id="rId10"/>
      <w:pgSz w:w="11907" w:h="16839" w:code="9"/>
      <w:pgMar w:top="1985" w:right="1418" w:bottom="1134" w:left="1418" w:header="142" w:footer="1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E3871" w14:textId="77777777" w:rsidR="001D3192" w:rsidRDefault="001D3192" w:rsidP="00792C82">
      <w:r>
        <w:separator/>
      </w:r>
    </w:p>
  </w:endnote>
  <w:endnote w:type="continuationSeparator" w:id="0">
    <w:p w14:paraId="57C66493" w14:textId="77777777" w:rsidR="001D3192" w:rsidRDefault="001D3192" w:rsidP="0079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D5B03" w14:textId="4B125E2E" w:rsidR="00630676" w:rsidRDefault="00630676">
    <w:pPr>
      <w:pStyle w:val="Piedepgina"/>
    </w:pPr>
    <w:r>
      <w:rPr>
        <w:rFonts w:ascii="Arial Narrow" w:hAnsi="Arial Narrow"/>
        <w:noProof/>
        <w:color w:val="000000"/>
        <w:sz w:val="16"/>
        <w:szCs w:val="16"/>
        <w:lang w:eastAsia="es-PE"/>
      </w:rPr>
      <w:drawing>
        <wp:anchor distT="0" distB="0" distL="114300" distR="114300" simplePos="0" relativeHeight="251666432" behindDoc="0" locked="0" layoutInCell="1" allowOverlap="1" wp14:anchorId="1AB3E2FB" wp14:editId="0AAD4505">
          <wp:simplePos x="0" y="0"/>
          <wp:positionH relativeFrom="column">
            <wp:posOffset>-81280</wp:posOffset>
          </wp:positionH>
          <wp:positionV relativeFrom="paragraph">
            <wp:posOffset>-456565</wp:posOffset>
          </wp:positionV>
          <wp:extent cx="5857875" cy="548928"/>
          <wp:effectExtent l="0" t="0" r="0" b="381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PAG.png"/>
                  <pic:cNvPicPr/>
                </pic:nvPicPr>
                <pic:blipFill rotWithShape="1">
                  <a:blip r:embed="rId1">
                    <a:extLst>
                      <a:ext uri="{28A0092B-C50C-407E-A947-70E740481C1C}">
                        <a14:useLocalDpi xmlns:a14="http://schemas.microsoft.com/office/drawing/2010/main" val="0"/>
                      </a:ext>
                    </a:extLst>
                  </a:blip>
                  <a:srcRect b="9801"/>
                  <a:stretch/>
                </pic:blipFill>
                <pic:spPr bwMode="auto">
                  <a:xfrm>
                    <a:off x="0" y="0"/>
                    <a:ext cx="5857875" cy="5489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4C3DB" w14:textId="77777777" w:rsidR="001D3192" w:rsidRDefault="001D3192" w:rsidP="00792C82">
      <w:r>
        <w:separator/>
      </w:r>
    </w:p>
  </w:footnote>
  <w:footnote w:type="continuationSeparator" w:id="0">
    <w:p w14:paraId="027AFFC8" w14:textId="77777777" w:rsidR="001D3192" w:rsidRDefault="001D3192" w:rsidP="00792C82">
      <w:r>
        <w:continuationSeparator/>
      </w:r>
    </w:p>
  </w:footnote>
  <w:footnote w:id="1">
    <w:p w14:paraId="73432EA0" w14:textId="77777777" w:rsidR="00630676" w:rsidRDefault="00630676" w:rsidP="00630676">
      <w:pPr>
        <w:jc w:val="both"/>
        <w:rPr>
          <w:sz w:val="16"/>
        </w:rPr>
      </w:pPr>
      <w:r>
        <w:rPr>
          <w:rStyle w:val="Refdenotaalpie"/>
        </w:rPr>
        <w:footnoteRef/>
      </w:r>
      <w:r>
        <w:t xml:space="preserve"> </w:t>
      </w:r>
      <w:r w:rsidRPr="00630676">
        <w:rPr>
          <w:sz w:val="16"/>
        </w:rPr>
        <w:t>Artículo 2. Impedimentos 2.1 Las sanciones de destitución o despido que queden firmes o que hayan agotado la vía administrativa, y hayan sido debidamente notificadas, acarrean la inhabilitación automática para el ejercicio de la función pública y para prestar servicios por cinco (5) años, no pudiendo reingresar a prestar servicios al Estado o a empresa del Estado, bajo cualquier forma o modalidad, por dicho plazo. Su inscripción en el Registro Nacional de Sanciones contra Servidores Civiles es obligatoria. También es obligatoria la inscripción en el Registro la inhabilitación cuando se imponga como sanción principal, una vez que se haya agotado la vía administrativa o que el acto haya quedado firme; y que el acto haya sido debidamente notificado.</w:t>
      </w:r>
    </w:p>
    <w:p w14:paraId="646028C5" w14:textId="77777777" w:rsidR="00630676" w:rsidRPr="00630676" w:rsidRDefault="00630676" w:rsidP="00630676">
      <w:pPr>
        <w:jc w:val="both"/>
        <w:rPr>
          <w:sz w:val="16"/>
        </w:rPr>
      </w:pPr>
      <w:r w:rsidRPr="00630676">
        <w:rPr>
          <w:sz w:val="16"/>
        </w:rPr>
        <w:t>2.2 Las personas con sentencia condenatoria consentida y/o ejecutoriada, por alguno de los delitos previstos en los artículos 382, 383, 384, 387, 388, 389, 393, 393-A, 394, 395, 396, 397, 397-A, 398, 399, 400 y 401del Código Penal, no pueden prestar servicios a favor del Estado, bajo cualquier forma o modalidad. La inscripción de la condena en el Registro de Sanciones para servidores civiles es obligatoria. En caso se encuentren bajo alguna modalidad de vinculación con el Estado, éste debe</w:t>
      </w:r>
    </w:p>
    <w:p w14:paraId="5808F93D" w14:textId="77777777" w:rsidR="00630676" w:rsidRPr="00630676" w:rsidRDefault="00630676" w:rsidP="00630676">
      <w:pPr>
        <w:jc w:val="both"/>
        <w:rPr>
          <w:sz w:val="16"/>
        </w:rPr>
      </w:pPr>
      <w:r w:rsidRPr="00630676">
        <w:rPr>
          <w:sz w:val="16"/>
        </w:rPr>
        <w:t>ser resuelta.</w:t>
      </w:r>
    </w:p>
    <w:p w14:paraId="4AE593B3" w14:textId="77777777" w:rsidR="00630676" w:rsidRPr="00630676" w:rsidRDefault="00630676" w:rsidP="00630676">
      <w:pPr>
        <w:jc w:val="both"/>
        <w:rPr>
          <w:sz w:val="16"/>
        </w:rPr>
      </w:pPr>
    </w:p>
    <w:p w14:paraId="5C2D168F" w14:textId="2436D53B" w:rsidR="00630676" w:rsidRDefault="00630676">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D8110" w14:textId="77777777" w:rsidR="00630676" w:rsidRDefault="00630676" w:rsidP="00C51C7A">
    <w:pPr>
      <w:pStyle w:val="Textoindependiente"/>
      <w:spacing w:line="14" w:lineRule="auto"/>
      <w:rPr>
        <w:sz w:val="20"/>
      </w:rPr>
    </w:pPr>
    <w:r>
      <w:rPr>
        <w:noProof/>
        <w:sz w:val="20"/>
        <w:lang w:eastAsia="es-PE"/>
      </w:rPr>
      <mc:AlternateContent>
        <mc:Choice Requires="wps">
          <w:drawing>
            <wp:anchor distT="0" distB="0" distL="0" distR="0" simplePos="0" relativeHeight="251659264" behindDoc="0" locked="0" layoutInCell="1" allowOverlap="1" wp14:anchorId="11EB798D" wp14:editId="508C6A63">
              <wp:simplePos x="0" y="0"/>
              <wp:positionH relativeFrom="page">
                <wp:posOffset>1355725</wp:posOffset>
              </wp:positionH>
              <wp:positionV relativeFrom="page">
                <wp:posOffset>377825</wp:posOffset>
              </wp:positionV>
              <wp:extent cx="5480050" cy="412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0" cy="4127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752"/>
                            <w:gridCol w:w="1879"/>
                            <w:gridCol w:w="1879"/>
                            <w:gridCol w:w="2191"/>
                          </w:tblGrid>
                          <w:tr w:rsidR="00630676" w14:paraId="62114271" w14:textId="77777777" w:rsidTr="003A3E99">
                            <w:trPr>
                              <w:trHeight w:val="720"/>
                            </w:trPr>
                            <w:tc>
                              <w:tcPr>
                                <w:tcW w:w="752" w:type="dxa"/>
                              </w:tcPr>
                              <w:p w14:paraId="316D58EF" w14:textId="77777777" w:rsidR="00630676" w:rsidRDefault="00630676">
                                <w:pPr>
                                  <w:pStyle w:val="TableParagraph"/>
                                  <w:spacing w:before="0"/>
                                  <w:ind w:left="0"/>
                                  <w:rPr>
                                    <w:rFonts w:ascii="Times New Roman"/>
                                    <w:sz w:val="16"/>
                                  </w:rPr>
                                </w:pPr>
                              </w:p>
                            </w:tc>
                            <w:tc>
                              <w:tcPr>
                                <w:tcW w:w="752" w:type="dxa"/>
                              </w:tcPr>
                              <w:p w14:paraId="4AF98764" w14:textId="77777777" w:rsidR="00630676" w:rsidRDefault="00630676">
                                <w:pPr>
                                  <w:pStyle w:val="TableParagraph"/>
                                  <w:spacing w:before="0"/>
                                  <w:ind w:left="0"/>
                                  <w:rPr>
                                    <w:rFonts w:ascii="Times New Roman"/>
                                    <w:sz w:val="16"/>
                                  </w:rPr>
                                </w:pPr>
                              </w:p>
                            </w:tc>
                            <w:tc>
                              <w:tcPr>
                                <w:tcW w:w="1879" w:type="dxa"/>
                                <w:shd w:val="clear" w:color="auto" w:fill="C00000"/>
                              </w:tcPr>
                              <w:p w14:paraId="61CBD481" w14:textId="77777777" w:rsidR="00630676" w:rsidRDefault="00630676">
                                <w:pPr>
                                  <w:pStyle w:val="TableParagraph"/>
                                  <w:spacing w:line="208" w:lineRule="auto"/>
                                  <w:ind w:right="318"/>
                                  <w:rPr>
                                    <w:sz w:val="16"/>
                                  </w:rPr>
                                </w:pPr>
                                <w:r>
                                  <w:rPr>
                                    <w:color w:val="FFFFFF"/>
                                    <w:sz w:val="16"/>
                                  </w:rPr>
                                  <w:t>Gobierno</w:t>
                                </w:r>
                                <w:r>
                                  <w:rPr>
                                    <w:color w:val="FFFFFF"/>
                                    <w:spacing w:val="-12"/>
                                    <w:sz w:val="16"/>
                                  </w:rPr>
                                  <w:t xml:space="preserve"> </w:t>
                                </w:r>
                                <w:r>
                                  <w:rPr>
                                    <w:color w:val="FFFFFF"/>
                                    <w:sz w:val="16"/>
                                  </w:rPr>
                                  <w:t>Regional De Cusco</w:t>
                                </w:r>
                              </w:p>
                            </w:tc>
                            <w:tc>
                              <w:tcPr>
                                <w:tcW w:w="1879" w:type="dxa"/>
                                <w:shd w:val="clear" w:color="auto" w:fill="666666"/>
                              </w:tcPr>
                              <w:p w14:paraId="63A43626" w14:textId="77777777" w:rsidR="00630676" w:rsidRDefault="00630676">
                                <w:pPr>
                                  <w:pStyle w:val="TableParagraph"/>
                                  <w:spacing w:line="208" w:lineRule="auto"/>
                                  <w:rPr>
                                    <w:sz w:val="16"/>
                                  </w:rPr>
                                </w:pPr>
                                <w:r>
                                  <w:rPr>
                                    <w:color w:val="FFFFFF"/>
                                    <w:sz w:val="16"/>
                                  </w:rPr>
                                  <w:t>Gerencia</w:t>
                                </w:r>
                                <w:r>
                                  <w:rPr>
                                    <w:color w:val="FFFFFF"/>
                                    <w:spacing w:val="-12"/>
                                    <w:sz w:val="16"/>
                                  </w:rPr>
                                  <w:t xml:space="preserve"> </w:t>
                                </w:r>
                                <w:r>
                                  <w:rPr>
                                    <w:color w:val="FFFFFF"/>
                                    <w:sz w:val="16"/>
                                  </w:rPr>
                                  <w:t>Regional</w:t>
                                </w:r>
                                <w:r>
                                  <w:rPr>
                                    <w:color w:val="FFFFFF"/>
                                    <w:spacing w:val="-11"/>
                                    <w:sz w:val="16"/>
                                  </w:rPr>
                                  <w:t xml:space="preserve"> </w:t>
                                </w:r>
                                <w:r>
                                  <w:rPr>
                                    <w:color w:val="FFFFFF"/>
                                    <w:sz w:val="16"/>
                                  </w:rPr>
                                  <w:t xml:space="preserve">de </w:t>
                                </w:r>
                                <w:r>
                                  <w:rPr>
                                    <w:color w:val="FFFFFF"/>
                                    <w:spacing w:val="-2"/>
                                    <w:sz w:val="16"/>
                                  </w:rPr>
                                  <w:t>Agricultura</w:t>
                                </w:r>
                              </w:p>
                            </w:tc>
                            <w:tc>
                              <w:tcPr>
                                <w:tcW w:w="2191" w:type="dxa"/>
                                <w:shd w:val="clear" w:color="auto" w:fill="B2B2B2"/>
                              </w:tcPr>
                              <w:p w14:paraId="2DBE2F1D" w14:textId="239F7770" w:rsidR="00630676" w:rsidRDefault="00CC65D8" w:rsidP="003A3E99">
                                <w:pPr>
                                  <w:pStyle w:val="TableParagraph"/>
                                  <w:spacing w:line="208" w:lineRule="auto"/>
                                  <w:ind w:right="318"/>
                                  <w:rPr>
                                    <w:sz w:val="16"/>
                                  </w:rPr>
                                </w:pPr>
                                <w:r>
                                  <w:rPr>
                                    <w:sz w:val="16"/>
                                  </w:rPr>
                                  <w:t>Comisión CAS 04</w:t>
                                </w:r>
                                <w:r w:rsidR="006A4E2A">
                                  <w:rPr>
                                    <w:sz w:val="16"/>
                                  </w:rPr>
                                  <w:t>-2026</w:t>
                                </w:r>
                                <w:r w:rsidR="00630676">
                                  <w:rPr>
                                    <w:sz w:val="16"/>
                                  </w:rPr>
                                  <w:t>-GR CUSCO/</w:t>
                                </w:r>
                                <w:proofErr w:type="spellStart"/>
                                <w:r w:rsidR="00630676">
                                  <w:rPr>
                                    <w:sz w:val="16"/>
                                  </w:rPr>
                                  <w:t>GERAGRI</w:t>
                                </w:r>
                                <w:proofErr w:type="spellEnd"/>
                              </w:p>
                            </w:tc>
                          </w:tr>
                        </w:tbl>
                        <w:p w14:paraId="4B2ED2C6" w14:textId="77777777" w:rsidR="00630676" w:rsidRDefault="00630676" w:rsidP="00C51C7A">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06.75pt;margin-top:29.75pt;width:431.5pt;height:3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2"/>
                      <w:gridCol w:w="752"/>
                      <w:gridCol w:w="1879"/>
                      <w:gridCol w:w="1879"/>
                      <w:gridCol w:w="2191"/>
                    </w:tblGrid>
                    <w:tr w:rsidR="00630676" w14:paraId="62114271" w14:textId="77777777" w:rsidTr="003A3E99">
                      <w:trPr>
                        <w:trHeight w:val="720"/>
                      </w:trPr>
                      <w:tc>
                        <w:tcPr>
                          <w:tcW w:w="752" w:type="dxa"/>
                        </w:tcPr>
                        <w:p w14:paraId="316D58EF" w14:textId="77777777" w:rsidR="00630676" w:rsidRDefault="00630676">
                          <w:pPr>
                            <w:pStyle w:val="TableParagraph"/>
                            <w:spacing w:before="0"/>
                            <w:ind w:left="0"/>
                            <w:rPr>
                              <w:rFonts w:ascii="Times New Roman"/>
                              <w:sz w:val="16"/>
                            </w:rPr>
                          </w:pPr>
                        </w:p>
                      </w:tc>
                      <w:tc>
                        <w:tcPr>
                          <w:tcW w:w="752" w:type="dxa"/>
                        </w:tcPr>
                        <w:p w14:paraId="4AF98764" w14:textId="77777777" w:rsidR="00630676" w:rsidRDefault="00630676">
                          <w:pPr>
                            <w:pStyle w:val="TableParagraph"/>
                            <w:spacing w:before="0"/>
                            <w:ind w:left="0"/>
                            <w:rPr>
                              <w:rFonts w:ascii="Times New Roman"/>
                              <w:sz w:val="16"/>
                            </w:rPr>
                          </w:pPr>
                        </w:p>
                      </w:tc>
                      <w:tc>
                        <w:tcPr>
                          <w:tcW w:w="1879" w:type="dxa"/>
                          <w:shd w:val="clear" w:color="auto" w:fill="C00000"/>
                        </w:tcPr>
                        <w:p w14:paraId="61CBD481" w14:textId="77777777" w:rsidR="00630676" w:rsidRDefault="00630676">
                          <w:pPr>
                            <w:pStyle w:val="TableParagraph"/>
                            <w:spacing w:line="208" w:lineRule="auto"/>
                            <w:ind w:right="318"/>
                            <w:rPr>
                              <w:sz w:val="16"/>
                            </w:rPr>
                          </w:pPr>
                          <w:r>
                            <w:rPr>
                              <w:color w:val="FFFFFF"/>
                              <w:sz w:val="16"/>
                            </w:rPr>
                            <w:t>Gobierno</w:t>
                          </w:r>
                          <w:r>
                            <w:rPr>
                              <w:color w:val="FFFFFF"/>
                              <w:spacing w:val="-12"/>
                              <w:sz w:val="16"/>
                            </w:rPr>
                            <w:t xml:space="preserve"> </w:t>
                          </w:r>
                          <w:r>
                            <w:rPr>
                              <w:color w:val="FFFFFF"/>
                              <w:sz w:val="16"/>
                            </w:rPr>
                            <w:t>Regional De Cusco</w:t>
                          </w:r>
                        </w:p>
                      </w:tc>
                      <w:tc>
                        <w:tcPr>
                          <w:tcW w:w="1879" w:type="dxa"/>
                          <w:shd w:val="clear" w:color="auto" w:fill="666666"/>
                        </w:tcPr>
                        <w:p w14:paraId="63A43626" w14:textId="77777777" w:rsidR="00630676" w:rsidRDefault="00630676">
                          <w:pPr>
                            <w:pStyle w:val="TableParagraph"/>
                            <w:spacing w:line="208" w:lineRule="auto"/>
                            <w:rPr>
                              <w:sz w:val="16"/>
                            </w:rPr>
                          </w:pPr>
                          <w:r>
                            <w:rPr>
                              <w:color w:val="FFFFFF"/>
                              <w:sz w:val="16"/>
                            </w:rPr>
                            <w:t>Gerencia</w:t>
                          </w:r>
                          <w:r>
                            <w:rPr>
                              <w:color w:val="FFFFFF"/>
                              <w:spacing w:val="-12"/>
                              <w:sz w:val="16"/>
                            </w:rPr>
                            <w:t xml:space="preserve"> </w:t>
                          </w:r>
                          <w:r>
                            <w:rPr>
                              <w:color w:val="FFFFFF"/>
                              <w:sz w:val="16"/>
                            </w:rPr>
                            <w:t>Regional</w:t>
                          </w:r>
                          <w:r>
                            <w:rPr>
                              <w:color w:val="FFFFFF"/>
                              <w:spacing w:val="-11"/>
                              <w:sz w:val="16"/>
                            </w:rPr>
                            <w:t xml:space="preserve"> </w:t>
                          </w:r>
                          <w:r>
                            <w:rPr>
                              <w:color w:val="FFFFFF"/>
                              <w:sz w:val="16"/>
                            </w:rPr>
                            <w:t xml:space="preserve">de </w:t>
                          </w:r>
                          <w:r>
                            <w:rPr>
                              <w:color w:val="FFFFFF"/>
                              <w:spacing w:val="-2"/>
                              <w:sz w:val="16"/>
                            </w:rPr>
                            <w:t>Agricultura</w:t>
                          </w:r>
                        </w:p>
                      </w:tc>
                      <w:tc>
                        <w:tcPr>
                          <w:tcW w:w="2191" w:type="dxa"/>
                          <w:shd w:val="clear" w:color="auto" w:fill="B2B2B2"/>
                        </w:tcPr>
                        <w:p w14:paraId="2DBE2F1D" w14:textId="239F7770" w:rsidR="00630676" w:rsidRDefault="00CC65D8" w:rsidP="003A3E99">
                          <w:pPr>
                            <w:pStyle w:val="TableParagraph"/>
                            <w:spacing w:line="208" w:lineRule="auto"/>
                            <w:ind w:right="318"/>
                            <w:rPr>
                              <w:sz w:val="16"/>
                            </w:rPr>
                          </w:pPr>
                          <w:r>
                            <w:rPr>
                              <w:sz w:val="16"/>
                            </w:rPr>
                            <w:t>Comisión CAS 04</w:t>
                          </w:r>
                          <w:r w:rsidR="006A4E2A">
                            <w:rPr>
                              <w:sz w:val="16"/>
                            </w:rPr>
                            <w:t>-2026</w:t>
                          </w:r>
                          <w:r w:rsidR="00630676">
                            <w:rPr>
                              <w:sz w:val="16"/>
                            </w:rPr>
                            <w:t>-GR CUSCO/</w:t>
                          </w:r>
                          <w:proofErr w:type="spellStart"/>
                          <w:r w:rsidR="00630676">
                            <w:rPr>
                              <w:sz w:val="16"/>
                            </w:rPr>
                            <w:t>GERAGRI</w:t>
                          </w:r>
                          <w:proofErr w:type="spellEnd"/>
                        </w:p>
                      </w:tc>
                    </w:tr>
                  </w:tbl>
                  <w:p w14:paraId="4B2ED2C6" w14:textId="77777777" w:rsidR="00630676" w:rsidRDefault="00630676" w:rsidP="00C51C7A">
                    <w:pPr>
                      <w:pStyle w:val="Textoindependiente"/>
                    </w:pPr>
                  </w:p>
                </w:txbxContent>
              </v:textbox>
              <w10:wrap anchorx="page" anchory="page"/>
            </v:shape>
          </w:pict>
        </mc:Fallback>
      </mc:AlternateContent>
    </w:r>
    <w:r>
      <w:rPr>
        <w:noProof/>
        <w:sz w:val="20"/>
        <w:lang w:eastAsia="es-PE"/>
      </w:rPr>
      <w:drawing>
        <wp:anchor distT="0" distB="0" distL="0" distR="0" simplePos="0" relativeHeight="251660288" behindDoc="1" locked="0" layoutInCell="1" allowOverlap="1" wp14:anchorId="2F14D333" wp14:editId="4CF70A64">
          <wp:simplePos x="0" y="0"/>
          <wp:positionH relativeFrom="page">
            <wp:posOffset>1461008</wp:posOffset>
          </wp:positionH>
          <wp:positionV relativeFrom="page">
            <wp:posOffset>406400</wp:posOffset>
          </wp:positionV>
          <wp:extent cx="325373" cy="355600"/>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325373" cy="355600"/>
                  </a:xfrm>
                  <a:prstGeom prst="rect">
                    <a:avLst/>
                  </a:prstGeom>
                </pic:spPr>
              </pic:pic>
            </a:graphicData>
          </a:graphic>
        </wp:anchor>
      </w:drawing>
    </w:r>
    <w:r>
      <w:rPr>
        <w:noProof/>
        <w:sz w:val="20"/>
        <w:lang w:eastAsia="es-PE"/>
      </w:rPr>
      <w:drawing>
        <wp:anchor distT="0" distB="0" distL="0" distR="0" simplePos="0" relativeHeight="251661312" behindDoc="1" locked="0" layoutInCell="1" allowOverlap="1" wp14:anchorId="3C568761" wp14:editId="5E94610A">
          <wp:simplePos x="0" y="0"/>
          <wp:positionH relativeFrom="page">
            <wp:posOffset>1953005</wp:posOffset>
          </wp:positionH>
          <wp:positionV relativeFrom="page">
            <wp:posOffset>411480</wp:posOffset>
          </wp:positionV>
          <wp:extent cx="237489" cy="30734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237489" cy="307340"/>
                  </a:xfrm>
                  <a:prstGeom prst="rect">
                    <a:avLst/>
                  </a:prstGeom>
                </pic:spPr>
              </pic:pic>
            </a:graphicData>
          </a:graphic>
        </wp:anchor>
      </w:drawing>
    </w:r>
  </w:p>
  <w:p w14:paraId="1E6D3A40" w14:textId="77777777" w:rsidR="00630676" w:rsidRDefault="00630676" w:rsidP="00C51C7A">
    <w:pPr>
      <w:pStyle w:val="Encabezado"/>
    </w:pPr>
  </w:p>
  <w:p w14:paraId="5F607168" w14:textId="77777777" w:rsidR="00630676" w:rsidRPr="00142DC0" w:rsidRDefault="00630676" w:rsidP="00C51C7A">
    <w:pPr>
      <w:pStyle w:val="Encabezado"/>
    </w:pPr>
    <w:r>
      <w:rPr>
        <w:noProof/>
        <w:lang w:eastAsia="es-PE"/>
      </w:rPr>
      <mc:AlternateContent>
        <mc:Choice Requires="wps">
          <w:drawing>
            <wp:anchor distT="0" distB="0" distL="0" distR="0" simplePos="0" relativeHeight="251662336" behindDoc="1" locked="0" layoutInCell="1" allowOverlap="1" wp14:anchorId="7D5B9D70" wp14:editId="3EB3C59A">
              <wp:simplePos x="0" y="0"/>
              <wp:positionH relativeFrom="page">
                <wp:posOffset>2402205</wp:posOffset>
              </wp:positionH>
              <wp:positionV relativeFrom="page">
                <wp:posOffset>807085</wp:posOffset>
              </wp:positionV>
              <wp:extent cx="3049270" cy="2647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9270" cy="264795"/>
                      </a:xfrm>
                      <a:prstGeom prst="rect">
                        <a:avLst/>
                      </a:prstGeom>
                    </wps:spPr>
                    <wps:txbx>
                      <w:txbxContent>
                        <w:p w14:paraId="5E58DB15" w14:textId="4ED28EE7" w:rsidR="00630676" w:rsidRDefault="00630676" w:rsidP="00C51C7A">
                          <w:pPr>
                            <w:spacing w:before="15"/>
                            <w:ind w:left="20"/>
                            <w:jc w:val="center"/>
                            <w:rPr>
                              <w:i/>
                              <w:spacing w:val="-2"/>
                              <w:sz w:val="14"/>
                            </w:rPr>
                          </w:pPr>
                          <w:r>
                            <w:rPr>
                              <w:i/>
                              <w:sz w:val="14"/>
                            </w:rPr>
                            <w:t xml:space="preserve">“Decenio de la Igualdad de Oportunidades para mujeres y </w:t>
                          </w:r>
                          <w:r>
                            <w:rPr>
                              <w:i/>
                              <w:spacing w:val="-2"/>
                              <w:sz w:val="14"/>
                            </w:rPr>
                            <w:t>hombres”</w:t>
                          </w:r>
                          <w:r>
                            <w:rPr>
                              <w:i/>
                              <w:spacing w:val="-2"/>
                              <w:sz w:val="14"/>
                            </w:rPr>
                            <w:br/>
                            <w:t>“</w:t>
                          </w:r>
                          <w:r w:rsidR="00ED7E44">
                            <w:rPr>
                              <w:rFonts w:ascii="Arial Narrow" w:eastAsia="Arial Narrow" w:hAnsi="Arial Narrow" w:cs="Arial Narrow"/>
                              <w:bCs/>
                              <w:i/>
                              <w:color w:val="000000"/>
                              <w:sz w:val="16"/>
                              <w:szCs w:val="16"/>
                            </w:rPr>
                            <w:t>Año de la Esperanza y el Fortalecimiento de la Democracia”</w:t>
                          </w:r>
                        </w:p>
                        <w:p w14:paraId="11D996B7" w14:textId="77777777" w:rsidR="00630676" w:rsidRDefault="00630676" w:rsidP="00C51C7A">
                          <w:pPr>
                            <w:spacing w:before="15"/>
                            <w:ind w:left="20"/>
                            <w:rPr>
                              <w:i/>
                              <w:sz w:val="14"/>
                            </w:rPr>
                          </w:pPr>
                          <w:r>
                            <w:rPr>
                              <w:i/>
                              <w:sz w:val="14"/>
                            </w:rPr>
                            <w:t>“</w:t>
                          </w:r>
                        </w:p>
                        <w:p w14:paraId="6377950A" w14:textId="77777777" w:rsidR="00630676" w:rsidRDefault="00630676" w:rsidP="00C51C7A">
                          <w:pPr>
                            <w:spacing w:before="59"/>
                            <w:ind w:left="93"/>
                            <w:rPr>
                              <w:i/>
                              <w:sz w:val="14"/>
                            </w:rPr>
                          </w:pPr>
                          <w:r>
                            <w:rPr>
                              <w:i/>
                              <w:sz w:val="14"/>
                            </w:rPr>
                            <w:t xml:space="preserve">“Año de la recuperación y consolidación de la economía </w:t>
                          </w:r>
                          <w:r>
                            <w:rPr>
                              <w:i/>
                              <w:spacing w:val="-2"/>
                              <w:sz w:val="14"/>
                            </w:rPr>
                            <w:t>peruana”</w:t>
                          </w:r>
                        </w:p>
                      </w:txbxContent>
                    </wps:txbx>
                    <wps:bodyPr wrap="square" lIns="0" tIns="0" rIns="0" bIns="0" rtlCol="0">
                      <a:noAutofit/>
                    </wps:bodyPr>
                  </wps:wsp>
                </a:graphicData>
              </a:graphic>
              <wp14:sizeRelH relativeFrom="margin">
                <wp14:pctWidth>0</wp14:pctWidth>
              </wp14:sizeRelH>
            </wp:anchor>
          </w:drawing>
        </mc:Choice>
        <mc:Fallback>
          <w:pict>
            <v:shape id="Textbox 4" o:spid="_x0000_s1027" type="#_x0000_t202" style="position:absolute;margin-left:189.15pt;margin-top:63.55pt;width:240.1pt;height:20.85pt;z-index:-251654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" filled="f" stroked="f">
              <v:path arrowok="t"/>
              <v:textbox inset="0,0,0,0">
                <w:txbxContent>
                  <w:p w14:paraId="5E58DB15" w14:textId="4ED28EE7" w:rsidR="00630676" w:rsidRDefault="00630676" w:rsidP="00C51C7A">
                    <w:pPr>
                      <w:spacing w:before="15"/>
                      <w:ind w:left="20"/>
                      <w:jc w:val="center"/>
                      <w:rPr>
                        <w:i/>
                        <w:spacing w:val="-2"/>
                        <w:sz w:val="14"/>
                      </w:rPr>
                    </w:pPr>
                    <w:r>
                      <w:rPr>
                        <w:i/>
                        <w:sz w:val="14"/>
                      </w:rPr>
                      <w:t xml:space="preserve">“Decenio de la Igualdad de Oportunidades para mujeres y </w:t>
                    </w:r>
                    <w:r>
                      <w:rPr>
                        <w:i/>
                        <w:spacing w:val="-2"/>
                        <w:sz w:val="14"/>
                      </w:rPr>
                      <w:t>hombres”</w:t>
                    </w:r>
                    <w:r>
                      <w:rPr>
                        <w:i/>
                        <w:spacing w:val="-2"/>
                        <w:sz w:val="14"/>
                      </w:rPr>
                      <w:br/>
                      <w:t>“</w:t>
                    </w:r>
                    <w:r w:rsidR="00ED7E44">
                      <w:rPr>
                        <w:rFonts w:ascii="Arial Narrow" w:eastAsia="Arial Narrow" w:hAnsi="Arial Narrow" w:cs="Arial Narrow"/>
                        <w:bCs/>
                        <w:i/>
                        <w:color w:val="000000"/>
                        <w:sz w:val="16"/>
                        <w:szCs w:val="16"/>
                      </w:rPr>
                      <w:t>Año de la Esperanza y el Fortalecimiento de la Democracia”</w:t>
                    </w:r>
                  </w:p>
                  <w:p w14:paraId="11D996B7" w14:textId="77777777" w:rsidR="00630676" w:rsidRDefault="00630676" w:rsidP="00C51C7A">
                    <w:pPr>
                      <w:spacing w:before="15"/>
                      <w:ind w:left="20"/>
                      <w:rPr>
                        <w:i/>
                        <w:sz w:val="14"/>
                      </w:rPr>
                    </w:pPr>
                    <w:r>
                      <w:rPr>
                        <w:i/>
                        <w:sz w:val="14"/>
                      </w:rPr>
                      <w:t>“</w:t>
                    </w:r>
                  </w:p>
                  <w:p w14:paraId="6377950A" w14:textId="77777777" w:rsidR="00630676" w:rsidRDefault="00630676" w:rsidP="00C51C7A">
                    <w:pPr>
                      <w:spacing w:before="59"/>
                      <w:ind w:left="93"/>
                      <w:rPr>
                        <w:i/>
                        <w:sz w:val="14"/>
                      </w:rPr>
                    </w:pPr>
                    <w:r>
                      <w:rPr>
                        <w:i/>
                        <w:sz w:val="14"/>
                      </w:rPr>
                      <w:t xml:space="preserve">“Año de la recuperación y consolidación de la economía </w:t>
                    </w:r>
                    <w:r>
                      <w:rPr>
                        <w:i/>
                        <w:spacing w:val="-2"/>
                        <w:sz w:val="14"/>
                      </w:rPr>
                      <w:t>peruana”</w:t>
                    </w:r>
                  </w:p>
                </w:txbxContent>
              </v:textbox>
              <w10:wrap anchorx="page" anchory="page"/>
            </v:shape>
          </w:pict>
        </mc:Fallback>
      </mc:AlternateContent>
    </w:r>
  </w:p>
  <w:p w14:paraId="03A88437" w14:textId="587A1CD6" w:rsidR="00630676" w:rsidRPr="00C51C7A" w:rsidRDefault="00630676" w:rsidP="00C51C7A">
    <w:pPr>
      <w:pStyle w:val="Encabezado"/>
    </w:pPr>
    <w:r>
      <w:rPr>
        <w:noProof/>
        <w:lang w:eastAsia="es-PE"/>
      </w:rPr>
      <mc:AlternateContent>
        <mc:Choice Requires="wps">
          <w:drawing>
            <wp:anchor distT="0" distB="0" distL="114300" distR="114300" simplePos="0" relativeHeight="251664384" behindDoc="0" locked="0" layoutInCell="1" allowOverlap="1" wp14:anchorId="5FB1115C" wp14:editId="11386B57">
              <wp:simplePos x="0" y="0"/>
              <wp:positionH relativeFrom="column">
                <wp:posOffset>13970</wp:posOffset>
              </wp:positionH>
              <wp:positionV relativeFrom="paragraph">
                <wp:posOffset>610235</wp:posOffset>
              </wp:positionV>
              <wp:extent cx="5705475" cy="1"/>
              <wp:effectExtent l="0" t="0" r="9525" b="19050"/>
              <wp:wrapNone/>
              <wp:docPr id="6" name="6 Conector recto"/>
              <wp:cNvGraphicFramePr/>
              <a:graphic xmlns:a="http://schemas.openxmlformats.org/drawingml/2006/main">
                <a:graphicData uri="http://schemas.microsoft.com/office/word/2010/wordprocessingShape">
                  <wps:wsp>
                    <wps:cNvCnPr/>
                    <wps:spPr>
                      <a:xfrm flipV="1">
                        <a:off x="0" y="0"/>
                        <a:ext cx="5705475" cy="1"/>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6 Conector recto"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48.05pt" to="450.3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" strokecolor="#7f7f7f [1612]"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2EC"/>
    <w:multiLevelType w:val="multilevel"/>
    <w:tmpl w:val="04B712EC"/>
    <w:lvl w:ilvl="0">
      <w:start w:val="3"/>
      <w:numFmt w:val="decimal"/>
      <w:lvlText w:val="%1"/>
      <w:lvlJc w:val="left"/>
      <w:pPr>
        <w:ind w:left="360" w:hanging="360"/>
      </w:pPr>
      <w:rPr>
        <w:rFonts w:hint="default"/>
      </w:rPr>
    </w:lvl>
    <w:lvl w:ilvl="1">
      <w:start w:val="1"/>
      <w:numFmt w:val="decimal"/>
      <w:lvlText w:val="%1.%2"/>
      <w:lvlJc w:val="left"/>
      <w:pPr>
        <w:ind w:left="1038" w:hanging="360"/>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6864" w:hanging="1440"/>
      </w:pPr>
      <w:rPr>
        <w:rFonts w:hint="default"/>
      </w:rPr>
    </w:lvl>
  </w:abstractNum>
  <w:abstractNum w:abstractNumId="1">
    <w:nsid w:val="06791106"/>
    <w:multiLevelType w:val="multilevel"/>
    <w:tmpl w:val="9356F2CA"/>
    <w:lvl w:ilvl="0">
      <w:start w:val="2"/>
      <w:numFmt w:val="decimal"/>
      <w:lvlText w:val="%1."/>
      <w:lvlJc w:val="left"/>
      <w:pPr>
        <w:ind w:left="360" w:hanging="360"/>
      </w:pPr>
      <w:rPr>
        <w:rFonts w:hint="default"/>
      </w:rPr>
    </w:lvl>
    <w:lvl w:ilvl="1">
      <w:start w:val="1"/>
      <w:numFmt w:val="decimal"/>
      <w:lvlText w:val="%1.%2."/>
      <w:lvlJc w:val="left"/>
      <w:pPr>
        <w:ind w:left="678" w:hanging="36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4344" w:hanging="1800"/>
      </w:pPr>
      <w:rPr>
        <w:rFonts w:hint="default"/>
      </w:rPr>
    </w:lvl>
  </w:abstractNum>
  <w:abstractNum w:abstractNumId="2">
    <w:nsid w:val="0A520DA5"/>
    <w:multiLevelType w:val="hybridMultilevel"/>
    <w:tmpl w:val="BA9EB1F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0E494769"/>
    <w:multiLevelType w:val="hybridMultilevel"/>
    <w:tmpl w:val="032E7C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15E22705"/>
    <w:multiLevelType w:val="multilevel"/>
    <w:tmpl w:val="9356F2CA"/>
    <w:lvl w:ilvl="0">
      <w:start w:val="2"/>
      <w:numFmt w:val="decimal"/>
      <w:lvlText w:val="%1."/>
      <w:lvlJc w:val="left"/>
      <w:pPr>
        <w:ind w:left="360" w:hanging="360"/>
      </w:pPr>
      <w:rPr>
        <w:rFonts w:hint="default"/>
      </w:rPr>
    </w:lvl>
    <w:lvl w:ilvl="1">
      <w:start w:val="1"/>
      <w:numFmt w:val="decimal"/>
      <w:lvlText w:val="%1.%2."/>
      <w:lvlJc w:val="left"/>
      <w:pPr>
        <w:ind w:left="678" w:hanging="36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4344" w:hanging="1800"/>
      </w:pPr>
      <w:rPr>
        <w:rFonts w:hint="default"/>
      </w:rPr>
    </w:lvl>
  </w:abstractNum>
  <w:abstractNum w:abstractNumId="5">
    <w:nsid w:val="18D130F5"/>
    <w:multiLevelType w:val="hybridMultilevel"/>
    <w:tmpl w:val="A61C0A4E"/>
    <w:lvl w:ilvl="0" w:tplc="280A0001">
      <w:start w:val="1"/>
      <w:numFmt w:val="bullet"/>
      <w:lvlText w:val=""/>
      <w:lvlJc w:val="left"/>
      <w:pPr>
        <w:ind w:left="765" w:hanging="360"/>
      </w:pPr>
      <w:rPr>
        <w:rFonts w:ascii="Symbol" w:hAnsi="Symbol" w:hint="default"/>
      </w:rPr>
    </w:lvl>
    <w:lvl w:ilvl="1" w:tplc="280A0003" w:tentative="1">
      <w:start w:val="1"/>
      <w:numFmt w:val="bullet"/>
      <w:lvlText w:val="o"/>
      <w:lvlJc w:val="left"/>
      <w:pPr>
        <w:ind w:left="1485" w:hanging="360"/>
      </w:pPr>
      <w:rPr>
        <w:rFonts w:ascii="Courier New" w:hAnsi="Courier New" w:cs="Courier New" w:hint="default"/>
      </w:rPr>
    </w:lvl>
    <w:lvl w:ilvl="2" w:tplc="280A0005" w:tentative="1">
      <w:start w:val="1"/>
      <w:numFmt w:val="bullet"/>
      <w:lvlText w:val=""/>
      <w:lvlJc w:val="left"/>
      <w:pPr>
        <w:ind w:left="2205" w:hanging="360"/>
      </w:pPr>
      <w:rPr>
        <w:rFonts w:ascii="Wingdings" w:hAnsi="Wingdings" w:hint="default"/>
      </w:rPr>
    </w:lvl>
    <w:lvl w:ilvl="3" w:tplc="280A0001" w:tentative="1">
      <w:start w:val="1"/>
      <w:numFmt w:val="bullet"/>
      <w:lvlText w:val=""/>
      <w:lvlJc w:val="left"/>
      <w:pPr>
        <w:ind w:left="2925" w:hanging="360"/>
      </w:pPr>
      <w:rPr>
        <w:rFonts w:ascii="Symbol" w:hAnsi="Symbol" w:hint="default"/>
      </w:rPr>
    </w:lvl>
    <w:lvl w:ilvl="4" w:tplc="280A0003" w:tentative="1">
      <w:start w:val="1"/>
      <w:numFmt w:val="bullet"/>
      <w:lvlText w:val="o"/>
      <w:lvlJc w:val="left"/>
      <w:pPr>
        <w:ind w:left="3645" w:hanging="360"/>
      </w:pPr>
      <w:rPr>
        <w:rFonts w:ascii="Courier New" w:hAnsi="Courier New" w:cs="Courier New" w:hint="default"/>
      </w:rPr>
    </w:lvl>
    <w:lvl w:ilvl="5" w:tplc="280A0005" w:tentative="1">
      <w:start w:val="1"/>
      <w:numFmt w:val="bullet"/>
      <w:lvlText w:val=""/>
      <w:lvlJc w:val="left"/>
      <w:pPr>
        <w:ind w:left="4365" w:hanging="360"/>
      </w:pPr>
      <w:rPr>
        <w:rFonts w:ascii="Wingdings" w:hAnsi="Wingdings" w:hint="default"/>
      </w:rPr>
    </w:lvl>
    <w:lvl w:ilvl="6" w:tplc="280A0001" w:tentative="1">
      <w:start w:val="1"/>
      <w:numFmt w:val="bullet"/>
      <w:lvlText w:val=""/>
      <w:lvlJc w:val="left"/>
      <w:pPr>
        <w:ind w:left="5085" w:hanging="360"/>
      </w:pPr>
      <w:rPr>
        <w:rFonts w:ascii="Symbol" w:hAnsi="Symbol" w:hint="default"/>
      </w:rPr>
    </w:lvl>
    <w:lvl w:ilvl="7" w:tplc="280A0003" w:tentative="1">
      <w:start w:val="1"/>
      <w:numFmt w:val="bullet"/>
      <w:lvlText w:val="o"/>
      <w:lvlJc w:val="left"/>
      <w:pPr>
        <w:ind w:left="5805" w:hanging="360"/>
      </w:pPr>
      <w:rPr>
        <w:rFonts w:ascii="Courier New" w:hAnsi="Courier New" w:cs="Courier New" w:hint="default"/>
      </w:rPr>
    </w:lvl>
    <w:lvl w:ilvl="8" w:tplc="280A0005" w:tentative="1">
      <w:start w:val="1"/>
      <w:numFmt w:val="bullet"/>
      <w:lvlText w:val=""/>
      <w:lvlJc w:val="left"/>
      <w:pPr>
        <w:ind w:left="6525" w:hanging="360"/>
      </w:pPr>
      <w:rPr>
        <w:rFonts w:ascii="Wingdings" w:hAnsi="Wingdings" w:hint="default"/>
      </w:rPr>
    </w:lvl>
  </w:abstractNum>
  <w:abstractNum w:abstractNumId="6">
    <w:nsid w:val="1C354914"/>
    <w:multiLevelType w:val="hybridMultilevel"/>
    <w:tmpl w:val="8168FA56"/>
    <w:lvl w:ilvl="0" w:tplc="293C3762">
      <w:start w:val="2"/>
      <w:numFmt w:val="bullet"/>
      <w:lvlText w:val="-"/>
      <w:lvlJc w:val="left"/>
      <w:pPr>
        <w:ind w:left="720" w:hanging="360"/>
      </w:pPr>
      <w:rPr>
        <w:rFonts w:ascii="Arial Narrow" w:eastAsiaTheme="minorHAnsi" w:hAnsi="Arial Narrow"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1C7B53A7"/>
    <w:multiLevelType w:val="hybridMultilevel"/>
    <w:tmpl w:val="3106297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nsid w:val="24422DDC"/>
    <w:multiLevelType w:val="multilevel"/>
    <w:tmpl w:val="24422DDC"/>
    <w:lvl w:ilvl="0">
      <w:start w:val="2"/>
      <w:numFmt w:val="decimal"/>
      <w:lvlText w:val="%1"/>
      <w:lvlJc w:val="left"/>
      <w:pPr>
        <w:ind w:left="678" w:hanging="360"/>
      </w:pPr>
      <w:rPr>
        <w:rFonts w:hint="default"/>
        <w:lang w:val="es-ES" w:eastAsia="en-US" w:bidi="ar-SA"/>
      </w:rPr>
    </w:lvl>
    <w:lvl w:ilvl="1">
      <w:start w:val="1"/>
      <w:numFmt w:val="decimal"/>
      <w:lvlText w:val="%1.%2."/>
      <w:lvlJc w:val="left"/>
      <w:pPr>
        <w:ind w:left="678" w:hanging="360"/>
        <w:jc w:val="right"/>
      </w:pPr>
      <w:rPr>
        <w:rFonts w:hint="default"/>
        <w:b w:val="0"/>
        <w:bCs/>
        <w:spacing w:val="-1"/>
        <w:w w:val="100"/>
        <w:lang w:val="es-ES" w:eastAsia="en-US" w:bidi="ar-SA"/>
      </w:rPr>
    </w:lvl>
    <w:lvl w:ilvl="2">
      <w:numFmt w:val="bullet"/>
      <w:lvlText w:val="•"/>
      <w:lvlJc w:val="left"/>
      <w:pPr>
        <w:ind w:left="2559" w:hanging="360"/>
      </w:pPr>
      <w:rPr>
        <w:rFonts w:hint="default"/>
        <w:lang w:val="es-ES" w:eastAsia="en-US" w:bidi="ar-SA"/>
      </w:rPr>
    </w:lvl>
    <w:lvl w:ilvl="3">
      <w:numFmt w:val="bullet"/>
      <w:lvlText w:val="•"/>
      <w:lvlJc w:val="left"/>
      <w:pPr>
        <w:ind w:left="3499" w:hanging="360"/>
      </w:pPr>
      <w:rPr>
        <w:rFonts w:hint="default"/>
        <w:lang w:val="es-ES" w:eastAsia="en-US" w:bidi="ar-SA"/>
      </w:rPr>
    </w:lvl>
    <w:lvl w:ilvl="4">
      <w:numFmt w:val="bullet"/>
      <w:lvlText w:val="•"/>
      <w:lvlJc w:val="left"/>
      <w:pPr>
        <w:ind w:left="4439" w:hanging="360"/>
      </w:pPr>
      <w:rPr>
        <w:rFonts w:hint="default"/>
        <w:lang w:val="es-ES" w:eastAsia="en-US" w:bidi="ar-SA"/>
      </w:rPr>
    </w:lvl>
    <w:lvl w:ilvl="5">
      <w:numFmt w:val="bullet"/>
      <w:lvlText w:val="•"/>
      <w:lvlJc w:val="left"/>
      <w:pPr>
        <w:ind w:left="5379" w:hanging="360"/>
      </w:pPr>
      <w:rPr>
        <w:rFonts w:hint="default"/>
        <w:lang w:val="es-ES" w:eastAsia="en-US" w:bidi="ar-SA"/>
      </w:rPr>
    </w:lvl>
    <w:lvl w:ilvl="6">
      <w:numFmt w:val="bullet"/>
      <w:lvlText w:val="•"/>
      <w:lvlJc w:val="left"/>
      <w:pPr>
        <w:ind w:left="6319" w:hanging="360"/>
      </w:pPr>
      <w:rPr>
        <w:rFonts w:hint="default"/>
        <w:lang w:val="es-ES" w:eastAsia="en-US" w:bidi="ar-SA"/>
      </w:rPr>
    </w:lvl>
    <w:lvl w:ilvl="7">
      <w:numFmt w:val="bullet"/>
      <w:lvlText w:val="•"/>
      <w:lvlJc w:val="left"/>
      <w:pPr>
        <w:ind w:left="7259" w:hanging="360"/>
      </w:pPr>
      <w:rPr>
        <w:rFonts w:hint="default"/>
        <w:lang w:val="es-ES" w:eastAsia="en-US" w:bidi="ar-SA"/>
      </w:rPr>
    </w:lvl>
    <w:lvl w:ilvl="8">
      <w:numFmt w:val="bullet"/>
      <w:lvlText w:val="•"/>
      <w:lvlJc w:val="left"/>
      <w:pPr>
        <w:ind w:left="8199" w:hanging="360"/>
      </w:pPr>
      <w:rPr>
        <w:rFonts w:hint="default"/>
        <w:lang w:val="es-ES" w:eastAsia="en-US" w:bidi="ar-SA"/>
      </w:rPr>
    </w:lvl>
  </w:abstractNum>
  <w:abstractNum w:abstractNumId="9">
    <w:nsid w:val="248B31A8"/>
    <w:multiLevelType w:val="hybridMultilevel"/>
    <w:tmpl w:val="AEF20BD4"/>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27964FDB"/>
    <w:multiLevelType w:val="multilevel"/>
    <w:tmpl w:val="27964F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12D4F47"/>
    <w:multiLevelType w:val="hybridMultilevel"/>
    <w:tmpl w:val="BA9EB1F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4B7C1203"/>
    <w:multiLevelType w:val="hybridMultilevel"/>
    <w:tmpl w:val="49CEC764"/>
    <w:lvl w:ilvl="0" w:tplc="293C3762">
      <w:start w:val="2"/>
      <w:numFmt w:val="bullet"/>
      <w:lvlText w:val="-"/>
      <w:lvlJc w:val="left"/>
      <w:pPr>
        <w:ind w:left="720" w:hanging="360"/>
      </w:pPr>
      <w:rPr>
        <w:rFonts w:ascii="Arial Narrow" w:eastAsiaTheme="minorHAnsi" w:hAnsi="Arial Narrow"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nsid w:val="60EC04EE"/>
    <w:multiLevelType w:val="hybridMultilevel"/>
    <w:tmpl w:val="76D8CFC0"/>
    <w:lvl w:ilvl="0" w:tplc="293C3762">
      <w:start w:val="2"/>
      <w:numFmt w:val="bullet"/>
      <w:lvlText w:val="-"/>
      <w:lvlJc w:val="left"/>
      <w:pPr>
        <w:ind w:left="720" w:hanging="360"/>
      </w:pPr>
      <w:rPr>
        <w:rFonts w:ascii="Arial Narrow" w:eastAsiaTheme="minorHAnsi" w:hAnsi="Arial Narrow"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nsid w:val="61DC03FE"/>
    <w:multiLevelType w:val="multilevel"/>
    <w:tmpl w:val="61DC03F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6A4780B"/>
    <w:multiLevelType w:val="hybridMultilevel"/>
    <w:tmpl w:val="3C585E7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nsid w:val="672E0BD8"/>
    <w:multiLevelType w:val="multilevel"/>
    <w:tmpl w:val="672E0BD8"/>
    <w:lvl w:ilvl="0">
      <w:start w:val="1"/>
      <w:numFmt w:val="decimal"/>
      <w:lvlText w:val="%1"/>
      <w:lvlJc w:val="left"/>
      <w:pPr>
        <w:ind w:left="1170" w:hanging="569"/>
      </w:pPr>
      <w:rPr>
        <w:rFonts w:hint="default"/>
        <w:lang w:val="es-ES" w:eastAsia="en-US" w:bidi="ar-SA"/>
      </w:rPr>
    </w:lvl>
    <w:lvl w:ilvl="1">
      <w:start w:val="1"/>
      <w:numFmt w:val="decimal"/>
      <w:lvlText w:val="%1.%2."/>
      <w:lvlJc w:val="left"/>
      <w:pPr>
        <w:ind w:left="1170" w:hanging="569"/>
      </w:pPr>
      <w:rPr>
        <w:rFonts w:hint="default"/>
        <w:b w:val="0"/>
        <w:bCs/>
        <w:spacing w:val="-1"/>
        <w:w w:val="100"/>
        <w:lang w:val="es-ES" w:eastAsia="en-US" w:bidi="ar-SA"/>
      </w:rPr>
    </w:lvl>
    <w:lvl w:ilvl="2">
      <w:numFmt w:val="bullet"/>
      <w:lvlText w:val="•"/>
      <w:lvlJc w:val="left"/>
      <w:pPr>
        <w:ind w:left="2959" w:hanging="569"/>
      </w:pPr>
      <w:rPr>
        <w:rFonts w:hint="default"/>
        <w:lang w:val="es-ES" w:eastAsia="en-US" w:bidi="ar-SA"/>
      </w:rPr>
    </w:lvl>
    <w:lvl w:ilvl="3">
      <w:numFmt w:val="bullet"/>
      <w:lvlText w:val="•"/>
      <w:lvlJc w:val="left"/>
      <w:pPr>
        <w:ind w:left="3849" w:hanging="569"/>
      </w:pPr>
      <w:rPr>
        <w:rFonts w:hint="default"/>
        <w:lang w:val="es-ES" w:eastAsia="en-US" w:bidi="ar-SA"/>
      </w:rPr>
    </w:lvl>
    <w:lvl w:ilvl="4">
      <w:numFmt w:val="bullet"/>
      <w:lvlText w:val="•"/>
      <w:lvlJc w:val="left"/>
      <w:pPr>
        <w:ind w:left="4739" w:hanging="569"/>
      </w:pPr>
      <w:rPr>
        <w:rFonts w:hint="default"/>
        <w:lang w:val="es-ES" w:eastAsia="en-US" w:bidi="ar-SA"/>
      </w:rPr>
    </w:lvl>
    <w:lvl w:ilvl="5">
      <w:numFmt w:val="bullet"/>
      <w:lvlText w:val="•"/>
      <w:lvlJc w:val="left"/>
      <w:pPr>
        <w:ind w:left="5629" w:hanging="569"/>
      </w:pPr>
      <w:rPr>
        <w:rFonts w:hint="default"/>
        <w:lang w:val="es-ES" w:eastAsia="en-US" w:bidi="ar-SA"/>
      </w:rPr>
    </w:lvl>
    <w:lvl w:ilvl="6">
      <w:numFmt w:val="bullet"/>
      <w:lvlText w:val="•"/>
      <w:lvlJc w:val="left"/>
      <w:pPr>
        <w:ind w:left="6519" w:hanging="569"/>
      </w:pPr>
      <w:rPr>
        <w:rFonts w:hint="default"/>
        <w:lang w:val="es-ES" w:eastAsia="en-US" w:bidi="ar-SA"/>
      </w:rPr>
    </w:lvl>
    <w:lvl w:ilvl="7">
      <w:numFmt w:val="bullet"/>
      <w:lvlText w:val="•"/>
      <w:lvlJc w:val="left"/>
      <w:pPr>
        <w:ind w:left="7409" w:hanging="569"/>
      </w:pPr>
      <w:rPr>
        <w:rFonts w:hint="default"/>
        <w:lang w:val="es-ES" w:eastAsia="en-US" w:bidi="ar-SA"/>
      </w:rPr>
    </w:lvl>
    <w:lvl w:ilvl="8">
      <w:numFmt w:val="bullet"/>
      <w:lvlText w:val="•"/>
      <w:lvlJc w:val="left"/>
      <w:pPr>
        <w:ind w:left="8299" w:hanging="569"/>
      </w:pPr>
      <w:rPr>
        <w:rFonts w:hint="default"/>
        <w:lang w:val="es-ES" w:eastAsia="en-US" w:bidi="ar-SA"/>
      </w:rPr>
    </w:lvl>
  </w:abstractNum>
  <w:abstractNum w:abstractNumId="17">
    <w:nsid w:val="71E116C5"/>
    <w:multiLevelType w:val="hybridMultilevel"/>
    <w:tmpl w:val="33662E3E"/>
    <w:lvl w:ilvl="0" w:tplc="65A6120E">
      <w:start w:val="1"/>
      <w:numFmt w:val="lowerLetter"/>
      <w:lvlText w:val="%1)"/>
      <w:lvlJc w:val="left"/>
      <w:pPr>
        <w:ind w:left="720" w:hanging="360"/>
      </w:pPr>
      <w:rPr>
        <w:rFonts w:ascii="Arial Narrow" w:eastAsiaTheme="minorHAnsi" w:hAnsi="Arial Narrow" w:cs="Arial"/>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774B3F6F"/>
    <w:multiLevelType w:val="hybridMultilevel"/>
    <w:tmpl w:val="BA9EB1F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nsid w:val="77DD30CE"/>
    <w:multiLevelType w:val="multilevel"/>
    <w:tmpl w:val="672E0BD8"/>
    <w:lvl w:ilvl="0">
      <w:start w:val="1"/>
      <w:numFmt w:val="decimal"/>
      <w:lvlText w:val="%1"/>
      <w:lvlJc w:val="left"/>
      <w:pPr>
        <w:ind w:left="1170" w:hanging="569"/>
      </w:pPr>
      <w:rPr>
        <w:rFonts w:hint="default"/>
        <w:lang w:val="es-ES" w:eastAsia="en-US" w:bidi="ar-SA"/>
      </w:rPr>
    </w:lvl>
    <w:lvl w:ilvl="1">
      <w:start w:val="1"/>
      <w:numFmt w:val="decimal"/>
      <w:lvlText w:val="%1.%2."/>
      <w:lvlJc w:val="left"/>
      <w:pPr>
        <w:ind w:left="1170" w:hanging="569"/>
      </w:pPr>
      <w:rPr>
        <w:rFonts w:hint="default"/>
        <w:b w:val="0"/>
        <w:bCs/>
        <w:spacing w:val="-1"/>
        <w:w w:val="100"/>
        <w:lang w:val="es-ES" w:eastAsia="en-US" w:bidi="ar-SA"/>
      </w:rPr>
    </w:lvl>
    <w:lvl w:ilvl="2">
      <w:numFmt w:val="bullet"/>
      <w:lvlText w:val="•"/>
      <w:lvlJc w:val="left"/>
      <w:pPr>
        <w:ind w:left="2959" w:hanging="569"/>
      </w:pPr>
      <w:rPr>
        <w:rFonts w:hint="default"/>
        <w:lang w:val="es-ES" w:eastAsia="en-US" w:bidi="ar-SA"/>
      </w:rPr>
    </w:lvl>
    <w:lvl w:ilvl="3">
      <w:numFmt w:val="bullet"/>
      <w:lvlText w:val="•"/>
      <w:lvlJc w:val="left"/>
      <w:pPr>
        <w:ind w:left="3849" w:hanging="569"/>
      </w:pPr>
      <w:rPr>
        <w:rFonts w:hint="default"/>
        <w:lang w:val="es-ES" w:eastAsia="en-US" w:bidi="ar-SA"/>
      </w:rPr>
    </w:lvl>
    <w:lvl w:ilvl="4">
      <w:numFmt w:val="bullet"/>
      <w:lvlText w:val="•"/>
      <w:lvlJc w:val="left"/>
      <w:pPr>
        <w:ind w:left="4739" w:hanging="569"/>
      </w:pPr>
      <w:rPr>
        <w:rFonts w:hint="default"/>
        <w:lang w:val="es-ES" w:eastAsia="en-US" w:bidi="ar-SA"/>
      </w:rPr>
    </w:lvl>
    <w:lvl w:ilvl="5">
      <w:numFmt w:val="bullet"/>
      <w:lvlText w:val="•"/>
      <w:lvlJc w:val="left"/>
      <w:pPr>
        <w:ind w:left="5629" w:hanging="569"/>
      </w:pPr>
      <w:rPr>
        <w:rFonts w:hint="default"/>
        <w:lang w:val="es-ES" w:eastAsia="en-US" w:bidi="ar-SA"/>
      </w:rPr>
    </w:lvl>
    <w:lvl w:ilvl="6">
      <w:numFmt w:val="bullet"/>
      <w:lvlText w:val="•"/>
      <w:lvlJc w:val="left"/>
      <w:pPr>
        <w:ind w:left="6519" w:hanging="569"/>
      </w:pPr>
      <w:rPr>
        <w:rFonts w:hint="default"/>
        <w:lang w:val="es-ES" w:eastAsia="en-US" w:bidi="ar-SA"/>
      </w:rPr>
    </w:lvl>
    <w:lvl w:ilvl="7">
      <w:numFmt w:val="bullet"/>
      <w:lvlText w:val="•"/>
      <w:lvlJc w:val="left"/>
      <w:pPr>
        <w:ind w:left="7409" w:hanging="569"/>
      </w:pPr>
      <w:rPr>
        <w:rFonts w:hint="default"/>
        <w:lang w:val="es-ES" w:eastAsia="en-US" w:bidi="ar-SA"/>
      </w:rPr>
    </w:lvl>
    <w:lvl w:ilvl="8">
      <w:numFmt w:val="bullet"/>
      <w:lvlText w:val="•"/>
      <w:lvlJc w:val="left"/>
      <w:pPr>
        <w:ind w:left="8299" w:hanging="569"/>
      </w:pPr>
      <w:rPr>
        <w:rFonts w:hint="default"/>
        <w:lang w:val="es-ES" w:eastAsia="en-US" w:bidi="ar-SA"/>
      </w:rPr>
    </w:lvl>
  </w:abstractNum>
  <w:num w:numId="1">
    <w:abstractNumId w:val="17"/>
  </w:num>
  <w:num w:numId="2">
    <w:abstractNumId w:val="18"/>
  </w:num>
  <w:num w:numId="3">
    <w:abstractNumId w:val="11"/>
  </w:num>
  <w:num w:numId="4">
    <w:abstractNumId w:val="14"/>
  </w:num>
  <w:num w:numId="5">
    <w:abstractNumId w:val="16"/>
  </w:num>
  <w:num w:numId="6">
    <w:abstractNumId w:val="8"/>
  </w:num>
  <w:num w:numId="7">
    <w:abstractNumId w:val="0"/>
  </w:num>
  <w:num w:numId="8">
    <w:abstractNumId w:val="10"/>
  </w:num>
  <w:num w:numId="9">
    <w:abstractNumId w:val="5"/>
  </w:num>
  <w:num w:numId="10">
    <w:abstractNumId w:val="3"/>
  </w:num>
  <w:num w:numId="11">
    <w:abstractNumId w:val="2"/>
  </w:num>
  <w:num w:numId="12">
    <w:abstractNumId w:val="15"/>
  </w:num>
  <w:num w:numId="13">
    <w:abstractNumId w:val="7"/>
  </w:num>
  <w:num w:numId="14">
    <w:abstractNumId w:val="9"/>
  </w:num>
  <w:num w:numId="15">
    <w:abstractNumId w:val="1"/>
  </w:num>
  <w:num w:numId="16">
    <w:abstractNumId w:val="19"/>
  </w:num>
  <w:num w:numId="17">
    <w:abstractNumId w:val="4"/>
  </w:num>
  <w:num w:numId="18">
    <w:abstractNumId w:val="6"/>
  </w:num>
  <w:num w:numId="19">
    <w:abstractNumId w:val="12"/>
  </w:num>
  <w:num w:numId="2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PE"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s-PE" w:vendorID="64" w:dllVersion="4096" w:nlCheck="1" w:checkStyle="0"/>
  <w:activeWritingStyle w:appName="MSWord" w:lang="es-PE" w:vendorID="64" w:dllVersion="131078" w:nlCheck="1" w:checkStyle="0"/>
  <w:activeWritingStyle w:appName="MSWord" w:lang="en-GB" w:vendorID="64" w:dllVersion="131078" w:nlCheck="1" w:checkStyle="0"/>
  <w:activeWritingStyle w:appName="MSWord" w:lang="es-ES" w:vendorID="64" w:dllVersion="131078" w:nlCheck="1" w:checkStyle="0"/>
  <w:proofState w:spelling="clean" w:grammar="clean"/>
  <w:attachedTemplate r:id="rId1"/>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CE"/>
    <w:rsid w:val="0000034B"/>
    <w:rsid w:val="000003C6"/>
    <w:rsid w:val="000006A1"/>
    <w:rsid w:val="00000751"/>
    <w:rsid w:val="00000764"/>
    <w:rsid w:val="000009FD"/>
    <w:rsid w:val="00000CD5"/>
    <w:rsid w:val="00000D4A"/>
    <w:rsid w:val="0000106A"/>
    <w:rsid w:val="00001517"/>
    <w:rsid w:val="00001619"/>
    <w:rsid w:val="000016B8"/>
    <w:rsid w:val="0000170F"/>
    <w:rsid w:val="0000193A"/>
    <w:rsid w:val="0000197B"/>
    <w:rsid w:val="0000198F"/>
    <w:rsid w:val="00001D05"/>
    <w:rsid w:val="00002066"/>
    <w:rsid w:val="000021B0"/>
    <w:rsid w:val="000024AB"/>
    <w:rsid w:val="00002557"/>
    <w:rsid w:val="00002632"/>
    <w:rsid w:val="000026EA"/>
    <w:rsid w:val="00002747"/>
    <w:rsid w:val="00002808"/>
    <w:rsid w:val="00002963"/>
    <w:rsid w:val="00003055"/>
    <w:rsid w:val="0000308C"/>
    <w:rsid w:val="000030D2"/>
    <w:rsid w:val="000030E3"/>
    <w:rsid w:val="00003261"/>
    <w:rsid w:val="000032D0"/>
    <w:rsid w:val="00003457"/>
    <w:rsid w:val="0000357D"/>
    <w:rsid w:val="00003638"/>
    <w:rsid w:val="00003779"/>
    <w:rsid w:val="000038E7"/>
    <w:rsid w:val="00003A59"/>
    <w:rsid w:val="00003C6C"/>
    <w:rsid w:val="00004CEE"/>
    <w:rsid w:val="00004E96"/>
    <w:rsid w:val="00004ED1"/>
    <w:rsid w:val="00005267"/>
    <w:rsid w:val="0000557C"/>
    <w:rsid w:val="000056EB"/>
    <w:rsid w:val="00005978"/>
    <w:rsid w:val="00005A3D"/>
    <w:rsid w:val="00005B16"/>
    <w:rsid w:val="00005BDD"/>
    <w:rsid w:val="00005D55"/>
    <w:rsid w:val="000068C3"/>
    <w:rsid w:val="000068D4"/>
    <w:rsid w:val="00006C4C"/>
    <w:rsid w:val="00006D0A"/>
    <w:rsid w:val="00007027"/>
    <w:rsid w:val="000076CB"/>
    <w:rsid w:val="00007706"/>
    <w:rsid w:val="00007948"/>
    <w:rsid w:val="000079D0"/>
    <w:rsid w:val="00007B01"/>
    <w:rsid w:val="00007D7B"/>
    <w:rsid w:val="00007E63"/>
    <w:rsid w:val="0001026C"/>
    <w:rsid w:val="000104B1"/>
    <w:rsid w:val="0001053E"/>
    <w:rsid w:val="0001089B"/>
    <w:rsid w:val="00010BBD"/>
    <w:rsid w:val="00010BCE"/>
    <w:rsid w:val="000110AB"/>
    <w:rsid w:val="00011597"/>
    <w:rsid w:val="000116B7"/>
    <w:rsid w:val="000116EB"/>
    <w:rsid w:val="00011710"/>
    <w:rsid w:val="000117BE"/>
    <w:rsid w:val="00011827"/>
    <w:rsid w:val="00011A58"/>
    <w:rsid w:val="00011AA1"/>
    <w:rsid w:val="00011B06"/>
    <w:rsid w:val="000120A9"/>
    <w:rsid w:val="00012203"/>
    <w:rsid w:val="000122A2"/>
    <w:rsid w:val="0001249B"/>
    <w:rsid w:val="00012641"/>
    <w:rsid w:val="00012646"/>
    <w:rsid w:val="000127EF"/>
    <w:rsid w:val="000129E5"/>
    <w:rsid w:val="00012C2A"/>
    <w:rsid w:val="00012DE9"/>
    <w:rsid w:val="00012FBD"/>
    <w:rsid w:val="00013205"/>
    <w:rsid w:val="00013255"/>
    <w:rsid w:val="000133E0"/>
    <w:rsid w:val="0001347D"/>
    <w:rsid w:val="00013689"/>
    <w:rsid w:val="0001380D"/>
    <w:rsid w:val="000139E2"/>
    <w:rsid w:val="00013DA0"/>
    <w:rsid w:val="00013F7A"/>
    <w:rsid w:val="00013FC0"/>
    <w:rsid w:val="0001420A"/>
    <w:rsid w:val="0001472B"/>
    <w:rsid w:val="00014798"/>
    <w:rsid w:val="00014BF4"/>
    <w:rsid w:val="00014C9B"/>
    <w:rsid w:val="00015170"/>
    <w:rsid w:val="0001529D"/>
    <w:rsid w:val="000156A4"/>
    <w:rsid w:val="000158B5"/>
    <w:rsid w:val="00015C53"/>
    <w:rsid w:val="00015CB3"/>
    <w:rsid w:val="00015DB3"/>
    <w:rsid w:val="00015F30"/>
    <w:rsid w:val="00016639"/>
    <w:rsid w:val="00016659"/>
    <w:rsid w:val="0001696A"/>
    <w:rsid w:val="000171FA"/>
    <w:rsid w:val="00017287"/>
    <w:rsid w:val="0001766F"/>
    <w:rsid w:val="00017761"/>
    <w:rsid w:val="0001795C"/>
    <w:rsid w:val="00017BA6"/>
    <w:rsid w:val="00017D66"/>
    <w:rsid w:val="00017EB8"/>
    <w:rsid w:val="000200D7"/>
    <w:rsid w:val="00020524"/>
    <w:rsid w:val="00020814"/>
    <w:rsid w:val="00020815"/>
    <w:rsid w:val="000213E7"/>
    <w:rsid w:val="00021A1D"/>
    <w:rsid w:val="00021A64"/>
    <w:rsid w:val="00021D66"/>
    <w:rsid w:val="00022508"/>
    <w:rsid w:val="0002281D"/>
    <w:rsid w:val="00022BA9"/>
    <w:rsid w:val="00022F08"/>
    <w:rsid w:val="0002322F"/>
    <w:rsid w:val="000234DB"/>
    <w:rsid w:val="0002355E"/>
    <w:rsid w:val="000238DD"/>
    <w:rsid w:val="00023C93"/>
    <w:rsid w:val="00023CD3"/>
    <w:rsid w:val="00023DAB"/>
    <w:rsid w:val="00023E2E"/>
    <w:rsid w:val="00023F13"/>
    <w:rsid w:val="00024016"/>
    <w:rsid w:val="00024076"/>
    <w:rsid w:val="0002445B"/>
    <w:rsid w:val="000247B1"/>
    <w:rsid w:val="00024821"/>
    <w:rsid w:val="00024A11"/>
    <w:rsid w:val="00025137"/>
    <w:rsid w:val="00025195"/>
    <w:rsid w:val="0002531C"/>
    <w:rsid w:val="00025893"/>
    <w:rsid w:val="000259D5"/>
    <w:rsid w:val="00025D9B"/>
    <w:rsid w:val="00025DB4"/>
    <w:rsid w:val="00026444"/>
    <w:rsid w:val="00026630"/>
    <w:rsid w:val="000266D3"/>
    <w:rsid w:val="00026927"/>
    <w:rsid w:val="00026A48"/>
    <w:rsid w:val="00026D7D"/>
    <w:rsid w:val="00027380"/>
    <w:rsid w:val="00027765"/>
    <w:rsid w:val="000278D6"/>
    <w:rsid w:val="000278F4"/>
    <w:rsid w:val="00027A6D"/>
    <w:rsid w:val="00027B98"/>
    <w:rsid w:val="000303B0"/>
    <w:rsid w:val="00030400"/>
    <w:rsid w:val="000304CF"/>
    <w:rsid w:val="000305A1"/>
    <w:rsid w:val="0003062B"/>
    <w:rsid w:val="00030AAA"/>
    <w:rsid w:val="00030DF9"/>
    <w:rsid w:val="00030E70"/>
    <w:rsid w:val="00030FCA"/>
    <w:rsid w:val="0003116D"/>
    <w:rsid w:val="000315CB"/>
    <w:rsid w:val="000315DA"/>
    <w:rsid w:val="000316C1"/>
    <w:rsid w:val="000316E0"/>
    <w:rsid w:val="00031A5E"/>
    <w:rsid w:val="00031AAB"/>
    <w:rsid w:val="00031B15"/>
    <w:rsid w:val="00031B7A"/>
    <w:rsid w:val="00031DF6"/>
    <w:rsid w:val="00031E45"/>
    <w:rsid w:val="000320EB"/>
    <w:rsid w:val="0003241A"/>
    <w:rsid w:val="000325C5"/>
    <w:rsid w:val="00032F31"/>
    <w:rsid w:val="000330DA"/>
    <w:rsid w:val="00033379"/>
    <w:rsid w:val="00033708"/>
    <w:rsid w:val="0003396B"/>
    <w:rsid w:val="00033AC8"/>
    <w:rsid w:val="00033D31"/>
    <w:rsid w:val="00033F3E"/>
    <w:rsid w:val="000340E1"/>
    <w:rsid w:val="000340E5"/>
    <w:rsid w:val="000342EA"/>
    <w:rsid w:val="0003432E"/>
    <w:rsid w:val="00034CC8"/>
    <w:rsid w:val="0003520A"/>
    <w:rsid w:val="00035B0C"/>
    <w:rsid w:val="00035D8C"/>
    <w:rsid w:val="00035E07"/>
    <w:rsid w:val="0003628D"/>
    <w:rsid w:val="000364B0"/>
    <w:rsid w:val="00036A5C"/>
    <w:rsid w:val="00036F98"/>
    <w:rsid w:val="00037247"/>
    <w:rsid w:val="0003732E"/>
    <w:rsid w:val="00037634"/>
    <w:rsid w:val="00037733"/>
    <w:rsid w:val="00037AC1"/>
    <w:rsid w:val="00037BF9"/>
    <w:rsid w:val="00037E9D"/>
    <w:rsid w:val="00037EAC"/>
    <w:rsid w:val="000400AA"/>
    <w:rsid w:val="00040444"/>
    <w:rsid w:val="000405BA"/>
    <w:rsid w:val="000407CE"/>
    <w:rsid w:val="000407EA"/>
    <w:rsid w:val="000410A2"/>
    <w:rsid w:val="00041123"/>
    <w:rsid w:val="00041265"/>
    <w:rsid w:val="000413BD"/>
    <w:rsid w:val="000414EA"/>
    <w:rsid w:val="00041865"/>
    <w:rsid w:val="00041ADD"/>
    <w:rsid w:val="00041ADF"/>
    <w:rsid w:val="00041CAB"/>
    <w:rsid w:val="00041D57"/>
    <w:rsid w:val="00041E3C"/>
    <w:rsid w:val="00041EC3"/>
    <w:rsid w:val="000422D9"/>
    <w:rsid w:val="0004244D"/>
    <w:rsid w:val="0004285F"/>
    <w:rsid w:val="000429DE"/>
    <w:rsid w:val="00043533"/>
    <w:rsid w:val="000438E1"/>
    <w:rsid w:val="000439D4"/>
    <w:rsid w:val="00043AEE"/>
    <w:rsid w:val="00043C2B"/>
    <w:rsid w:val="00043D9B"/>
    <w:rsid w:val="00044A99"/>
    <w:rsid w:val="00044B50"/>
    <w:rsid w:val="00045099"/>
    <w:rsid w:val="0004513D"/>
    <w:rsid w:val="000452B0"/>
    <w:rsid w:val="000452CD"/>
    <w:rsid w:val="00045509"/>
    <w:rsid w:val="000458E4"/>
    <w:rsid w:val="00045952"/>
    <w:rsid w:val="000459C3"/>
    <w:rsid w:val="000459F0"/>
    <w:rsid w:val="00045C62"/>
    <w:rsid w:val="00045CB2"/>
    <w:rsid w:val="00045EFF"/>
    <w:rsid w:val="00045F1C"/>
    <w:rsid w:val="00045FAD"/>
    <w:rsid w:val="0004631F"/>
    <w:rsid w:val="0004637B"/>
    <w:rsid w:val="00046A15"/>
    <w:rsid w:val="00046A55"/>
    <w:rsid w:val="00046BB5"/>
    <w:rsid w:val="00046D3D"/>
    <w:rsid w:val="00046DA4"/>
    <w:rsid w:val="00046F2E"/>
    <w:rsid w:val="00047107"/>
    <w:rsid w:val="00047301"/>
    <w:rsid w:val="00047336"/>
    <w:rsid w:val="00047CC3"/>
    <w:rsid w:val="000504AA"/>
    <w:rsid w:val="000504E5"/>
    <w:rsid w:val="00050674"/>
    <w:rsid w:val="00050C1B"/>
    <w:rsid w:val="0005127A"/>
    <w:rsid w:val="0005129E"/>
    <w:rsid w:val="00051416"/>
    <w:rsid w:val="0005156B"/>
    <w:rsid w:val="00051BA6"/>
    <w:rsid w:val="0005207C"/>
    <w:rsid w:val="000521FE"/>
    <w:rsid w:val="000522EB"/>
    <w:rsid w:val="00052360"/>
    <w:rsid w:val="000525F3"/>
    <w:rsid w:val="0005263B"/>
    <w:rsid w:val="00052650"/>
    <w:rsid w:val="00052CA6"/>
    <w:rsid w:val="00052DFE"/>
    <w:rsid w:val="00052E3A"/>
    <w:rsid w:val="00052EC2"/>
    <w:rsid w:val="000538F9"/>
    <w:rsid w:val="00053CC6"/>
    <w:rsid w:val="00053E07"/>
    <w:rsid w:val="0005438D"/>
    <w:rsid w:val="000545CC"/>
    <w:rsid w:val="000546B0"/>
    <w:rsid w:val="00054AB5"/>
    <w:rsid w:val="00054BEA"/>
    <w:rsid w:val="00054F26"/>
    <w:rsid w:val="00055112"/>
    <w:rsid w:val="000553E7"/>
    <w:rsid w:val="000555F5"/>
    <w:rsid w:val="00055621"/>
    <w:rsid w:val="00055AF3"/>
    <w:rsid w:val="00055B36"/>
    <w:rsid w:val="00055DC7"/>
    <w:rsid w:val="000561A1"/>
    <w:rsid w:val="00056213"/>
    <w:rsid w:val="0005646F"/>
    <w:rsid w:val="00056709"/>
    <w:rsid w:val="00056713"/>
    <w:rsid w:val="00056A9D"/>
    <w:rsid w:val="00056BF7"/>
    <w:rsid w:val="00056D42"/>
    <w:rsid w:val="00056E53"/>
    <w:rsid w:val="00056E6B"/>
    <w:rsid w:val="00056EDB"/>
    <w:rsid w:val="00057138"/>
    <w:rsid w:val="0005763A"/>
    <w:rsid w:val="00057B1D"/>
    <w:rsid w:val="00057E06"/>
    <w:rsid w:val="000600CD"/>
    <w:rsid w:val="00060193"/>
    <w:rsid w:val="000606DE"/>
    <w:rsid w:val="000607FC"/>
    <w:rsid w:val="00060ACB"/>
    <w:rsid w:val="00061462"/>
    <w:rsid w:val="00061740"/>
    <w:rsid w:val="0006199C"/>
    <w:rsid w:val="00061BD5"/>
    <w:rsid w:val="00061C6D"/>
    <w:rsid w:val="00061FB9"/>
    <w:rsid w:val="0006203A"/>
    <w:rsid w:val="000622F5"/>
    <w:rsid w:val="000624EA"/>
    <w:rsid w:val="00062520"/>
    <w:rsid w:val="00062AD8"/>
    <w:rsid w:val="00063501"/>
    <w:rsid w:val="00063540"/>
    <w:rsid w:val="00063924"/>
    <w:rsid w:val="00063D13"/>
    <w:rsid w:val="00063D90"/>
    <w:rsid w:val="00063DF4"/>
    <w:rsid w:val="0006466C"/>
    <w:rsid w:val="00064BCD"/>
    <w:rsid w:val="00064BFA"/>
    <w:rsid w:val="00064C23"/>
    <w:rsid w:val="00064EF9"/>
    <w:rsid w:val="000651BC"/>
    <w:rsid w:val="000657CA"/>
    <w:rsid w:val="00065BBF"/>
    <w:rsid w:val="00066258"/>
    <w:rsid w:val="000662C2"/>
    <w:rsid w:val="000663D0"/>
    <w:rsid w:val="000665EF"/>
    <w:rsid w:val="00066668"/>
    <w:rsid w:val="00066778"/>
    <w:rsid w:val="00066842"/>
    <w:rsid w:val="00066EFD"/>
    <w:rsid w:val="00066F76"/>
    <w:rsid w:val="000670CA"/>
    <w:rsid w:val="00067112"/>
    <w:rsid w:val="00067347"/>
    <w:rsid w:val="000675C4"/>
    <w:rsid w:val="00067BF4"/>
    <w:rsid w:val="00067CA7"/>
    <w:rsid w:val="00067DD2"/>
    <w:rsid w:val="00067E9D"/>
    <w:rsid w:val="000703C6"/>
    <w:rsid w:val="0007066F"/>
    <w:rsid w:val="000706B6"/>
    <w:rsid w:val="000709CE"/>
    <w:rsid w:val="000709D4"/>
    <w:rsid w:val="00070A10"/>
    <w:rsid w:val="00070C19"/>
    <w:rsid w:val="00070F18"/>
    <w:rsid w:val="000712A6"/>
    <w:rsid w:val="00071932"/>
    <w:rsid w:val="000719A7"/>
    <w:rsid w:val="00072317"/>
    <w:rsid w:val="0007289C"/>
    <w:rsid w:val="00072CB8"/>
    <w:rsid w:val="00073225"/>
    <w:rsid w:val="000737AA"/>
    <w:rsid w:val="00073FFB"/>
    <w:rsid w:val="0007410C"/>
    <w:rsid w:val="000745BA"/>
    <w:rsid w:val="000748BF"/>
    <w:rsid w:val="00074947"/>
    <w:rsid w:val="00074AC9"/>
    <w:rsid w:val="00074C87"/>
    <w:rsid w:val="00074D26"/>
    <w:rsid w:val="000756C1"/>
    <w:rsid w:val="000757C9"/>
    <w:rsid w:val="00075828"/>
    <w:rsid w:val="000758A6"/>
    <w:rsid w:val="00075A4D"/>
    <w:rsid w:val="000766C6"/>
    <w:rsid w:val="00076C38"/>
    <w:rsid w:val="00076E32"/>
    <w:rsid w:val="0007704A"/>
    <w:rsid w:val="00077270"/>
    <w:rsid w:val="000773E0"/>
    <w:rsid w:val="0007740F"/>
    <w:rsid w:val="00077850"/>
    <w:rsid w:val="00077D01"/>
    <w:rsid w:val="00077E4B"/>
    <w:rsid w:val="00077F1D"/>
    <w:rsid w:val="00080172"/>
    <w:rsid w:val="0008042A"/>
    <w:rsid w:val="000808F9"/>
    <w:rsid w:val="000809DB"/>
    <w:rsid w:val="00080AF8"/>
    <w:rsid w:val="00080C08"/>
    <w:rsid w:val="00081053"/>
    <w:rsid w:val="0008128E"/>
    <w:rsid w:val="000814C9"/>
    <w:rsid w:val="000818A1"/>
    <w:rsid w:val="000822DD"/>
    <w:rsid w:val="00082466"/>
    <w:rsid w:val="00082A2D"/>
    <w:rsid w:val="00082DC8"/>
    <w:rsid w:val="00082E37"/>
    <w:rsid w:val="00083191"/>
    <w:rsid w:val="000832EB"/>
    <w:rsid w:val="00083377"/>
    <w:rsid w:val="00083408"/>
    <w:rsid w:val="00083687"/>
    <w:rsid w:val="00083938"/>
    <w:rsid w:val="0008439E"/>
    <w:rsid w:val="0008442B"/>
    <w:rsid w:val="000849DF"/>
    <w:rsid w:val="00084C3E"/>
    <w:rsid w:val="00084E16"/>
    <w:rsid w:val="00084EC0"/>
    <w:rsid w:val="000850BF"/>
    <w:rsid w:val="00085158"/>
    <w:rsid w:val="000858B9"/>
    <w:rsid w:val="000858DE"/>
    <w:rsid w:val="000859D4"/>
    <w:rsid w:val="00085A10"/>
    <w:rsid w:val="00085DB3"/>
    <w:rsid w:val="00085FE4"/>
    <w:rsid w:val="0008648E"/>
    <w:rsid w:val="000864A0"/>
    <w:rsid w:val="000866E2"/>
    <w:rsid w:val="00086750"/>
    <w:rsid w:val="000867A5"/>
    <w:rsid w:val="00086867"/>
    <w:rsid w:val="00086970"/>
    <w:rsid w:val="00086AD1"/>
    <w:rsid w:val="00086AF8"/>
    <w:rsid w:val="00086E23"/>
    <w:rsid w:val="00086EB0"/>
    <w:rsid w:val="00087318"/>
    <w:rsid w:val="00087494"/>
    <w:rsid w:val="00087524"/>
    <w:rsid w:val="0008756F"/>
    <w:rsid w:val="000876E7"/>
    <w:rsid w:val="000879B0"/>
    <w:rsid w:val="000879C2"/>
    <w:rsid w:val="00087C32"/>
    <w:rsid w:val="00087E79"/>
    <w:rsid w:val="00087E84"/>
    <w:rsid w:val="0009041A"/>
    <w:rsid w:val="000908B5"/>
    <w:rsid w:val="00090AA5"/>
    <w:rsid w:val="00090AC1"/>
    <w:rsid w:val="00090D9A"/>
    <w:rsid w:val="00090E6C"/>
    <w:rsid w:val="00090E70"/>
    <w:rsid w:val="000914FE"/>
    <w:rsid w:val="0009218A"/>
    <w:rsid w:val="000926C3"/>
    <w:rsid w:val="00092764"/>
    <w:rsid w:val="0009305C"/>
    <w:rsid w:val="00093090"/>
    <w:rsid w:val="00094188"/>
    <w:rsid w:val="00094763"/>
    <w:rsid w:val="00094884"/>
    <w:rsid w:val="00094AF9"/>
    <w:rsid w:val="00094BFF"/>
    <w:rsid w:val="00094F86"/>
    <w:rsid w:val="00095216"/>
    <w:rsid w:val="0009543B"/>
    <w:rsid w:val="0009586B"/>
    <w:rsid w:val="000958DA"/>
    <w:rsid w:val="00095BDC"/>
    <w:rsid w:val="00096069"/>
    <w:rsid w:val="00096095"/>
    <w:rsid w:val="000962F7"/>
    <w:rsid w:val="00096557"/>
    <w:rsid w:val="0009715F"/>
    <w:rsid w:val="000973FC"/>
    <w:rsid w:val="000974EA"/>
    <w:rsid w:val="00097646"/>
    <w:rsid w:val="0009765E"/>
    <w:rsid w:val="00097D85"/>
    <w:rsid w:val="00097DF9"/>
    <w:rsid w:val="00097F8F"/>
    <w:rsid w:val="000A0180"/>
    <w:rsid w:val="000A0218"/>
    <w:rsid w:val="000A0A65"/>
    <w:rsid w:val="000A12C1"/>
    <w:rsid w:val="000A12C5"/>
    <w:rsid w:val="000A140B"/>
    <w:rsid w:val="000A1560"/>
    <w:rsid w:val="000A17DA"/>
    <w:rsid w:val="000A1A8D"/>
    <w:rsid w:val="000A1B82"/>
    <w:rsid w:val="000A1C5F"/>
    <w:rsid w:val="000A2B6E"/>
    <w:rsid w:val="000A2D4A"/>
    <w:rsid w:val="000A2F70"/>
    <w:rsid w:val="000A304D"/>
    <w:rsid w:val="000A3113"/>
    <w:rsid w:val="000A329B"/>
    <w:rsid w:val="000A3609"/>
    <w:rsid w:val="000A36C1"/>
    <w:rsid w:val="000A36F2"/>
    <w:rsid w:val="000A3849"/>
    <w:rsid w:val="000A3901"/>
    <w:rsid w:val="000A3924"/>
    <w:rsid w:val="000A393D"/>
    <w:rsid w:val="000A39B2"/>
    <w:rsid w:val="000A3E89"/>
    <w:rsid w:val="000A407B"/>
    <w:rsid w:val="000A4AF6"/>
    <w:rsid w:val="000A4DED"/>
    <w:rsid w:val="000A4E56"/>
    <w:rsid w:val="000A4F98"/>
    <w:rsid w:val="000A521F"/>
    <w:rsid w:val="000A536E"/>
    <w:rsid w:val="000A538A"/>
    <w:rsid w:val="000A5564"/>
    <w:rsid w:val="000A576B"/>
    <w:rsid w:val="000A6EE9"/>
    <w:rsid w:val="000A6F38"/>
    <w:rsid w:val="000A70E5"/>
    <w:rsid w:val="000A72EB"/>
    <w:rsid w:val="000A74EC"/>
    <w:rsid w:val="000A7513"/>
    <w:rsid w:val="000A75CB"/>
    <w:rsid w:val="000A7C2D"/>
    <w:rsid w:val="000A7CB1"/>
    <w:rsid w:val="000B0041"/>
    <w:rsid w:val="000B007A"/>
    <w:rsid w:val="000B0141"/>
    <w:rsid w:val="000B018E"/>
    <w:rsid w:val="000B0359"/>
    <w:rsid w:val="000B0658"/>
    <w:rsid w:val="000B0A48"/>
    <w:rsid w:val="000B0DDA"/>
    <w:rsid w:val="000B1540"/>
    <w:rsid w:val="000B171C"/>
    <w:rsid w:val="000B197A"/>
    <w:rsid w:val="000B1E11"/>
    <w:rsid w:val="000B1F16"/>
    <w:rsid w:val="000B238F"/>
    <w:rsid w:val="000B2A80"/>
    <w:rsid w:val="000B2C76"/>
    <w:rsid w:val="000B2CEB"/>
    <w:rsid w:val="000B30AE"/>
    <w:rsid w:val="000B337F"/>
    <w:rsid w:val="000B34C0"/>
    <w:rsid w:val="000B3563"/>
    <w:rsid w:val="000B38BD"/>
    <w:rsid w:val="000B390B"/>
    <w:rsid w:val="000B3C5A"/>
    <w:rsid w:val="000B3D89"/>
    <w:rsid w:val="000B3D8D"/>
    <w:rsid w:val="000B43EA"/>
    <w:rsid w:val="000B4866"/>
    <w:rsid w:val="000B49C6"/>
    <w:rsid w:val="000B55C2"/>
    <w:rsid w:val="000B5616"/>
    <w:rsid w:val="000B5782"/>
    <w:rsid w:val="000B5EB9"/>
    <w:rsid w:val="000B646F"/>
    <w:rsid w:val="000B67D3"/>
    <w:rsid w:val="000B683C"/>
    <w:rsid w:val="000B7032"/>
    <w:rsid w:val="000B71DE"/>
    <w:rsid w:val="000B7335"/>
    <w:rsid w:val="000B750E"/>
    <w:rsid w:val="000B794F"/>
    <w:rsid w:val="000B7BDE"/>
    <w:rsid w:val="000B7D33"/>
    <w:rsid w:val="000B7DB7"/>
    <w:rsid w:val="000B7F7C"/>
    <w:rsid w:val="000C018E"/>
    <w:rsid w:val="000C02CC"/>
    <w:rsid w:val="000C0365"/>
    <w:rsid w:val="000C0452"/>
    <w:rsid w:val="000C0682"/>
    <w:rsid w:val="000C0842"/>
    <w:rsid w:val="000C0964"/>
    <w:rsid w:val="000C0A75"/>
    <w:rsid w:val="000C1116"/>
    <w:rsid w:val="000C130A"/>
    <w:rsid w:val="000C14C2"/>
    <w:rsid w:val="000C18E1"/>
    <w:rsid w:val="000C1AD8"/>
    <w:rsid w:val="000C1B27"/>
    <w:rsid w:val="000C1F9A"/>
    <w:rsid w:val="000C1FB6"/>
    <w:rsid w:val="000C20DD"/>
    <w:rsid w:val="000C2253"/>
    <w:rsid w:val="000C241B"/>
    <w:rsid w:val="000C259A"/>
    <w:rsid w:val="000C27E3"/>
    <w:rsid w:val="000C28B4"/>
    <w:rsid w:val="000C2B31"/>
    <w:rsid w:val="000C2B52"/>
    <w:rsid w:val="000C2E93"/>
    <w:rsid w:val="000C2F76"/>
    <w:rsid w:val="000C3335"/>
    <w:rsid w:val="000C3A64"/>
    <w:rsid w:val="000C3B31"/>
    <w:rsid w:val="000C4000"/>
    <w:rsid w:val="000C4095"/>
    <w:rsid w:val="000C449B"/>
    <w:rsid w:val="000C47C2"/>
    <w:rsid w:val="000C4E77"/>
    <w:rsid w:val="000C4EE8"/>
    <w:rsid w:val="000C5708"/>
    <w:rsid w:val="000C5B91"/>
    <w:rsid w:val="000C5F02"/>
    <w:rsid w:val="000C6399"/>
    <w:rsid w:val="000C6781"/>
    <w:rsid w:val="000C691D"/>
    <w:rsid w:val="000C6B98"/>
    <w:rsid w:val="000C7178"/>
    <w:rsid w:val="000C724A"/>
    <w:rsid w:val="000C7614"/>
    <w:rsid w:val="000C7708"/>
    <w:rsid w:val="000C7897"/>
    <w:rsid w:val="000C78F2"/>
    <w:rsid w:val="000C7C8A"/>
    <w:rsid w:val="000D0570"/>
    <w:rsid w:val="000D0AEE"/>
    <w:rsid w:val="000D0B8E"/>
    <w:rsid w:val="000D12B7"/>
    <w:rsid w:val="000D1B3B"/>
    <w:rsid w:val="000D1FDB"/>
    <w:rsid w:val="000D217E"/>
    <w:rsid w:val="000D26FC"/>
    <w:rsid w:val="000D27C0"/>
    <w:rsid w:val="000D29FB"/>
    <w:rsid w:val="000D2CCF"/>
    <w:rsid w:val="000D2CFF"/>
    <w:rsid w:val="000D2DA5"/>
    <w:rsid w:val="000D3140"/>
    <w:rsid w:val="000D31BC"/>
    <w:rsid w:val="000D31CD"/>
    <w:rsid w:val="000D3346"/>
    <w:rsid w:val="000D335D"/>
    <w:rsid w:val="000D3445"/>
    <w:rsid w:val="000D3A43"/>
    <w:rsid w:val="000D3C68"/>
    <w:rsid w:val="000D4027"/>
    <w:rsid w:val="000D4043"/>
    <w:rsid w:val="000D489A"/>
    <w:rsid w:val="000D5460"/>
    <w:rsid w:val="000D564D"/>
    <w:rsid w:val="000D57C4"/>
    <w:rsid w:val="000D5913"/>
    <w:rsid w:val="000D5E00"/>
    <w:rsid w:val="000D640C"/>
    <w:rsid w:val="000D657F"/>
    <w:rsid w:val="000D67E3"/>
    <w:rsid w:val="000D6E0A"/>
    <w:rsid w:val="000D7054"/>
    <w:rsid w:val="000D741F"/>
    <w:rsid w:val="000D7AC6"/>
    <w:rsid w:val="000D7B57"/>
    <w:rsid w:val="000D7BF6"/>
    <w:rsid w:val="000D7C9A"/>
    <w:rsid w:val="000D7D7D"/>
    <w:rsid w:val="000E01ED"/>
    <w:rsid w:val="000E04E6"/>
    <w:rsid w:val="000E060B"/>
    <w:rsid w:val="000E06DD"/>
    <w:rsid w:val="000E0883"/>
    <w:rsid w:val="000E0B2D"/>
    <w:rsid w:val="000E0DE4"/>
    <w:rsid w:val="000E1114"/>
    <w:rsid w:val="000E1266"/>
    <w:rsid w:val="000E13E8"/>
    <w:rsid w:val="000E150B"/>
    <w:rsid w:val="000E167B"/>
    <w:rsid w:val="000E17B3"/>
    <w:rsid w:val="000E1974"/>
    <w:rsid w:val="000E21A7"/>
    <w:rsid w:val="000E281E"/>
    <w:rsid w:val="000E2881"/>
    <w:rsid w:val="000E2A79"/>
    <w:rsid w:val="000E2BCD"/>
    <w:rsid w:val="000E2C2F"/>
    <w:rsid w:val="000E2DD1"/>
    <w:rsid w:val="000E305F"/>
    <w:rsid w:val="000E3404"/>
    <w:rsid w:val="000E386F"/>
    <w:rsid w:val="000E388D"/>
    <w:rsid w:val="000E3A56"/>
    <w:rsid w:val="000E3A84"/>
    <w:rsid w:val="000E3D26"/>
    <w:rsid w:val="000E4105"/>
    <w:rsid w:val="000E4358"/>
    <w:rsid w:val="000E44CD"/>
    <w:rsid w:val="000E44E4"/>
    <w:rsid w:val="000E4EBD"/>
    <w:rsid w:val="000E5170"/>
    <w:rsid w:val="000E52A9"/>
    <w:rsid w:val="000E5370"/>
    <w:rsid w:val="000E5621"/>
    <w:rsid w:val="000E5A8E"/>
    <w:rsid w:val="000E5ABF"/>
    <w:rsid w:val="000E5D0B"/>
    <w:rsid w:val="000E5D66"/>
    <w:rsid w:val="000E6457"/>
    <w:rsid w:val="000E674C"/>
    <w:rsid w:val="000E676F"/>
    <w:rsid w:val="000E67F6"/>
    <w:rsid w:val="000E6890"/>
    <w:rsid w:val="000E7885"/>
    <w:rsid w:val="000E7A1B"/>
    <w:rsid w:val="000E7B28"/>
    <w:rsid w:val="000E7B60"/>
    <w:rsid w:val="000E7C28"/>
    <w:rsid w:val="000E7EE5"/>
    <w:rsid w:val="000E7EFE"/>
    <w:rsid w:val="000F0165"/>
    <w:rsid w:val="000F0372"/>
    <w:rsid w:val="000F0981"/>
    <w:rsid w:val="000F09B3"/>
    <w:rsid w:val="000F0BBC"/>
    <w:rsid w:val="000F0C92"/>
    <w:rsid w:val="000F0D8E"/>
    <w:rsid w:val="000F10A2"/>
    <w:rsid w:val="000F1396"/>
    <w:rsid w:val="000F15E6"/>
    <w:rsid w:val="000F184C"/>
    <w:rsid w:val="000F1A51"/>
    <w:rsid w:val="000F1B04"/>
    <w:rsid w:val="000F1CF8"/>
    <w:rsid w:val="000F1DF9"/>
    <w:rsid w:val="000F1DFC"/>
    <w:rsid w:val="000F2040"/>
    <w:rsid w:val="000F2312"/>
    <w:rsid w:val="000F23DC"/>
    <w:rsid w:val="000F2A98"/>
    <w:rsid w:val="000F2C2A"/>
    <w:rsid w:val="000F2FCF"/>
    <w:rsid w:val="000F3268"/>
    <w:rsid w:val="000F34E8"/>
    <w:rsid w:val="000F3545"/>
    <w:rsid w:val="000F39D1"/>
    <w:rsid w:val="000F39F7"/>
    <w:rsid w:val="000F3DF3"/>
    <w:rsid w:val="000F3EE9"/>
    <w:rsid w:val="000F43A3"/>
    <w:rsid w:val="000F4711"/>
    <w:rsid w:val="000F49B8"/>
    <w:rsid w:val="000F4D5A"/>
    <w:rsid w:val="000F4DC0"/>
    <w:rsid w:val="000F54FE"/>
    <w:rsid w:val="000F565A"/>
    <w:rsid w:val="000F56B3"/>
    <w:rsid w:val="000F58B0"/>
    <w:rsid w:val="000F5A30"/>
    <w:rsid w:val="000F5C7D"/>
    <w:rsid w:val="000F5EAC"/>
    <w:rsid w:val="000F5EB8"/>
    <w:rsid w:val="000F5F42"/>
    <w:rsid w:val="000F5F50"/>
    <w:rsid w:val="000F6027"/>
    <w:rsid w:val="000F60BB"/>
    <w:rsid w:val="000F63F1"/>
    <w:rsid w:val="000F6465"/>
    <w:rsid w:val="000F6523"/>
    <w:rsid w:val="000F6A13"/>
    <w:rsid w:val="000F6AAC"/>
    <w:rsid w:val="000F6D75"/>
    <w:rsid w:val="000F6F11"/>
    <w:rsid w:val="000F6F5C"/>
    <w:rsid w:val="000F778D"/>
    <w:rsid w:val="0010067C"/>
    <w:rsid w:val="001008AB"/>
    <w:rsid w:val="001009A9"/>
    <w:rsid w:val="00100A9B"/>
    <w:rsid w:val="00100C27"/>
    <w:rsid w:val="0010101D"/>
    <w:rsid w:val="00101273"/>
    <w:rsid w:val="001013FE"/>
    <w:rsid w:val="001020CF"/>
    <w:rsid w:val="001022CE"/>
    <w:rsid w:val="001023EB"/>
    <w:rsid w:val="001024CA"/>
    <w:rsid w:val="001026E6"/>
    <w:rsid w:val="0010273D"/>
    <w:rsid w:val="00102802"/>
    <w:rsid w:val="00102AFE"/>
    <w:rsid w:val="00102C7A"/>
    <w:rsid w:val="001030F6"/>
    <w:rsid w:val="001033CE"/>
    <w:rsid w:val="00103902"/>
    <w:rsid w:val="0010392B"/>
    <w:rsid w:val="00103952"/>
    <w:rsid w:val="001039AB"/>
    <w:rsid w:val="001039F5"/>
    <w:rsid w:val="00103CF4"/>
    <w:rsid w:val="00104264"/>
    <w:rsid w:val="0010464A"/>
    <w:rsid w:val="001048C4"/>
    <w:rsid w:val="00104B03"/>
    <w:rsid w:val="00104BF1"/>
    <w:rsid w:val="00104C10"/>
    <w:rsid w:val="00104ECC"/>
    <w:rsid w:val="0010506B"/>
    <w:rsid w:val="001057B8"/>
    <w:rsid w:val="001058D0"/>
    <w:rsid w:val="00105C0D"/>
    <w:rsid w:val="00105C7D"/>
    <w:rsid w:val="00105FFF"/>
    <w:rsid w:val="001069F6"/>
    <w:rsid w:val="00106A6C"/>
    <w:rsid w:val="00106BF8"/>
    <w:rsid w:val="00106CE2"/>
    <w:rsid w:val="001073E7"/>
    <w:rsid w:val="001076B0"/>
    <w:rsid w:val="001077E6"/>
    <w:rsid w:val="0010786A"/>
    <w:rsid w:val="00107C5B"/>
    <w:rsid w:val="00107FCC"/>
    <w:rsid w:val="0011072D"/>
    <w:rsid w:val="00110CCF"/>
    <w:rsid w:val="00110D0D"/>
    <w:rsid w:val="00110DE0"/>
    <w:rsid w:val="00110EB3"/>
    <w:rsid w:val="001112D6"/>
    <w:rsid w:val="0011142B"/>
    <w:rsid w:val="0011165F"/>
    <w:rsid w:val="00111825"/>
    <w:rsid w:val="0011191C"/>
    <w:rsid w:val="00111D8D"/>
    <w:rsid w:val="00111E7B"/>
    <w:rsid w:val="0011201D"/>
    <w:rsid w:val="0011253D"/>
    <w:rsid w:val="0011269C"/>
    <w:rsid w:val="00112C07"/>
    <w:rsid w:val="00112C5B"/>
    <w:rsid w:val="00112F9D"/>
    <w:rsid w:val="0011321A"/>
    <w:rsid w:val="001134AA"/>
    <w:rsid w:val="001136EF"/>
    <w:rsid w:val="00113E09"/>
    <w:rsid w:val="00114183"/>
    <w:rsid w:val="00114B4C"/>
    <w:rsid w:val="00114CFB"/>
    <w:rsid w:val="00114D82"/>
    <w:rsid w:val="00115181"/>
    <w:rsid w:val="0011520F"/>
    <w:rsid w:val="00115225"/>
    <w:rsid w:val="00115471"/>
    <w:rsid w:val="00115B5F"/>
    <w:rsid w:val="00115FEF"/>
    <w:rsid w:val="00115FFA"/>
    <w:rsid w:val="0011630A"/>
    <w:rsid w:val="0011692E"/>
    <w:rsid w:val="00116ABA"/>
    <w:rsid w:val="00116C6B"/>
    <w:rsid w:val="00116D21"/>
    <w:rsid w:val="001173B8"/>
    <w:rsid w:val="00117569"/>
    <w:rsid w:val="00117705"/>
    <w:rsid w:val="00117707"/>
    <w:rsid w:val="00120281"/>
    <w:rsid w:val="001203B4"/>
    <w:rsid w:val="00120A77"/>
    <w:rsid w:val="00120CE7"/>
    <w:rsid w:val="001210B2"/>
    <w:rsid w:val="0012114D"/>
    <w:rsid w:val="001213C3"/>
    <w:rsid w:val="0012173E"/>
    <w:rsid w:val="001217F8"/>
    <w:rsid w:val="0012181B"/>
    <w:rsid w:val="001218FE"/>
    <w:rsid w:val="001219E4"/>
    <w:rsid w:val="00121E59"/>
    <w:rsid w:val="00121F7B"/>
    <w:rsid w:val="0012256E"/>
    <w:rsid w:val="0012274F"/>
    <w:rsid w:val="00122CAA"/>
    <w:rsid w:val="00123103"/>
    <w:rsid w:val="0012327E"/>
    <w:rsid w:val="00123721"/>
    <w:rsid w:val="0012386D"/>
    <w:rsid w:val="00123939"/>
    <w:rsid w:val="00123C69"/>
    <w:rsid w:val="00123D74"/>
    <w:rsid w:val="00123DE9"/>
    <w:rsid w:val="001240D7"/>
    <w:rsid w:val="00124132"/>
    <w:rsid w:val="001243F0"/>
    <w:rsid w:val="001243F9"/>
    <w:rsid w:val="001243FE"/>
    <w:rsid w:val="00124665"/>
    <w:rsid w:val="0012494E"/>
    <w:rsid w:val="00124FB6"/>
    <w:rsid w:val="0012503D"/>
    <w:rsid w:val="0012509F"/>
    <w:rsid w:val="00125657"/>
    <w:rsid w:val="00125911"/>
    <w:rsid w:val="00125D71"/>
    <w:rsid w:val="00126317"/>
    <w:rsid w:val="001263C0"/>
    <w:rsid w:val="001266BC"/>
    <w:rsid w:val="00126734"/>
    <w:rsid w:val="00126A31"/>
    <w:rsid w:val="00126B2B"/>
    <w:rsid w:val="00126B80"/>
    <w:rsid w:val="00126D39"/>
    <w:rsid w:val="001278ED"/>
    <w:rsid w:val="00127DBD"/>
    <w:rsid w:val="00130374"/>
    <w:rsid w:val="001303CA"/>
    <w:rsid w:val="00130756"/>
    <w:rsid w:val="00130B63"/>
    <w:rsid w:val="00130C11"/>
    <w:rsid w:val="00131190"/>
    <w:rsid w:val="001314FB"/>
    <w:rsid w:val="00131543"/>
    <w:rsid w:val="001317C0"/>
    <w:rsid w:val="00131838"/>
    <w:rsid w:val="00131DC1"/>
    <w:rsid w:val="00131E35"/>
    <w:rsid w:val="00131EB2"/>
    <w:rsid w:val="00132432"/>
    <w:rsid w:val="00132441"/>
    <w:rsid w:val="001326CA"/>
    <w:rsid w:val="001328D9"/>
    <w:rsid w:val="001328ED"/>
    <w:rsid w:val="001328F3"/>
    <w:rsid w:val="001330D1"/>
    <w:rsid w:val="00133E06"/>
    <w:rsid w:val="0013437A"/>
    <w:rsid w:val="001348A6"/>
    <w:rsid w:val="00134A1E"/>
    <w:rsid w:val="00134E0C"/>
    <w:rsid w:val="0013530F"/>
    <w:rsid w:val="001358DD"/>
    <w:rsid w:val="00135CF5"/>
    <w:rsid w:val="00136598"/>
    <w:rsid w:val="001367C5"/>
    <w:rsid w:val="00136AF6"/>
    <w:rsid w:val="0013709D"/>
    <w:rsid w:val="0013716D"/>
    <w:rsid w:val="001371B0"/>
    <w:rsid w:val="0013751B"/>
    <w:rsid w:val="0013764B"/>
    <w:rsid w:val="001376C2"/>
    <w:rsid w:val="0013771F"/>
    <w:rsid w:val="0013797B"/>
    <w:rsid w:val="001404FF"/>
    <w:rsid w:val="00140BB6"/>
    <w:rsid w:val="00140F67"/>
    <w:rsid w:val="00141110"/>
    <w:rsid w:val="00141270"/>
    <w:rsid w:val="001412A9"/>
    <w:rsid w:val="00141A5E"/>
    <w:rsid w:val="00141F32"/>
    <w:rsid w:val="0014205F"/>
    <w:rsid w:val="001425F8"/>
    <w:rsid w:val="0014260F"/>
    <w:rsid w:val="001426C9"/>
    <w:rsid w:val="00142A82"/>
    <w:rsid w:val="00142E31"/>
    <w:rsid w:val="00143151"/>
    <w:rsid w:val="0014318E"/>
    <w:rsid w:val="00143843"/>
    <w:rsid w:val="001438E9"/>
    <w:rsid w:val="00143ADF"/>
    <w:rsid w:val="00143E4D"/>
    <w:rsid w:val="00144327"/>
    <w:rsid w:val="0014435C"/>
    <w:rsid w:val="00144737"/>
    <w:rsid w:val="00144D7A"/>
    <w:rsid w:val="00144F17"/>
    <w:rsid w:val="0014500E"/>
    <w:rsid w:val="001450F8"/>
    <w:rsid w:val="00145176"/>
    <w:rsid w:val="00145355"/>
    <w:rsid w:val="00145410"/>
    <w:rsid w:val="001454DA"/>
    <w:rsid w:val="00145673"/>
    <w:rsid w:val="0014580C"/>
    <w:rsid w:val="00145AE8"/>
    <w:rsid w:val="00145C07"/>
    <w:rsid w:val="00145E01"/>
    <w:rsid w:val="00146214"/>
    <w:rsid w:val="001469CE"/>
    <w:rsid w:val="00146B11"/>
    <w:rsid w:val="00146B40"/>
    <w:rsid w:val="00147723"/>
    <w:rsid w:val="0014776E"/>
    <w:rsid w:val="001477EB"/>
    <w:rsid w:val="001479CA"/>
    <w:rsid w:val="00147B42"/>
    <w:rsid w:val="00147C8C"/>
    <w:rsid w:val="00147D2C"/>
    <w:rsid w:val="001504EF"/>
    <w:rsid w:val="00150AED"/>
    <w:rsid w:val="00150B1B"/>
    <w:rsid w:val="00150B90"/>
    <w:rsid w:val="00150F4E"/>
    <w:rsid w:val="00151381"/>
    <w:rsid w:val="001513C0"/>
    <w:rsid w:val="00151845"/>
    <w:rsid w:val="001520EC"/>
    <w:rsid w:val="0015219A"/>
    <w:rsid w:val="00152274"/>
    <w:rsid w:val="001522AB"/>
    <w:rsid w:val="001522E7"/>
    <w:rsid w:val="001524B9"/>
    <w:rsid w:val="0015296E"/>
    <w:rsid w:val="00152A97"/>
    <w:rsid w:val="00152F09"/>
    <w:rsid w:val="00152F62"/>
    <w:rsid w:val="00153168"/>
    <w:rsid w:val="00153200"/>
    <w:rsid w:val="001533AB"/>
    <w:rsid w:val="00153BFA"/>
    <w:rsid w:val="00153C10"/>
    <w:rsid w:val="00153D1E"/>
    <w:rsid w:val="00153DF1"/>
    <w:rsid w:val="001540CC"/>
    <w:rsid w:val="00154142"/>
    <w:rsid w:val="00154472"/>
    <w:rsid w:val="001544ED"/>
    <w:rsid w:val="00154512"/>
    <w:rsid w:val="00154CE1"/>
    <w:rsid w:val="00154DE9"/>
    <w:rsid w:val="00154E60"/>
    <w:rsid w:val="00154FDA"/>
    <w:rsid w:val="00155006"/>
    <w:rsid w:val="00155032"/>
    <w:rsid w:val="0015525A"/>
    <w:rsid w:val="0015538A"/>
    <w:rsid w:val="00155B1A"/>
    <w:rsid w:val="00155C22"/>
    <w:rsid w:val="00155C5C"/>
    <w:rsid w:val="00155FA7"/>
    <w:rsid w:val="00156106"/>
    <w:rsid w:val="00156144"/>
    <w:rsid w:val="0015624D"/>
    <w:rsid w:val="001566B1"/>
    <w:rsid w:val="00156ABA"/>
    <w:rsid w:val="00156AF6"/>
    <w:rsid w:val="00156E19"/>
    <w:rsid w:val="00156F37"/>
    <w:rsid w:val="001571F1"/>
    <w:rsid w:val="0015730B"/>
    <w:rsid w:val="00157450"/>
    <w:rsid w:val="00157483"/>
    <w:rsid w:val="00157495"/>
    <w:rsid w:val="00157C39"/>
    <w:rsid w:val="00157F1F"/>
    <w:rsid w:val="00160182"/>
    <w:rsid w:val="00160453"/>
    <w:rsid w:val="00160540"/>
    <w:rsid w:val="001613A4"/>
    <w:rsid w:val="001618E7"/>
    <w:rsid w:val="00162C49"/>
    <w:rsid w:val="00162E49"/>
    <w:rsid w:val="00162F4A"/>
    <w:rsid w:val="001632D0"/>
    <w:rsid w:val="001636BF"/>
    <w:rsid w:val="00163BC9"/>
    <w:rsid w:val="0016429E"/>
    <w:rsid w:val="0016449B"/>
    <w:rsid w:val="001644DE"/>
    <w:rsid w:val="001647C1"/>
    <w:rsid w:val="0016493A"/>
    <w:rsid w:val="00164A53"/>
    <w:rsid w:val="00164D71"/>
    <w:rsid w:val="00164EAA"/>
    <w:rsid w:val="0016502B"/>
    <w:rsid w:val="00165102"/>
    <w:rsid w:val="001655DE"/>
    <w:rsid w:val="001657B1"/>
    <w:rsid w:val="0016590C"/>
    <w:rsid w:val="00165AA4"/>
    <w:rsid w:val="00165C44"/>
    <w:rsid w:val="00165F0B"/>
    <w:rsid w:val="00166415"/>
    <w:rsid w:val="00166840"/>
    <w:rsid w:val="00166B4A"/>
    <w:rsid w:val="00166BD9"/>
    <w:rsid w:val="00166F0C"/>
    <w:rsid w:val="00166F4C"/>
    <w:rsid w:val="001675B9"/>
    <w:rsid w:val="00167C6A"/>
    <w:rsid w:val="00167F84"/>
    <w:rsid w:val="0017032E"/>
    <w:rsid w:val="0017065F"/>
    <w:rsid w:val="001706DF"/>
    <w:rsid w:val="00170A08"/>
    <w:rsid w:val="00170B8B"/>
    <w:rsid w:val="001712A8"/>
    <w:rsid w:val="001718E4"/>
    <w:rsid w:val="00171C25"/>
    <w:rsid w:val="00171D24"/>
    <w:rsid w:val="00172457"/>
    <w:rsid w:val="0017275D"/>
    <w:rsid w:val="00172C15"/>
    <w:rsid w:val="00172CE4"/>
    <w:rsid w:val="0017312A"/>
    <w:rsid w:val="00173218"/>
    <w:rsid w:val="00173242"/>
    <w:rsid w:val="00173721"/>
    <w:rsid w:val="001737D9"/>
    <w:rsid w:val="001738C3"/>
    <w:rsid w:val="00173906"/>
    <w:rsid w:val="00173A1A"/>
    <w:rsid w:val="00173B8C"/>
    <w:rsid w:val="00173FB7"/>
    <w:rsid w:val="0017439C"/>
    <w:rsid w:val="00174411"/>
    <w:rsid w:val="0017458B"/>
    <w:rsid w:val="001745BC"/>
    <w:rsid w:val="00174D9E"/>
    <w:rsid w:val="00174E82"/>
    <w:rsid w:val="00175B22"/>
    <w:rsid w:val="00175BB8"/>
    <w:rsid w:val="00175F05"/>
    <w:rsid w:val="00175F4D"/>
    <w:rsid w:val="00176002"/>
    <w:rsid w:val="001760E0"/>
    <w:rsid w:val="00176195"/>
    <w:rsid w:val="0017626D"/>
    <w:rsid w:val="00176307"/>
    <w:rsid w:val="0017654C"/>
    <w:rsid w:val="00176B5C"/>
    <w:rsid w:val="00176CE1"/>
    <w:rsid w:val="0017702E"/>
    <w:rsid w:val="001771C4"/>
    <w:rsid w:val="0017758E"/>
    <w:rsid w:val="00177858"/>
    <w:rsid w:val="00177BED"/>
    <w:rsid w:val="00177DAF"/>
    <w:rsid w:val="00177F20"/>
    <w:rsid w:val="0018086F"/>
    <w:rsid w:val="00180921"/>
    <w:rsid w:val="001809BB"/>
    <w:rsid w:val="00180A4B"/>
    <w:rsid w:val="00180AAF"/>
    <w:rsid w:val="00180EDF"/>
    <w:rsid w:val="00180F17"/>
    <w:rsid w:val="00181017"/>
    <w:rsid w:val="00181055"/>
    <w:rsid w:val="0018108A"/>
    <w:rsid w:val="001813D5"/>
    <w:rsid w:val="001816A9"/>
    <w:rsid w:val="001817BC"/>
    <w:rsid w:val="001818B1"/>
    <w:rsid w:val="00181B57"/>
    <w:rsid w:val="001820AC"/>
    <w:rsid w:val="00182ACD"/>
    <w:rsid w:val="00182D26"/>
    <w:rsid w:val="00182DAD"/>
    <w:rsid w:val="0018314B"/>
    <w:rsid w:val="00183588"/>
    <w:rsid w:val="001835A7"/>
    <w:rsid w:val="00183E50"/>
    <w:rsid w:val="00183EC7"/>
    <w:rsid w:val="00184258"/>
    <w:rsid w:val="00184265"/>
    <w:rsid w:val="0018435E"/>
    <w:rsid w:val="00184AEB"/>
    <w:rsid w:val="00184DC3"/>
    <w:rsid w:val="00184E59"/>
    <w:rsid w:val="00184EE9"/>
    <w:rsid w:val="001850EA"/>
    <w:rsid w:val="0018518A"/>
    <w:rsid w:val="00185280"/>
    <w:rsid w:val="00185683"/>
    <w:rsid w:val="00185CE5"/>
    <w:rsid w:val="00186367"/>
    <w:rsid w:val="0018659B"/>
    <w:rsid w:val="00186914"/>
    <w:rsid w:val="001869C5"/>
    <w:rsid w:val="00186D3C"/>
    <w:rsid w:val="00186E36"/>
    <w:rsid w:val="00186E89"/>
    <w:rsid w:val="00187091"/>
    <w:rsid w:val="0018729C"/>
    <w:rsid w:val="00187566"/>
    <w:rsid w:val="001877EB"/>
    <w:rsid w:val="001879B7"/>
    <w:rsid w:val="00187D17"/>
    <w:rsid w:val="00187D74"/>
    <w:rsid w:val="00187E30"/>
    <w:rsid w:val="001901FC"/>
    <w:rsid w:val="00190314"/>
    <w:rsid w:val="00190529"/>
    <w:rsid w:val="00190676"/>
    <w:rsid w:val="00190871"/>
    <w:rsid w:val="00190B45"/>
    <w:rsid w:val="00190EE7"/>
    <w:rsid w:val="00191066"/>
    <w:rsid w:val="0019172B"/>
    <w:rsid w:val="001917D5"/>
    <w:rsid w:val="00191D0E"/>
    <w:rsid w:val="00191F54"/>
    <w:rsid w:val="00192271"/>
    <w:rsid w:val="001922EE"/>
    <w:rsid w:val="00192313"/>
    <w:rsid w:val="00192941"/>
    <w:rsid w:val="00192CB4"/>
    <w:rsid w:val="00192CFB"/>
    <w:rsid w:val="00193082"/>
    <w:rsid w:val="00193216"/>
    <w:rsid w:val="0019332A"/>
    <w:rsid w:val="00193A27"/>
    <w:rsid w:val="00193F90"/>
    <w:rsid w:val="00194295"/>
    <w:rsid w:val="001943A6"/>
    <w:rsid w:val="001944E8"/>
    <w:rsid w:val="00194B58"/>
    <w:rsid w:val="00194DBF"/>
    <w:rsid w:val="00194E82"/>
    <w:rsid w:val="00194F1A"/>
    <w:rsid w:val="0019535C"/>
    <w:rsid w:val="001954C8"/>
    <w:rsid w:val="001956AD"/>
    <w:rsid w:val="0019599D"/>
    <w:rsid w:val="001959FB"/>
    <w:rsid w:val="00195D34"/>
    <w:rsid w:val="00195D7D"/>
    <w:rsid w:val="00195E7B"/>
    <w:rsid w:val="001961CA"/>
    <w:rsid w:val="001964D2"/>
    <w:rsid w:val="001964ED"/>
    <w:rsid w:val="001965D8"/>
    <w:rsid w:val="001968EC"/>
    <w:rsid w:val="00196A41"/>
    <w:rsid w:val="00196CD9"/>
    <w:rsid w:val="00196EA8"/>
    <w:rsid w:val="00196F17"/>
    <w:rsid w:val="00197A59"/>
    <w:rsid w:val="00197C8F"/>
    <w:rsid w:val="00197D1D"/>
    <w:rsid w:val="00197DF3"/>
    <w:rsid w:val="00197E26"/>
    <w:rsid w:val="001A0310"/>
    <w:rsid w:val="001A0532"/>
    <w:rsid w:val="001A0583"/>
    <w:rsid w:val="001A0BF3"/>
    <w:rsid w:val="001A0CEF"/>
    <w:rsid w:val="001A0F55"/>
    <w:rsid w:val="001A102B"/>
    <w:rsid w:val="001A14A4"/>
    <w:rsid w:val="001A176C"/>
    <w:rsid w:val="001A1923"/>
    <w:rsid w:val="001A1990"/>
    <w:rsid w:val="001A1B2C"/>
    <w:rsid w:val="001A1B53"/>
    <w:rsid w:val="001A2016"/>
    <w:rsid w:val="001A2324"/>
    <w:rsid w:val="001A2786"/>
    <w:rsid w:val="001A2AD4"/>
    <w:rsid w:val="001A2BC7"/>
    <w:rsid w:val="001A2D95"/>
    <w:rsid w:val="001A2F12"/>
    <w:rsid w:val="001A3058"/>
    <w:rsid w:val="001A3495"/>
    <w:rsid w:val="001A34E7"/>
    <w:rsid w:val="001A3880"/>
    <w:rsid w:val="001A38BB"/>
    <w:rsid w:val="001A3DE6"/>
    <w:rsid w:val="001A3E54"/>
    <w:rsid w:val="001A3FE3"/>
    <w:rsid w:val="001A4155"/>
    <w:rsid w:val="001A46BB"/>
    <w:rsid w:val="001A4AE9"/>
    <w:rsid w:val="001A4B12"/>
    <w:rsid w:val="001A4C88"/>
    <w:rsid w:val="001A4D1E"/>
    <w:rsid w:val="001A565E"/>
    <w:rsid w:val="001A5895"/>
    <w:rsid w:val="001A595A"/>
    <w:rsid w:val="001A5F0E"/>
    <w:rsid w:val="001A6049"/>
    <w:rsid w:val="001A6187"/>
    <w:rsid w:val="001A6583"/>
    <w:rsid w:val="001A65D1"/>
    <w:rsid w:val="001A6784"/>
    <w:rsid w:val="001A6C99"/>
    <w:rsid w:val="001A7054"/>
    <w:rsid w:val="001A7081"/>
    <w:rsid w:val="001A75E4"/>
    <w:rsid w:val="001A796F"/>
    <w:rsid w:val="001A798B"/>
    <w:rsid w:val="001A7A23"/>
    <w:rsid w:val="001A7B62"/>
    <w:rsid w:val="001B032B"/>
    <w:rsid w:val="001B058E"/>
    <w:rsid w:val="001B0678"/>
    <w:rsid w:val="001B0725"/>
    <w:rsid w:val="001B0933"/>
    <w:rsid w:val="001B0BDF"/>
    <w:rsid w:val="001B1321"/>
    <w:rsid w:val="001B14E6"/>
    <w:rsid w:val="001B14F1"/>
    <w:rsid w:val="001B153B"/>
    <w:rsid w:val="001B16A8"/>
    <w:rsid w:val="001B1D8D"/>
    <w:rsid w:val="001B2460"/>
    <w:rsid w:val="001B256C"/>
    <w:rsid w:val="001B25D3"/>
    <w:rsid w:val="001B262E"/>
    <w:rsid w:val="001B2777"/>
    <w:rsid w:val="001B27CC"/>
    <w:rsid w:val="001B2C1E"/>
    <w:rsid w:val="001B2CCE"/>
    <w:rsid w:val="001B2DCA"/>
    <w:rsid w:val="001B308E"/>
    <w:rsid w:val="001B330A"/>
    <w:rsid w:val="001B360A"/>
    <w:rsid w:val="001B379A"/>
    <w:rsid w:val="001B3EA7"/>
    <w:rsid w:val="001B41B1"/>
    <w:rsid w:val="001B4278"/>
    <w:rsid w:val="001B42F2"/>
    <w:rsid w:val="001B43B2"/>
    <w:rsid w:val="001B4781"/>
    <w:rsid w:val="001B4805"/>
    <w:rsid w:val="001B48AB"/>
    <w:rsid w:val="001B51BE"/>
    <w:rsid w:val="001B51F1"/>
    <w:rsid w:val="001B5267"/>
    <w:rsid w:val="001B52A3"/>
    <w:rsid w:val="001B537C"/>
    <w:rsid w:val="001B58FD"/>
    <w:rsid w:val="001B5E6F"/>
    <w:rsid w:val="001B5F52"/>
    <w:rsid w:val="001B5F6A"/>
    <w:rsid w:val="001B60D5"/>
    <w:rsid w:val="001B632D"/>
    <w:rsid w:val="001B63DE"/>
    <w:rsid w:val="001B65DB"/>
    <w:rsid w:val="001B70E2"/>
    <w:rsid w:val="001B72B6"/>
    <w:rsid w:val="001B73AA"/>
    <w:rsid w:val="001B73F7"/>
    <w:rsid w:val="001B7745"/>
    <w:rsid w:val="001B790B"/>
    <w:rsid w:val="001B7950"/>
    <w:rsid w:val="001B795B"/>
    <w:rsid w:val="001B7C10"/>
    <w:rsid w:val="001C02A6"/>
    <w:rsid w:val="001C0462"/>
    <w:rsid w:val="001C098B"/>
    <w:rsid w:val="001C0D7F"/>
    <w:rsid w:val="001C0E8D"/>
    <w:rsid w:val="001C0E9F"/>
    <w:rsid w:val="001C0FD3"/>
    <w:rsid w:val="001C0FF5"/>
    <w:rsid w:val="001C15D4"/>
    <w:rsid w:val="001C1930"/>
    <w:rsid w:val="001C1DDB"/>
    <w:rsid w:val="001C21DF"/>
    <w:rsid w:val="001C220D"/>
    <w:rsid w:val="001C2412"/>
    <w:rsid w:val="001C2674"/>
    <w:rsid w:val="001C27A9"/>
    <w:rsid w:val="001C3259"/>
    <w:rsid w:val="001C3376"/>
    <w:rsid w:val="001C338E"/>
    <w:rsid w:val="001C3887"/>
    <w:rsid w:val="001C3C14"/>
    <w:rsid w:val="001C3DD0"/>
    <w:rsid w:val="001C3F05"/>
    <w:rsid w:val="001C40F9"/>
    <w:rsid w:val="001C45D8"/>
    <w:rsid w:val="001C45EC"/>
    <w:rsid w:val="001C487F"/>
    <w:rsid w:val="001C4E30"/>
    <w:rsid w:val="001C4E6C"/>
    <w:rsid w:val="001C516A"/>
    <w:rsid w:val="001C52C1"/>
    <w:rsid w:val="001C5DF5"/>
    <w:rsid w:val="001C5E1F"/>
    <w:rsid w:val="001C60DF"/>
    <w:rsid w:val="001C65B8"/>
    <w:rsid w:val="001C6635"/>
    <w:rsid w:val="001C66B6"/>
    <w:rsid w:val="001C6971"/>
    <w:rsid w:val="001C6A60"/>
    <w:rsid w:val="001C6BD1"/>
    <w:rsid w:val="001C7244"/>
    <w:rsid w:val="001C7688"/>
    <w:rsid w:val="001C76C8"/>
    <w:rsid w:val="001C77B9"/>
    <w:rsid w:val="001C7A21"/>
    <w:rsid w:val="001C7A9B"/>
    <w:rsid w:val="001C7ADE"/>
    <w:rsid w:val="001D0C27"/>
    <w:rsid w:val="001D0F42"/>
    <w:rsid w:val="001D14E3"/>
    <w:rsid w:val="001D17DC"/>
    <w:rsid w:val="001D1B35"/>
    <w:rsid w:val="001D1BE2"/>
    <w:rsid w:val="001D26DA"/>
    <w:rsid w:val="001D2CB5"/>
    <w:rsid w:val="001D2F32"/>
    <w:rsid w:val="001D309E"/>
    <w:rsid w:val="001D3168"/>
    <w:rsid w:val="001D3192"/>
    <w:rsid w:val="001D3627"/>
    <w:rsid w:val="001D3849"/>
    <w:rsid w:val="001D38BF"/>
    <w:rsid w:val="001D3BEB"/>
    <w:rsid w:val="001D3E58"/>
    <w:rsid w:val="001D41B4"/>
    <w:rsid w:val="001D43D3"/>
    <w:rsid w:val="001D4435"/>
    <w:rsid w:val="001D5319"/>
    <w:rsid w:val="001D533C"/>
    <w:rsid w:val="001D5D7F"/>
    <w:rsid w:val="001D6028"/>
    <w:rsid w:val="001D6147"/>
    <w:rsid w:val="001D6165"/>
    <w:rsid w:val="001D61CE"/>
    <w:rsid w:val="001D6316"/>
    <w:rsid w:val="001D6586"/>
    <w:rsid w:val="001D6799"/>
    <w:rsid w:val="001D6D2F"/>
    <w:rsid w:val="001D6FF0"/>
    <w:rsid w:val="001D6FF4"/>
    <w:rsid w:val="001D701E"/>
    <w:rsid w:val="001D7082"/>
    <w:rsid w:val="001D735D"/>
    <w:rsid w:val="001D7BF5"/>
    <w:rsid w:val="001D7ECB"/>
    <w:rsid w:val="001E02E9"/>
    <w:rsid w:val="001E066F"/>
    <w:rsid w:val="001E06A3"/>
    <w:rsid w:val="001E09FB"/>
    <w:rsid w:val="001E0CCA"/>
    <w:rsid w:val="001E0FCF"/>
    <w:rsid w:val="001E1088"/>
    <w:rsid w:val="001E16C8"/>
    <w:rsid w:val="001E1A14"/>
    <w:rsid w:val="001E1BBD"/>
    <w:rsid w:val="001E1EC1"/>
    <w:rsid w:val="001E1FF8"/>
    <w:rsid w:val="001E2059"/>
    <w:rsid w:val="001E237E"/>
    <w:rsid w:val="001E28E0"/>
    <w:rsid w:val="001E2966"/>
    <w:rsid w:val="001E2A09"/>
    <w:rsid w:val="001E2C1F"/>
    <w:rsid w:val="001E2D3A"/>
    <w:rsid w:val="001E2F64"/>
    <w:rsid w:val="001E2FEB"/>
    <w:rsid w:val="001E338F"/>
    <w:rsid w:val="001E34C6"/>
    <w:rsid w:val="001E35D9"/>
    <w:rsid w:val="001E3A94"/>
    <w:rsid w:val="001E3C2B"/>
    <w:rsid w:val="001E4498"/>
    <w:rsid w:val="001E461C"/>
    <w:rsid w:val="001E4810"/>
    <w:rsid w:val="001E4A02"/>
    <w:rsid w:val="001E4D3D"/>
    <w:rsid w:val="001E4E3C"/>
    <w:rsid w:val="001E53EE"/>
    <w:rsid w:val="001E54BB"/>
    <w:rsid w:val="001E57EE"/>
    <w:rsid w:val="001E5A3D"/>
    <w:rsid w:val="001E5B4E"/>
    <w:rsid w:val="001E5E79"/>
    <w:rsid w:val="001E5EC3"/>
    <w:rsid w:val="001E6504"/>
    <w:rsid w:val="001E67F2"/>
    <w:rsid w:val="001E6917"/>
    <w:rsid w:val="001E6A01"/>
    <w:rsid w:val="001E6B8C"/>
    <w:rsid w:val="001E6DA8"/>
    <w:rsid w:val="001E72DE"/>
    <w:rsid w:val="001E7455"/>
    <w:rsid w:val="001E783A"/>
    <w:rsid w:val="001E7EBA"/>
    <w:rsid w:val="001F0063"/>
    <w:rsid w:val="001F02F2"/>
    <w:rsid w:val="001F049C"/>
    <w:rsid w:val="001F064B"/>
    <w:rsid w:val="001F0A39"/>
    <w:rsid w:val="001F0B2D"/>
    <w:rsid w:val="001F0EAF"/>
    <w:rsid w:val="001F1044"/>
    <w:rsid w:val="001F132F"/>
    <w:rsid w:val="001F14EB"/>
    <w:rsid w:val="001F1542"/>
    <w:rsid w:val="001F15DF"/>
    <w:rsid w:val="001F1DA3"/>
    <w:rsid w:val="001F1EE1"/>
    <w:rsid w:val="001F200F"/>
    <w:rsid w:val="001F20AD"/>
    <w:rsid w:val="001F2136"/>
    <w:rsid w:val="001F21C2"/>
    <w:rsid w:val="001F2488"/>
    <w:rsid w:val="001F276E"/>
    <w:rsid w:val="001F27C3"/>
    <w:rsid w:val="001F2E86"/>
    <w:rsid w:val="001F323A"/>
    <w:rsid w:val="001F378B"/>
    <w:rsid w:val="001F37B0"/>
    <w:rsid w:val="001F3857"/>
    <w:rsid w:val="001F3E25"/>
    <w:rsid w:val="001F42FD"/>
    <w:rsid w:val="001F4384"/>
    <w:rsid w:val="001F46C7"/>
    <w:rsid w:val="001F4915"/>
    <w:rsid w:val="001F49BB"/>
    <w:rsid w:val="001F4E51"/>
    <w:rsid w:val="001F50D4"/>
    <w:rsid w:val="001F5857"/>
    <w:rsid w:val="001F5A6E"/>
    <w:rsid w:val="001F5E9E"/>
    <w:rsid w:val="001F5F27"/>
    <w:rsid w:val="001F5FFC"/>
    <w:rsid w:val="001F65BE"/>
    <w:rsid w:val="001F663C"/>
    <w:rsid w:val="001F6720"/>
    <w:rsid w:val="001F6C96"/>
    <w:rsid w:val="001F6D06"/>
    <w:rsid w:val="001F6F4D"/>
    <w:rsid w:val="001F723E"/>
    <w:rsid w:val="001F759B"/>
    <w:rsid w:val="001F7644"/>
    <w:rsid w:val="001F7743"/>
    <w:rsid w:val="001F7D7A"/>
    <w:rsid w:val="002004DC"/>
    <w:rsid w:val="00200713"/>
    <w:rsid w:val="002007E8"/>
    <w:rsid w:val="002009F4"/>
    <w:rsid w:val="00200A68"/>
    <w:rsid w:val="00201819"/>
    <w:rsid w:val="00201993"/>
    <w:rsid w:val="002019BB"/>
    <w:rsid w:val="00201A77"/>
    <w:rsid w:val="00201E68"/>
    <w:rsid w:val="002020B7"/>
    <w:rsid w:val="00202A70"/>
    <w:rsid w:val="00202BA9"/>
    <w:rsid w:val="00202D5D"/>
    <w:rsid w:val="00202DE1"/>
    <w:rsid w:val="00202E04"/>
    <w:rsid w:val="00203223"/>
    <w:rsid w:val="002036DB"/>
    <w:rsid w:val="002038F8"/>
    <w:rsid w:val="00203B0A"/>
    <w:rsid w:val="00204099"/>
    <w:rsid w:val="00204223"/>
    <w:rsid w:val="00204459"/>
    <w:rsid w:val="00204533"/>
    <w:rsid w:val="002047B3"/>
    <w:rsid w:val="00204E46"/>
    <w:rsid w:val="00204E56"/>
    <w:rsid w:val="0020565A"/>
    <w:rsid w:val="002057C4"/>
    <w:rsid w:val="00205BD5"/>
    <w:rsid w:val="00205D72"/>
    <w:rsid w:val="00205E23"/>
    <w:rsid w:val="0020603A"/>
    <w:rsid w:val="002064CC"/>
    <w:rsid w:val="00206874"/>
    <w:rsid w:val="002071EE"/>
    <w:rsid w:val="002071F5"/>
    <w:rsid w:val="00207562"/>
    <w:rsid w:val="00207735"/>
    <w:rsid w:val="00207E83"/>
    <w:rsid w:val="0021016B"/>
    <w:rsid w:val="002103EF"/>
    <w:rsid w:val="00210453"/>
    <w:rsid w:val="002106C3"/>
    <w:rsid w:val="00210AC4"/>
    <w:rsid w:val="00210C12"/>
    <w:rsid w:val="00210D4A"/>
    <w:rsid w:val="00210EAB"/>
    <w:rsid w:val="00211586"/>
    <w:rsid w:val="002119FE"/>
    <w:rsid w:val="00211A06"/>
    <w:rsid w:val="00212206"/>
    <w:rsid w:val="0021224A"/>
    <w:rsid w:val="002126F5"/>
    <w:rsid w:val="00212AF2"/>
    <w:rsid w:val="00212C6B"/>
    <w:rsid w:val="0021301F"/>
    <w:rsid w:val="002135AF"/>
    <w:rsid w:val="00213675"/>
    <w:rsid w:val="00213D9D"/>
    <w:rsid w:val="00214469"/>
    <w:rsid w:val="00214675"/>
    <w:rsid w:val="002149B0"/>
    <w:rsid w:val="00214D95"/>
    <w:rsid w:val="00214E4F"/>
    <w:rsid w:val="00215732"/>
    <w:rsid w:val="00215828"/>
    <w:rsid w:val="00215B8D"/>
    <w:rsid w:val="00215C30"/>
    <w:rsid w:val="00215E76"/>
    <w:rsid w:val="00215F29"/>
    <w:rsid w:val="0021601B"/>
    <w:rsid w:val="002168E6"/>
    <w:rsid w:val="00217269"/>
    <w:rsid w:val="0021730D"/>
    <w:rsid w:val="0021794C"/>
    <w:rsid w:val="00217C53"/>
    <w:rsid w:val="00220093"/>
    <w:rsid w:val="002201EA"/>
    <w:rsid w:val="00220329"/>
    <w:rsid w:val="002204E6"/>
    <w:rsid w:val="002206DE"/>
    <w:rsid w:val="00220A9F"/>
    <w:rsid w:val="00220D52"/>
    <w:rsid w:val="00220E3A"/>
    <w:rsid w:val="00220EC6"/>
    <w:rsid w:val="00221284"/>
    <w:rsid w:val="00221CDE"/>
    <w:rsid w:val="0022208E"/>
    <w:rsid w:val="002223EC"/>
    <w:rsid w:val="002224EF"/>
    <w:rsid w:val="00222562"/>
    <w:rsid w:val="00222721"/>
    <w:rsid w:val="00222A52"/>
    <w:rsid w:val="00222E8F"/>
    <w:rsid w:val="002232C6"/>
    <w:rsid w:val="00223326"/>
    <w:rsid w:val="00223431"/>
    <w:rsid w:val="00223478"/>
    <w:rsid w:val="0022356B"/>
    <w:rsid w:val="0022378D"/>
    <w:rsid w:val="00223908"/>
    <w:rsid w:val="00223A51"/>
    <w:rsid w:val="00223AA5"/>
    <w:rsid w:val="00223FC9"/>
    <w:rsid w:val="0022419B"/>
    <w:rsid w:val="002241E8"/>
    <w:rsid w:val="002243B7"/>
    <w:rsid w:val="002243F2"/>
    <w:rsid w:val="002244E3"/>
    <w:rsid w:val="00224644"/>
    <w:rsid w:val="00224CB7"/>
    <w:rsid w:val="00224FF3"/>
    <w:rsid w:val="002253D6"/>
    <w:rsid w:val="00225568"/>
    <w:rsid w:val="0022582E"/>
    <w:rsid w:val="00225835"/>
    <w:rsid w:val="00225ADB"/>
    <w:rsid w:val="00225C20"/>
    <w:rsid w:val="00225EEC"/>
    <w:rsid w:val="002260E6"/>
    <w:rsid w:val="00226504"/>
    <w:rsid w:val="00226AF5"/>
    <w:rsid w:val="00226C80"/>
    <w:rsid w:val="00226DA4"/>
    <w:rsid w:val="002272D9"/>
    <w:rsid w:val="002272F8"/>
    <w:rsid w:val="0022761C"/>
    <w:rsid w:val="00227688"/>
    <w:rsid w:val="002279AB"/>
    <w:rsid w:val="0023033E"/>
    <w:rsid w:val="00230F40"/>
    <w:rsid w:val="002311FC"/>
    <w:rsid w:val="0023120E"/>
    <w:rsid w:val="00231A09"/>
    <w:rsid w:val="00231B8E"/>
    <w:rsid w:val="00231D45"/>
    <w:rsid w:val="00231DB6"/>
    <w:rsid w:val="00232609"/>
    <w:rsid w:val="00232816"/>
    <w:rsid w:val="00232C42"/>
    <w:rsid w:val="00232D26"/>
    <w:rsid w:val="00232D70"/>
    <w:rsid w:val="0023328C"/>
    <w:rsid w:val="00233508"/>
    <w:rsid w:val="002336B0"/>
    <w:rsid w:val="0023392D"/>
    <w:rsid w:val="00233AB6"/>
    <w:rsid w:val="00233C02"/>
    <w:rsid w:val="002340B1"/>
    <w:rsid w:val="002345E3"/>
    <w:rsid w:val="00234A9C"/>
    <w:rsid w:val="00234B15"/>
    <w:rsid w:val="00234B6E"/>
    <w:rsid w:val="00234D43"/>
    <w:rsid w:val="00234F5E"/>
    <w:rsid w:val="00234FA4"/>
    <w:rsid w:val="00234FE1"/>
    <w:rsid w:val="002355C6"/>
    <w:rsid w:val="00235B58"/>
    <w:rsid w:val="00235CD6"/>
    <w:rsid w:val="00235DE6"/>
    <w:rsid w:val="00235ED6"/>
    <w:rsid w:val="00235F5E"/>
    <w:rsid w:val="002362A0"/>
    <w:rsid w:val="0023643E"/>
    <w:rsid w:val="002364C4"/>
    <w:rsid w:val="002366CE"/>
    <w:rsid w:val="0023672B"/>
    <w:rsid w:val="002368CA"/>
    <w:rsid w:val="002369BC"/>
    <w:rsid w:val="00236A42"/>
    <w:rsid w:val="00236A49"/>
    <w:rsid w:val="00236DD2"/>
    <w:rsid w:val="0023711E"/>
    <w:rsid w:val="00237483"/>
    <w:rsid w:val="002376B9"/>
    <w:rsid w:val="00237726"/>
    <w:rsid w:val="00237774"/>
    <w:rsid w:val="0023778F"/>
    <w:rsid w:val="002379D3"/>
    <w:rsid w:val="00237A95"/>
    <w:rsid w:val="00237E57"/>
    <w:rsid w:val="0024011E"/>
    <w:rsid w:val="0024077D"/>
    <w:rsid w:val="00240AD5"/>
    <w:rsid w:val="0024103F"/>
    <w:rsid w:val="002411DB"/>
    <w:rsid w:val="0024131E"/>
    <w:rsid w:val="002413E8"/>
    <w:rsid w:val="0024148C"/>
    <w:rsid w:val="00241E80"/>
    <w:rsid w:val="00242419"/>
    <w:rsid w:val="00242478"/>
    <w:rsid w:val="0024258D"/>
    <w:rsid w:val="00242B5A"/>
    <w:rsid w:val="00242E82"/>
    <w:rsid w:val="00242F4F"/>
    <w:rsid w:val="0024306C"/>
    <w:rsid w:val="002430C2"/>
    <w:rsid w:val="002436AC"/>
    <w:rsid w:val="002436DB"/>
    <w:rsid w:val="002440E1"/>
    <w:rsid w:val="00244655"/>
    <w:rsid w:val="002446B2"/>
    <w:rsid w:val="0024493A"/>
    <w:rsid w:val="00244B8E"/>
    <w:rsid w:val="00244D86"/>
    <w:rsid w:val="00244F21"/>
    <w:rsid w:val="0024500A"/>
    <w:rsid w:val="002452D4"/>
    <w:rsid w:val="00245334"/>
    <w:rsid w:val="00245394"/>
    <w:rsid w:val="002457D7"/>
    <w:rsid w:val="002457FF"/>
    <w:rsid w:val="002459CB"/>
    <w:rsid w:val="00245A31"/>
    <w:rsid w:val="00245A3F"/>
    <w:rsid w:val="00245B63"/>
    <w:rsid w:val="0024606D"/>
    <w:rsid w:val="00246350"/>
    <w:rsid w:val="002467EE"/>
    <w:rsid w:val="00246B63"/>
    <w:rsid w:val="00246B6B"/>
    <w:rsid w:val="00246D80"/>
    <w:rsid w:val="00246F14"/>
    <w:rsid w:val="00247039"/>
    <w:rsid w:val="00247048"/>
    <w:rsid w:val="002473E4"/>
    <w:rsid w:val="00247A94"/>
    <w:rsid w:val="00247CF5"/>
    <w:rsid w:val="00247DBE"/>
    <w:rsid w:val="00250132"/>
    <w:rsid w:val="0025046C"/>
    <w:rsid w:val="00250965"/>
    <w:rsid w:val="00250B07"/>
    <w:rsid w:val="00250E42"/>
    <w:rsid w:val="00250FAE"/>
    <w:rsid w:val="002513A6"/>
    <w:rsid w:val="0025145B"/>
    <w:rsid w:val="00251875"/>
    <w:rsid w:val="00251A08"/>
    <w:rsid w:val="00251E5B"/>
    <w:rsid w:val="002520F2"/>
    <w:rsid w:val="0025248C"/>
    <w:rsid w:val="00252575"/>
    <w:rsid w:val="00252651"/>
    <w:rsid w:val="002526A9"/>
    <w:rsid w:val="00252921"/>
    <w:rsid w:val="00252AB2"/>
    <w:rsid w:val="0025330E"/>
    <w:rsid w:val="00253777"/>
    <w:rsid w:val="0025398C"/>
    <w:rsid w:val="002539FD"/>
    <w:rsid w:val="00253B58"/>
    <w:rsid w:val="00254829"/>
    <w:rsid w:val="00254836"/>
    <w:rsid w:val="00254D17"/>
    <w:rsid w:val="00254EAC"/>
    <w:rsid w:val="002551B3"/>
    <w:rsid w:val="002552E4"/>
    <w:rsid w:val="002553E8"/>
    <w:rsid w:val="00255492"/>
    <w:rsid w:val="00255891"/>
    <w:rsid w:val="00255A4D"/>
    <w:rsid w:val="00255E31"/>
    <w:rsid w:val="00256696"/>
    <w:rsid w:val="00256953"/>
    <w:rsid w:val="0025698B"/>
    <w:rsid w:val="00256B5B"/>
    <w:rsid w:val="00256C36"/>
    <w:rsid w:val="00257045"/>
    <w:rsid w:val="0025778D"/>
    <w:rsid w:val="00257A94"/>
    <w:rsid w:val="00257F72"/>
    <w:rsid w:val="00260415"/>
    <w:rsid w:val="0026054C"/>
    <w:rsid w:val="00260613"/>
    <w:rsid w:val="00260830"/>
    <w:rsid w:val="00260C67"/>
    <w:rsid w:val="00260CFC"/>
    <w:rsid w:val="00260F1F"/>
    <w:rsid w:val="002610A3"/>
    <w:rsid w:val="002610D4"/>
    <w:rsid w:val="00261472"/>
    <w:rsid w:val="0026149E"/>
    <w:rsid w:val="0026165C"/>
    <w:rsid w:val="002619E1"/>
    <w:rsid w:val="0026214A"/>
    <w:rsid w:val="002622A5"/>
    <w:rsid w:val="00262921"/>
    <w:rsid w:val="00262D3A"/>
    <w:rsid w:val="00262F72"/>
    <w:rsid w:val="00263527"/>
    <w:rsid w:val="00263658"/>
    <w:rsid w:val="002639D7"/>
    <w:rsid w:val="00263C7D"/>
    <w:rsid w:val="00263D56"/>
    <w:rsid w:val="00263F48"/>
    <w:rsid w:val="0026402A"/>
    <w:rsid w:val="0026448C"/>
    <w:rsid w:val="00264976"/>
    <w:rsid w:val="00264B64"/>
    <w:rsid w:val="00264C61"/>
    <w:rsid w:val="00264F3F"/>
    <w:rsid w:val="002652C0"/>
    <w:rsid w:val="00265798"/>
    <w:rsid w:val="0026594F"/>
    <w:rsid w:val="00265A73"/>
    <w:rsid w:val="002664AA"/>
    <w:rsid w:val="00266A2A"/>
    <w:rsid w:val="00266B99"/>
    <w:rsid w:val="00266CE6"/>
    <w:rsid w:val="002671C4"/>
    <w:rsid w:val="00267644"/>
    <w:rsid w:val="00267657"/>
    <w:rsid w:val="002677F1"/>
    <w:rsid w:val="00267856"/>
    <w:rsid w:val="00267CB4"/>
    <w:rsid w:val="00267CC5"/>
    <w:rsid w:val="00267FE0"/>
    <w:rsid w:val="002702E9"/>
    <w:rsid w:val="00270385"/>
    <w:rsid w:val="002707A2"/>
    <w:rsid w:val="0027085A"/>
    <w:rsid w:val="00270894"/>
    <w:rsid w:val="00270D4F"/>
    <w:rsid w:val="00270F21"/>
    <w:rsid w:val="00270F65"/>
    <w:rsid w:val="00271446"/>
    <w:rsid w:val="002717C5"/>
    <w:rsid w:val="00271D51"/>
    <w:rsid w:val="00272109"/>
    <w:rsid w:val="002725DB"/>
    <w:rsid w:val="0027268A"/>
    <w:rsid w:val="00272F20"/>
    <w:rsid w:val="0027316A"/>
    <w:rsid w:val="00273446"/>
    <w:rsid w:val="002735E7"/>
    <w:rsid w:val="00273A27"/>
    <w:rsid w:val="00273D26"/>
    <w:rsid w:val="00273D96"/>
    <w:rsid w:val="002741F9"/>
    <w:rsid w:val="002742D7"/>
    <w:rsid w:val="00274637"/>
    <w:rsid w:val="0027487D"/>
    <w:rsid w:val="00274ABC"/>
    <w:rsid w:val="00274F04"/>
    <w:rsid w:val="00275106"/>
    <w:rsid w:val="002752B8"/>
    <w:rsid w:val="0027540A"/>
    <w:rsid w:val="00275674"/>
    <w:rsid w:val="00275A7B"/>
    <w:rsid w:val="00275C5E"/>
    <w:rsid w:val="0027606C"/>
    <w:rsid w:val="0027631A"/>
    <w:rsid w:val="002767F6"/>
    <w:rsid w:val="0027698A"/>
    <w:rsid w:val="002769EC"/>
    <w:rsid w:val="00276AF9"/>
    <w:rsid w:val="00276B63"/>
    <w:rsid w:val="00276BCB"/>
    <w:rsid w:val="00276CEF"/>
    <w:rsid w:val="0027729B"/>
    <w:rsid w:val="002774AD"/>
    <w:rsid w:val="00277792"/>
    <w:rsid w:val="002777B3"/>
    <w:rsid w:val="00277BA9"/>
    <w:rsid w:val="002802BE"/>
    <w:rsid w:val="0028058E"/>
    <w:rsid w:val="002806C8"/>
    <w:rsid w:val="002809E7"/>
    <w:rsid w:val="00280A6A"/>
    <w:rsid w:val="00280CF0"/>
    <w:rsid w:val="00280F55"/>
    <w:rsid w:val="00280FD4"/>
    <w:rsid w:val="002813FC"/>
    <w:rsid w:val="0028142E"/>
    <w:rsid w:val="00281618"/>
    <w:rsid w:val="00281675"/>
    <w:rsid w:val="00281B76"/>
    <w:rsid w:val="00281B8B"/>
    <w:rsid w:val="00281D2A"/>
    <w:rsid w:val="00281E9A"/>
    <w:rsid w:val="00281FF5"/>
    <w:rsid w:val="002821B1"/>
    <w:rsid w:val="00282331"/>
    <w:rsid w:val="0028237B"/>
    <w:rsid w:val="0028267A"/>
    <w:rsid w:val="00282879"/>
    <w:rsid w:val="00282B24"/>
    <w:rsid w:val="00282C7B"/>
    <w:rsid w:val="002830BE"/>
    <w:rsid w:val="0028310C"/>
    <w:rsid w:val="0028313B"/>
    <w:rsid w:val="00283328"/>
    <w:rsid w:val="002833C2"/>
    <w:rsid w:val="002833E3"/>
    <w:rsid w:val="002836E7"/>
    <w:rsid w:val="002837F3"/>
    <w:rsid w:val="00283881"/>
    <w:rsid w:val="00283B5E"/>
    <w:rsid w:val="00284058"/>
    <w:rsid w:val="00284371"/>
    <w:rsid w:val="0028437C"/>
    <w:rsid w:val="0028496D"/>
    <w:rsid w:val="0028538E"/>
    <w:rsid w:val="00285615"/>
    <w:rsid w:val="00285616"/>
    <w:rsid w:val="00285801"/>
    <w:rsid w:val="00285818"/>
    <w:rsid w:val="002859C1"/>
    <w:rsid w:val="00285C76"/>
    <w:rsid w:val="00285DB6"/>
    <w:rsid w:val="0028601D"/>
    <w:rsid w:val="00286242"/>
    <w:rsid w:val="0028667E"/>
    <w:rsid w:val="00286697"/>
    <w:rsid w:val="00287074"/>
    <w:rsid w:val="002872F5"/>
    <w:rsid w:val="002873CC"/>
    <w:rsid w:val="00287501"/>
    <w:rsid w:val="0028761B"/>
    <w:rsid w:val="00287688"/>
    <w:rsid w:val="002879F8"/>
    <w:rsid w:val="00287EC9"/>
    <w:rsid w:val="00287FA3"/>
    <w:rsid w:val="00290193"/>
    <w:rsid w:val="002903B7"/>
    <w:rsid w:val="00290423"/>
    <w:rsid w:val="00290559"/>
    <w:rsid w:val="0029085C"/>
    <w:rsid w:val="002909A5"/>
    <w:rsid w:val="0029114F"/>
    <w:rsid w:val="0029116D"/>
    <w:rsid w:val="0029136A"/>
    <w:rsid w:val="002916D3"/>
    <w:rsid w:val="00291EA7"/>
    <w:rsid w:val="0029235A"/>
    <w:rsid w:val="00292BA0"/>
    <w:rsid w:val="00292D14"/>
    <w:rsid w:val="00292FEF"/>
    <w:rsid w:val="00293031"/>
    <w:rsid w:val="0029304C"/>
    <w:rsid w:val="002934C4"/>
    <w:rsid w:val="00293569"/>
    <w:rsid w:val="002937D8"/>
    <w:rsid w:val="002938FC"/>
    <w:rsid w:val="00293921"/>
    <w:rsid w:val="00293A5D"/>
    <w:rsid w:val="00293F1B"/>
    <w:rsid w:val="00294117"/>
    <w:rsid w:val="0029434C"/>
    <w:rsid w:val="0029464C"/>
    <w:rsid w:val="00294A51"/>
    <w:rsid w:val="00294B61"/>
    <w:rsid w:val="00294CAA"/>
    <w:rsid w:val="002950B2"/>
    <w:rsid w:val="002951A1"/>
    <w:rsid w:val="0029552A"/>
    <w:rsid w:val="00295991"/>
    <w:rsid w:val="00295BC3"/>
    <w:rsid w:val="00295C40"/>
    <w:rsid w:val="00295F01"/>
    <w:rsid w:val="00295F0B"/>
    <w:rsid w:val="0029604D"/>
    <w:rsid w:val="002960F1"/>
    <w:rsid w:val="0029626E"/>
    <w:rsid w:val="00296482"/>
    <w:rsid w:val="002965FB"/>
    <w:rsid w:val="0029672A"/>
    <w:rsid w:val="00296D55"/>
    <w:rsid w:val="00296DAC"/>
    <w:rsid w:val="002972A8"/>
    <w:rsid w:val="002974CA"/>
    <w:rsid w:val="002977B6"/>
    <w:rsid w:val="002978BF"/>
    <w:rsid w:val="00297A94"/>
    <w:rsid w:val="00297AC6"/>
    <w:rsid w:val="00297BAC"/>
    <w:rsid w:val="002A0339"/>
    <w:rsid w:val="002A05D9"/>
    <w:rsid w:val="002A075E"/>
    <w:rsid w:val="002A0B70"/>
    <w:rsid w:val="002A0BFE"/>
    <w:rsid w:val="002A11F7"/>
    <w:rsid w:val="002A14D8"/>
    <w:rsid w:val="002A15E8"/>
    <w:rsid w:val="002A1647"/>
    <w:rsid w:val="002A1926"/>
    <w:rsid w:val="002A1F80"/>
    <w:rsid w:val="002A244B"/>
    <w:rsid w:val="002A2864"/>
    <w:rsid w:val="002A29B1"/>
    <w:rsid w:val="002A2A03"/>
    <w:rsid w:val="002A2C08"/>
    <w:rsid w:val="002A329D"/>
    <w:rsid w:val="002A3386"/>
    <w:rsid w:val="002A3501"/>
    <w:rsid w:val="002A38FD"/>
    <w:rsid w:val="002A39C6"/>
    <w:rsid w:val="002A410C"/>
    <w:rsid w:val="002A424C"/>
    <w:rsid w:val="002A48AF"/>
    <w:rsid w:val="002A4B91"/>
    <w:rsid w:val="002A4F3B"/>
    <w:rsid w:val="002A5087"/>
    <w:rsid w:val="002A51FB"/>
    <w:rsid w:val="002A54E2"/>
    <w:rsid w:val="002A56CD"/>
    <w:rsid w:val="002A5A73"/>
    <w:rsid w:val="002A5B5D"/>
    <w:rsid w:val="002A5E07"/>
    <w:rsid w:val="002A665B"/>
    <w:rsid w:val="002A6B2F"/>
    <w:rsid w:val="002A6BBC"/>
    <w:rsid w:val="002A6DA2"/>
    <w:rsid w:val="002A6EAB"/>
    <w:rsid w:val="002A6FC8"/>
    <w:rsid w:val="002A6FD6"/>
    <w:rsid w:val="002A708B"/>
    <w:rsid w:val="002A74F4"/>
    <w:rsid w:val="002A7672"/>
    <w:rsid w:val="002A772C"/>
    <w:rsid w:val="002A7D65"/>
    <w:rsid w:val="002A7DBE"/>
    <w:rsid w:val="002A7E55"/>
    <w:rsid w:val="002B01A7"/>
    <w:rsid w:val="002B04BC"/>
    <w:rsid w:val="002B06B6"/>
    <w:rsid w:val="002B0ECB"/>
    <w:rsid w:val="002B0FE9"/>
    <w:rsid w:val="002B1205"/>
    <w:rsid w:val="002B15AD"/>
    <w:rsid w:val="002B18FC"/>
    <w:rsid w:val="002B19B2"/>
    <w:rsid w:val="002B1ABE"/>
    <w:rsid w:val="002B1B0C"/>
    <w:rsid w:val="002B1EE7"/>
    <w:rsid w:val="002B1FA7"/>
    <w:rsid w:val="002B1FC1"/>
    <w:rsid w:val="002B1FFE"/>
    <w:rsid w:val="002B2144"/>
    <w:rsid w:val="002B21E4"/>
    <w:rsid w:val="002B22E8"/>
    <w:rsid w:val="002B23FE"/>
    <w:rsid w:val="002B2749"/>
    <w:rsid w:val="002B2A77"/>
    <w:rsid w:val="002B2EBB"/>
    <w:rsid w:val="002B2F14"/>
    <w:rsid w:val="002B3254"/>
    <w:rsid w:val="002B37E4"/>
    <w:rsid w:val="002B390A"/>
    <w:rsid w:val="002B3C81"/>
    <w:rsid w:val="002B3FC8"/>
    <w:rsid w:val="002B401A"/>
    <w:rsid w:val="002B41F3"/>
    <w:rsid w:val="002B46CA"/>
    <w:rsid w:val="002B46F5"/>
    <w:rsid w:val="002B4803"/>
    <w:rsid w:val="002B4A8E"/>
    <w:rsid w:val="002B4C05"/>
    <w:rsid w:val="002B508B"/>
    <w:rsid w:val="002B528D"/>
    <w:rsid w:val="002B549D"/>
    <w:rsid w:val="002B55C2"/>
    <w:rsid w:val="002B5841"/>
    <w:rsid w:val="002B5AB2"/>
    <w:rsid w:val="002B5FE6"/>
    <w:rsid w:val="002B6523"/>
    <w:rsid w:val="002B6A50"/>
    <w:rsid w:val="002B6B2E"/>
    <w:rsid w:val="002B6F8C"/>
    <w:rsid w:val="002B708E"/>
    <w:rsid w:val="002B738B"/>
    <w:rsid w:val="002B7A8D"/>
    <w:rsid w:val="002B7B31"/>
    <w:rsid w:val="002C0361"/>
    <w:rsid w:val="002C03A8"/>
    <w:rsid w:val="002C05B4"/>
    <w:rsid w:val="002C087C"/>
    <w:rsid w:val="002C08A7"/>
    <w:rsid w:val="002C0962"/>
    <w:rsid w:val="002C0B25"/>
    <w:rsid w:val="002C0D5D"/>
    <w:rsid w:val="002C11AD"/>
    <w:rsid w:val="002C1B2E"/>
    <w:rsid w:val="002C201E"/>
    <w:rsid w:val="002C223F"/>
    <w:rsid w:val="002C23A8"/>
    <w:rsid w:val="002C2797"/>
    <w:rsid w:val="002C27AA"/>
    <w:rsid w:val="002C2A91"/>
    <w:rsid w:val="002C2D25"/>
    <w:rsid w:val="002C2D43"/>
    <w:rsid w:val="002C2DCE"/>
    <w:rsid w:val="002C2E2A"/>
    <w:rsid w:val="002C33F8"/>
    <w:rsid w:val="002C389D"/>
    <w:rsid w:val="002C3A1B"/>
    <w:rsid w:val="002C3E7F"/>
    <w:rsid w:val="002C43A5"/>
    <w:rsid w:val="002C441B"/>
    <w:rsid w:val="002C454C"/>
    <w:rsid w:val="002C4852"/>
    <w:rsid w:val="002C496F"/>
    <w:rsid w:val="002C4A69"/>
    <w:rsid w:val="002C4AE9"/>
    <w:rsid w:val="002C4C51"/>
    <w:rsid w:val="002C4FC1"/>
    <w:rsid w:val="002C512D"/>
    <w:rsid w:val="002C52CD"/>
    <w:rsid w:val="002C5398"/>
    <w:rsid w:val="002C53BB"/>
    <w:rsid w:val="002C5A28"/>
    <w:rsid w:val="002C6023"/>
    <w:rsid w:val="002C6184"/>
    <w:rsid w:val="002C62BA"/>
    <w:rsid w:val="002C62FB"/>
    <w:rsid w:val="002C6444"/>
    <w:rsid w:val="002C6483"/>
    <w:rsid w:val="002C659F"/>
    <w:rsid w:val="002C66F9"/>
    <w:rsid w:val="002C6772"/>
    <w:rsid w:val="002C68C9"/>
    <w:rsid w:val="002C6A33"/>
    <w:rsid w:val="002C6B60"/>
    <w:rsid w:val="002C72AE"/>
    <w:rsid w:val="002C7753"/>
    <w:rsid w:val="002C79CB"/>
    <w:rsid w:val="002C7CD1"/>
    <w:rsid w:val="002C7F56"/>
    <w:rsid w:val="002D0175"/>
    <w:rsid w:val="002D0455"/>
    <w:rsid w:val="002D06A5"/>
    <w:rsid w:val="002D06D8"/>
    <w:rsid w:val="002D0772"/>
    <w:rsid w:val="002D0CAB"/>
    <w:rsid w:val="002D0D45"/>
    <w:rsid w:val="002D0EB8"/>
    <w:rsid w:val="002D112E"/>
    <w:rsid w:val="002D11BF"/>
    <w:rsid w:val="002D134D"/>
    <w:rsid w:val="002D15E0"/>
    <w:rsid w:val="002D1658"/>
    <w:rsid w:val="002D174B"/>
    <w:rsid w:val="002D1A7A"/>
    <w:rsid w:val="002D1B1A"/>
    <w:rsid w:val="002D1CD8"/>
    <w:rsid w:val="002D1D95"/>
    <w:rsid w:val="002D20F8"/>
    <w:rsid w:val="002D21FB"/>
    <w:rsid w:val="002D22FD"/>
    <w:rsid w:val="002D2574"/>
    <w:rsid w:val="002D279F"/>
    <w:rsid w:val="002D2A7A"/>
    <w:rsid w:val="002D2BBD"/>
    <w:rsid w:val="002D2CC5"/>
    <w:rsid w:val="002D2D0E"/>
    <w:rsid w:val="002D3135"/>
    <w:rsid w:val="002D3965"/>
    <w:rsid w:val="002D3A27"/>
    <w:rsid w:val="002D3B72"/>
    <w:rsid w:val="002D3E9F"/>
    <w:rsid w:val="002D3ECF"/>
    <w:rsid w:val="002D4332"/>
    <w:rsid w:val="002D492A"/>
    <w:rsid w:val="002D4982"/>
    <w:rsid w:val="002D4B89"/>
    <w:rsid w:val="002D58C0"/>
    <w:rsid w:val="002D5A64"/>
    <w:rsid w:val="002D5ACB"/>
    <w:rsid w:val="002D5F89"/>
    <w:rsid w:val="002D5FA4"/>
    <w:rsid w:val="002D6182"/>
    <w:rsid w:val="002D69BC"/>
    <w:rsid w:val="002D6D51"/>
    <w:rsid w:val="002D6EBC"/>
    <w:rsid w:val="002D6FD7"/>
    <w:rsid w:val="002D6FF0"/>
    <w:rsid w:val="002D70A2"/>
    <w:rsid w:val="002D74B5"/>
    <w:rsid w:val="002D74C5"/>
    <w:rsid w:val="002D763A"/>
    <w:rsid w:val="002D76DC"/>
    <w:rsid w:val="002D7F14"/>
    <w:rsid w:val="002D7F1A"/>
    <w:rsid w:val="002E02F6"/>
    <w:rsid w:val="002E02FA"/>
    <w:rsid w:val="002E0F37"/>
    <w:rsid w:val="002E109F"/>
    <w:rsid w:val="002E153E"/>
    <w:rsid w:val="002E1569"/>
    <w:rsid w:val="002E1828"/>
    <w:rsid w:val="002E1912"/>
    <w:rsid w:val="002E1B38"/>
    <w:rsid w:val="002E1CED"/>
    <w:rsid w:val="002E1DF7"/>
    <w:rsid w:val="002E2086"/>
    <w:rsid w:val="002E20C2"/>
    <w:rsid w:val="002E2380"/>
    <w:rsid w:val="002E256E"/>
    <w:rsid w:val="002E280A"/>
    <w:rsid w:val="002E2940"/>
    <w:rsid w:val="002E2C0F"/>
    <w:rsid w:val="002E2CFA"/>
    <w:rsid w:val="002E2FB0"/>
    <w:rsid w:val="002E2FB2"/>
    <w:rsid w:val="002E3DD9"/>
    <w:rsid w:val="002E3EF3"/>
    <w:rsid w:val="002E40E1"/>
    <w:rsid w:val="002E4129"/>
    <w:rsid w:val="002E41C5"/>
    <w:rsid w:val="002E41D4"/>
    <w:rsid w:val="002E4706"/>
    <w:rsid w:val="002E4711"/>
    <w:rsid w:val="002E4830"/>
    <w:rsid w:val="002E494F"/>
    <w:rsid w:val="002E4B30"/>
    <w:rsid w:val="002E4B50"/>
    <w:rsid w:val="002E4BC0"/>
    <w:rsid w:val="002E4D50"/>
    <w:rsid w:val="002E4DDD"/>
    <w:rsid w:val="002E556A"/>
    <w:rsid w:val="002E59F5"/>
    <w:rsid w:val="002E5B48"/>
    <w:rsid w:val="002E5EC5"/>
    <w:rsid w:val="002E5EDA"/>
    <w:rsid w:val="002E636B"/>
    <w:rsid w:val="002E68D7"/>
    <w:rsid w:val="002E691E"/>
    <w:rsid w:val="002E6AF1"/>
    <w:rsid w:val="002E6F03"/>
    <w:rsid w:val="002E6F5C"/>
    <w:rsid w:val="002E70AE"/>
    <w:rsid w:val="002E733B"/>
    <w:rsid w:val="002E7606"/>
    <w:rsid w:val="002E7954"/>
    <w:rsid w:val="002E7AC5"/>
    <w:rsid w:val="002E7CF8"/>
    <w:rsid w:val="002E7EB0"/>
    <w:rsid w:val="002E7EB8"/>
    <w:rsid w:val="002E7EDC"/>
    <w:rsid w:val="002E7FFD"/>
    <w:rsid w:val="002F0069"/>
    <w:rsid w:val="002F0099"/>
    <w:rsid w:val="002F029F"/>
    <w:rsid w:val="002F0378"/>
    <w:rsid w:val="002F04F2"/>
    <w:rsid w:val="002F053F"/>
    <w:rsid w:val="002F064B"/>
    <w:rsid w:val="002F093C"/>
    <w:rsid w:val="002F098D"/>
    <w:rsid w:val="002F0B91"/>
    <w:rsid w:val="002F0EFD"/>
    <w:rsid w:val="002F1083"/>
    <w:rsid w:val="002F1145"/>
    <w:rsid w:val="002F117C"/>
    <w:rsid w:val="002F12F3"/>
    <w:rsid w:val="002F131D"/>
    <w:rsid w:val="002F18A8"/>
    <w:rsid w:val="002F1907"/>
    <w:rsid w:val="002F1C8E"/>
    <w:rsid w:val="002F1CD0"/>
    <w:rsid w:val="002F20DF"/>
    <w:rsid w:val="002F2170"/>
    <w:rsid w:val="002F2217"/>
    <w:rsid w:val="002F22A7"/>
    <w:rsid w:val="002F2508"/>
    <w:rsid w:val="002F262A"/>
    <w:rsid w:val="002F2AD6"/>
    <w:rsid w:val="002F2BB5"/>
    <w:rsid w:val="002F2C10"/>
    <w:rsid w:val="002F2EA3"/>
    <w:rsid w:val="002F2ED0"/>
    <w:rsid w:val="002F2F38"/>
    <w:rsid w:val="002F2F53"/>
    <w:rsid w:val="002F2F7E"/>
    <w:rsid w:val="002F30A8"/>
    <w:rsid w:val="002F31B1"/>
    <w:rsid w:val="002F3244"/>
    <w:rsid w:val="002F33EE"/>
    <w:rsid w:val="002F35B2"/>
    <w:rsid w:val="002F3A37"/>
    <w:rsid w:val="002F3D0D"/>
    <w:rsid w:val="002F3DF8"/>
    <w:rsid w:val="002F3F42"/>
    <w:rsid w:val="002F3F94"/>
    <w:rsid w:val="002F4261"/>
    <w:rsid w:val="002F465F"/>
    <w:rsid w:val="002F46A1"/>
    <w:rsid w:val="002F4CFF"/>
    <w:rsid w:val="002F4DFD"/>
    <w:rsid w:val="002F500C"/>
    <w:rsid w:val="002F5110"/>
    <w:rsid w:val="002F516A"/>
    <w:rsid w:val="002F5334"/>
    <w:rsid w:val="002F555B"/>
    <w:rsid w:val="002F5909"/>
    <w:rsid w:val="002F5A48"/>
    <w:rsid w:val="002F5ADD"/>
    <w:rsid w:val="002F5AFD"/>
    <w:rsid w:val="002F5E7A"/>
    <w:rsid w:val="002F6312"/>
    <w:rsid w:val="002F6880"/>
    <w:rsid w:val="002F6910"/>
    <w:rsid w:val="002F695D"/>
    <w:rsid w:val="002F69DC"/>
    <w:rsid w:val="002F6BB6"/>
    <w:rsid w:val="002F6BE2"/>
    <w:rsid w:val="002F6D1D"/>
    <w:rsid w:val="002F7229"/>
    <w:rsid w:val="002F765C"/>
    <w:rsid w:val="002F7861"/>
    <w:rsid w:val="002F7A3F"/>
    <w:rsid w:val="002F7B3E"/>
    <w:rsid w:val="002F7F1F"/>
    <w:rsid w:val="002F7FAF"/>
    <w:rsid w:val="003000C1"/>
    <w:rsid w:val="003006D1"/>
    <w:rsid w:val="00300997"/>
    <w:rsid w:val="00300B60"/>
    <w:rsid w:val="00300D75"/>
    <w:rsid w:val="00300E15"/>
    <w:rsid w:val="00300EC5"/>
    <w:rsid w:val="0030104E"/>
    <w:rsid w:val="00301234"/>
    <w:rsid w:val="0030167B"/>
    <w:rsid w:val="00301BA0"/>
    <w:rsid w:val="00301EB1"/>
    <w:rsid w:val="00301EC4"/>
    <w:rsid w:val="00301F49"/>
    <w:rsid w:val="00302779"/>
    <w:rsid w:val="00302A84"/>
    <w:rsid w:val="00302D06"/>
    <w:rsid w:val="00302DC9"/>
    <w:rsid w:val="00302E71"/>
    <w:rsid w:val="00302EB0"/>
    <w:rsid w:val="0030334D"/>
    <w:rsid w:val="0030358F"/>
    <w:rsid w:val="00303813"/>
    <w:rsid w:val="00303FDF"/>
    <w:rsid w:val="0030432F"/>
    <w:rsid w:val="0030438C"/>
    <w:rsid w:val="00304446"/>
    <w:rsid w:val="00304484"/>
    <w:rsid w:val="0030487E"/>
    <w:rsid w:val="00304AAE"/>
    <w:rsid w:val="00304AEA"/>
    <w:rsid w:val="00304D24"/>
    <w:rsid w:val="00304D48"/>
    <w:rsid w:val="00304DB4"/>
    <w:rsid w:val="00304F1E"/>
    <w:rsid w:val="003053F7"/>
    <w:rsid w:val="003054DE"/>
    <w:rsid w:val="00305AC7"/>
    <w:rsid w:val="003061EC"/>
    <w:rsid w:val="00306DD8"/>
    <w:rsid w:val="0030706E"/>
    <w:rsid w:val="003074F9"/>
    <w:rsid w:val="00307642"/>
    <w:rsid w:val="003078BC"/>
    <w:rsid w:val="00307E65"/>
    <w:rsid w:val="0031062F"/>
    <w:rsid w:val="00310980"/>
    <w:rsid w:val="00310B05"/>
    <w:rsid w:val="00310B9D"/>
    <w:rsid w:val="00310E2C"/>
    <w:rsid w:val="00310E3B"/>
    <w:rsid w:val="00310F78"/>
    <w:rsid w:val="0031111B"/>
    <w:rsid w:val="00311616"/>
    <w:rsid w:val="00311FA8"/>
    <w:rsid w:val="00312131"/>
    <w:rsid w:val="0031220F"/>
    <w:rsid w:val="00312AE3"/>
    <w:rsid w:val="00312CB3"/>
    <w:rsid w:val="00312CB7"/>
    <w:rsid w:val="00313732"/>
    <w:rsid w:val="0031391E"/>
    <w:rsid w:val="0031394C"/>
    <w:rsid w:val="00313A44"/>
    <w:rsid w:val="00313A58"/>
    <w:rsid w:val="00313CBA"/>
    <w:rsid w:val="00313D0E"/>
    <w:rsid w:val="003140A9"/>
    <w:rsid w:val="003141D5"/>
    <w:rsid w:val="00314354"/>
    <w:rsid w:val="00314490"/>
    <w:rsid w:val="00314550"/>
    <w:rsid w:val="00314795"/>
    <w:rsid w:val="003149D5"/>
    <w:rsid w:val="003149F3"/>
    <w:rsid w:val="00314A44"/>
    <w:rsid w:val="00314BF2"/>
    <w:rsid w:val="00314C14"/>
    <w:rsid w:val="00314D6D"/>
    <w:rsid w:val="003151F2"/>
    <w:rsid w:val="003153A7"/>
    <w:rsid w:val="00315CC6"/>
    <w:rsid w:val="00315D4F"/>
    <w:rsid w:val="00315D8B"/>
    <w:rsid w:val="00315DEB"/>
    <w:rsid w:val="00315E5A"/>
    <w:rsid w:val="00315F38"/>
    <w:rsid w:val="00316271"/>
    <w:rsid w:val="00316749"/>
    <w:rsid w:val="00316CF5"/>
    <w:rsid w:val="00316E29"/>
    <w:rsid w:val="0031715A"/>
    <w:rsid w:val="00317544"/>
    <w:rsid w:val="003176EA"/>
    <w:rsid w:val="00317DA1"/>
    <w:rsid w:val="00317DA6"/>
    <w:rsid w:val="003202F5"/>
    <w:rsid w:val="00320947"/>
    <w:rsid w:val="00320A42"/>
    <w:rsid w:val="00320FD4"/>
    <w:rsid w:val="00321129"/>
    <w:rsid w:val="003211C2"/>
    <w:rsid w:val="0032136D"/>
    <w:rsid w:val="00321516"/>
    <w:rsid w:val="003215F2"/>
    <w:rsid w:val="0032163A"/>
    <w:rsid w:val="003217FA"/>
    <w:rsid w:val="00321F6D"/>
    <w:rsid w:val="00321FD3"/>
    <w:rsid w:val="00322154"/>
    <w:rsid w:val="0032250F"/>
    <w:rsid w:val="00322C66"/>
    <w:rsid w:val="0032336F"/>
    <w:rsid w:val="00323423"/>
    <w:rsid w:val="003234C0"/>
    <w:rsid w:val="003237F8"/>
    <w:rsid w:val="00323C73"/>
    <w:rsid w:val="00323D53"/>
    <w:rsid w:val="00323DE5"/>
    <w:rsid w:val="00323EFD"/>
    <w:rsid w:val="0032419B"/>
    <w:rsid w:val="003245D3"/>
    <w:rsid w:val="003249DE"/>
    <w:rsid w:val="00324BE7"/>
    <w:rsid w:val="003250F7"/>
    <w:rsid w:val="0032543C"/>
    <w:rsid w:val="00325A16"/>
    <w:rsid w:val="00325D15"/>
    <w:rsid w:val="0032605B"/>
    <w:rsid w:val="00326250"/>
    <w:rsid w:val="003267C9"/>
    <w:rsid w:val="00326C1F"/>
    <w:rsid w:val="00326DA8"/>
    <w:rsid w:val="003274DF"/>
    <w:rsid w:val="003274E8"/>
    <w:rsid w:val="003277A1"/>
    <w:rsid w:val="003278C5"/>
    <w:rsid w:val="00327F63"/>
    <w:rsid w:val="003301BC"/>
    <w:rsid w:val="00330460"/>
    <w:rsid w:val="0033082A"/>
    <w:rsid w:val="00330A2D"/>
    <w:rsid w:val="00330C20"/>
    <w:rsid w:val="00330EBC"/>
    <w:rsid w:val="00330F3B"/>
    <w:rsid w:val="003312D7"/>
    <w:rsid w:val="00331871"/>
    <w:rsid w:val="00331A38"/>
    <w:rsid w:val="003322B2"/>
    <w:rsid w:val="003324D6"/>
    <w:rsid w:val="00332668"/>
    <w:rsid w:val="00332949"/>
    <w:rsid w:val="00332BF0"/>
    <w:rsid w:val="00332E03"/>
    <w:rsid w:val="0033311E"/>
    <w:rsid w:val="00333651"/>
    <w:rsid w:val="00333B92"/>
    <w:rsid w:val="00333D96"/>
    <w:rsid w:val="00333FAF"/>
    <w:rsid w:val="00334202"/>
    <w:rsid w:val="003343C2"/>
    <w:rsid w:val="0033457A"/>
    <w:rsid w:val="003346A0"/>
    <w:rsid w:val="00334BA5"/>
    <w:rsid w:val="00334E0C"/>
    <w:rsid w:val="003351CD"/>
    <w:rsid w:val="0033567E"/>
    <w:rsid w:val="003356C2"/>
    <w:rsid w:val="00335AC5"/>
    <w:rsid w:val="00335E89"/>
    <w:rsid w:val="0033634D"/>
    <w:rsid w:val="003363AE"/>
    <w:rsid w:val="003368DD"/>
    <w:rsid w:val="00336A1A"/>
    <w:rsid w:val="00336B6A"/>
    <w:rsid w:val="00336D06"/>
    <w:rsid w:val="00337009"/>
    <w:rsid w:val="00337232"/>
    <w:rsid w:val="00337656"/>
    <w:rsid w:val="0033765D"/>
    <w:rsid w:val="003378C3"/>
    <w:rsid w:val="003379E3"/>
    <w:rsid w:val="00337BFB"/>
    <w:rsid w:val="00337C5D"/>
    <w:rsid w:val="00337F41"/>
    <w:rsid w:val="00337FDE"/>
    <w:rsid w:val="00340208"/>
    <w:rsid w:val="00340973"/>
    <w:rsid w:val="00340AE0"/>
    <w:rsid w:val="00341066"/>
    <w:rsid w:val="003412FD"/>
    <w:rsid w:val="00341726"/>
    <w:rsid w:val="00341AA2"/>
    <w:rsid w:val="00342203"/>
    <w:rsid w:val="0034229E"/>
    <w:rsid w:val="003422D4"/>
    <w:rsid w:val="003423BA"/>
    <w:rsid w:val="0034245E"/>
    <w:rsid w:val="00342751"/>
    <w:rsid w:val="003428EA"/>
    <w:rsid w:val="00342B45"/>
    <w:rsid w:val="00342E15"/>
    <w:rsid w:val="0034323A"/>
    <w:rsid w:val="00343285"/>
    <w:rsid w:val="003432E0"/>
    <w:rsid w:val="003433CB"/>
    <w:rsid w:val="003434D3"/>
    <w:rsid w:val="00343505"/>
    <w:rsid w:val="00343687"/>
    <w:rsid w:val="003439D1"/>
    <w:rsid w:val="00343E5A"/>
    <w:rsid w:val="00344342"/>
    <w:rsid w:val="00344F02"/>
    <w:rsid w:val="00344F44"/>
    <w:rsid w:val="00344FEF"/>
    <w:rsid w:val="0034516A"/>
    <w:rsid w:val="00345219"/>
    <w:rsid w:val="0034556C"/>
    <w:rsid w:val="00345791"/>
    <w:rsid w:val="003457A6"/>
    <w:rsid w:val="00345A99"/>
    <w:rsid w:val="00345E44"/>
    <w:rsid w:val="003461F8"/>
    <w:rsid w:val="003463A2"/>
    <w:rsid w:val="00346616"/>
    <w:rsid w:val="00346CF6"/>
    <w:rsid w:val="00346E29"/>
    <w:rsid w:val="00346E75"/>
    <w:rsid w:val="00346F30"/>
    <w:rsid w:val="00346FF5"/>
    <w:rsid w:val="0034730B"/>
    <w:rsid w:val="00347E78"/>
    <w:rsid w:val="00347ED5"/>
    <w:rsid w:val="00350006"/>
    <w:rsid w:val="00350020"/>
    <w:rsid w:val="0035007A"/>
    <w:rsid w:val="00350170"/>
    <w:rsid w:val="003501DA"/>
    <w:rsid w:val="00350306"/>
    <w:rsid w:val="00350A21"/>
    <w:rsid w:val="00350C67"/>
    <w:rsid w:val="00350DDB"/>
    <w:rsid w:val="003514EB"/>
    <w:rsid w:val="003516D0"/>
    <w:rsid w:val="00351AD4"/>
    <w:rsid w:val="00351D7E"/>
    <w:rsid w:val="00351DB2"/>
    <w:rsid w:val="003521A9"/>
    <w:rsid w:val="00352EBA"/>
    <w:rsid w:val="003531DF"/>
    <w:rsid w:val="0035327C"/>
    <w:rsid w:val="0035366C"/>
    <w:rsid w:val="00353679"/>
    <w:rsid w:val="00353981"/>
    <w:rsid w:val="00353B61"/>
    <w:rsid w:val="00353C3F"/>
    <w:rsid w:val="00354874"/>
    <w:rsid w:val="003548B7"/>
    <w:rsid w:val="00354A32"/>
    <w:rsid w:val="00354CC3"/>
    <w:rsid w:val="00355392"/>
    <w:rsid w:val="00355879"/>
    <w:rsid w:val="00356165"/>
    <w:rsid w:val="00356226"/>
    <w:rsid w:val="0035645D"/>
    <w:rsid w:val="003564A0"/>
    <w:rsid w:val="003565A5"/>
    <w:rsid w:val="00356654"/>
    <w:rsid w:val="00356ABD"/>
    <w:rsid w:val="00356C7C"/>
    <w:rsid w:val="003601DE"/>
    <w:rsid w:val="003605E8"/>
    <w:rsid w:val="00360813"/>
    <w:rsid w:val="00360AB9"/>
    <w:rsid w:val="00360C0F"/>
    <w:rsid w:val="00360C7F"/>
    <w:rsid w:val="00360EE4"/>
    <w:rsid w:val="00361008"/>
    <w:rsid w:val="003612EC"/>
    <w:rsid w:val="00361391"/>
    <w:rsid w:val="00361974"/>
    <w:rsid w:val="00361A3E"/>
    <w:rsid w:val="003622DE"/>
    <w:rsid w:val="00362336"/>
    <w:rsid w:val="00362555"/>
    <w:rsid w:val="0036269C"/>
    <w:rsid w:val="0036275C"/>
    <w:rsid w:val="0036277A"/>
    <w:rsid w:val="003629EE"/>
    <w:rsid w:val="003630FC"/>
    <w:rsid w:val="00363517"/>
    <w:rsid w:val="00363624"/>
    <w:rsid w:val="00363672"/>
    <w:rsid w:val="00363719"/>
    <w:rsid w:val="0036377F"/>
    <w:rsid w:val="003637BA"/>
    <w:rsid w:val="00363BA4"/>
    <w:rsid w:val="0036400B"/>
    <w:rsid w:val="00364106"/>
    <w:rsid w:val="0036442F"/>
    <w:rsid w:val="00364697"/>
    <w:rsid w:val="003648C1"/>
    <w:rsid w:val="00364905"/>
    <w:rsid w:val="00364FB1"/>
    <w:rsid w:val="00364FB9"/>
    <w:rsid w:val="00365481"/>
    <w:rsid w:val="00366298"/>
    <w:rsid w:val="00366303"/>
    <w:rsid w:val="003665A7"/>
    <w:rsid w:val="0036672D"/>
    <w:rsid w:val="003668C5"/>
    <w:rsid w:val="00366D69"/>
    <w:rsid w:val="00366F18"/>
    <w:rsid w:val="00366FB3"/>
    <w:rsid w:val="003674EA"/>
    <w:rsid w:val="00367516"/>
    <w:rsid w:val="003677D5"/>
    <w:rsid w:val="003678CF"/>
    <w:rsid w:val="00367A64"/>
    <w:rsid w:val="00367C03"/>
    <w:rsid w:val="00367D98"/>
    <w:rsid w:val="00367DD1"/>
    <w:rsid w:val="00367F96"/>
    <w:rsid w:val="00370628"/>
    <w:rsid w:val="003707E9"/>
    <w:rsid w:val="003707FA"/>
    <w:rsid w:val="00370950"/>
    <w:rsid w:val="00370C4E"/>
    <w:rsid w:val="00370D29"/>
    <w:rsid w:val="00370DDF"/>
    <w:rsid w:val="00370E07"/>
    <w:rsid w:val="00370F84"/>
    <w:rsid w:val="003710E9"/>
    <w:rsid w:val="00371266"/>
    <w:rsid w:val="003716CD"/>
    <w:rsid w:val="003717ED"/>
    <w:rsid w:val="00371856"/>
    <w:rsid w:val="00371945"/>
    <w:rsid w:val="0037217D"/>
    <w:rsid w:val="0037250D"/>
    <w:rsid w:val="00372893"/>
    <w:rsid w:val="00372961"/>
    <w:rsid w:val="00372D25"/>
    <w:rsid w:val="0037328A"/>
    <w:rsid w:val="003734D7"/>
    <w:rsid w:val="00373971"/>
    <w:rsid w:val="00373B6C"/>
    <w:rsid w:val="00373C8A"/>
    <w:rsid w:val="00373E3F"/>
    <w:rsid w:val="00373F25"/>
    <w:rsid w:val="00374198"/>
    <w:rsid w:val="0037481C"/>
    <w:rsid w:val="00374825"/>
    <w:rsid w:val="00375084"/>
    <w:rsid w:val="0037512F"/>
    <w:rsid w:val="003756A1"/>
    <w:rsid w:val="00375D5D"/>
    <w:rsid w:val="00375D5F"/>
    <w:rsid w:val="00375F41"/>
    <w:rsid w:val="0037603D"/>
    <w:rsid w:val="003760C6"/>
    <w:rsid w:val="00376249"/>
    <w:rsid w:val="0037638A"/>
    <w:rsid w:val="003764D6"/>
    <w:rsid w:val="003765AC"/>
    <w:rsid w:val="003766E8"/>
    <w:rsid w:val="003767BB"/>
    <w:rsid w:val="00376D47"/>
    <w:rsid w:val="00376FCC"/>
    <w:rsid w:val="00377151"/>
    <w:rsid w:val="0037721F"/>
    <w:rsid w:val="003774C8"/>
    <w:rsid w:val="003776A6"/>
    <w:rsid w:val="00377867"/>
    <w:rsid w:val="00377A8D"/>
    <w:rsid w:val="00377C65"/>
    <w:rsid w:val="0038004D"/>
    <w:rsid w:val="003803FE"/>
    <w:rsid w:val="0038045A"/>
    <w:rsid w:val="003804CF"/>
    <w:rsid w:val="003806D9"/>
    <w:rsid w:val="00381459"/>
    <w:rsid w:val="00381766"/>
    <w:rsid w:val="00381AFA"/>
    <w:rsid w:val="00381B0F"/>
    <w:rsid w:val="00381DCD"/>
    <w:rsid w:val="00381EDB"/>
    <w:rsid w:val="0038203A"/>
    <w:rsid w:val="0038224C"/>
    <w:rsid w:val="00382352"/>
    <w:rsid w:val="00382AB2"/>
    <w:rsid w:val="00382C20"/>
    <w:rsid w:val="003836E0"/>
    <w:rsid w:val="003837BE"/>
    <w:rsid w:val="00383870"/>
    <w:rsid w:val="00383CC7"/>
    <w:rsid w:val="00383DB9"/>
    <w:rsid w:val="00384154"/>
    <w:rsid w:val="003842CC"/>
    <w:rsid w:val="003845D0"/>
    <w:rsid w:val="003845F3"/>
    <w:rsid w:val="003845F8"/>
    <w:rsid w:val="0038477A"/>
    <w:rsid w:val="003848E5"/>
    <w:rsid w:val="00384939"/>
    <w:rsid w:val="003849EF"/>
    <w:rsid w:val="00384B88"/>
    <w:rsid w:val="00384D15"/>
    <w:rsid w:val="0038566C"/>
    <w:rsid w:val="0038581D"/>
    <w:rsid w:val="00385A4C"/>
    <w:rsid w:val="00385DD4"/>
    <w:rsid w:val="0038687B"/>
    <w:rsid w:val="00387041"/>
    <w:rsid w:val="003870EE"/>
    <w:rsid w:val="003871CB"/>
    <w:rsid w:val="003871E4"/>
    <w:rsid w:val="00387CA0"/>
    <w:rsid w:val="00387D2B"/>
    <w:rsid w:val="003900C1"/>
    <w:rsid w:val="0039030F"/>
    <w:rsid w:val="00390358"/>
    <w:rsid w:val="00390430"/>
    <w:rsid w:val="0039076B"/>
    <w:rsid w:val="003907FA"/>
    <w:rsid w:val="00390E3A"/>
    <w:rsid w:val="00391057"/>
    <w:rsid w:val="003910E1"/>
    <w:rsid w:val="00391168"/>
    <w:rsid w:val="00391773"/>
    <w:rsid w:val="00391927"/>
    <w:rsid w:val="00391B5D"/>
    <w:rsid w:val="00391C90"/>
    <w:rsid w:val="00391C91"/>
    <w:rsid w:val="003922CD"/>
    <w:rsid w:val="003923B9"/>
    <w:rsid w:val="00392506"/>
    <w:rsid w:val="00392E48"/>
    <w:rsid w:val="00392F65"/>
    <w:rsid w:val="00392FFA"/>
    <w:rsid w:val="00393215"/>
    <w:rsid w:val="00393388"/>
    <w:rsid w:val="00393843"/>
    <w:rsid w:val="00393953"/>
    <w:rsid w:val="00393CF7"/>
    <w:rsid w:val="00393D80"/>
    <w:rsid w:val="00393DD0"/>
    <w:rsid w:val="0039437F"/>
    <w:rsid w:val="00394702"/>
    <w:rsid w:val="0039482D"/>
    <w:rsid w:val="00394CAE"/>
    <w:rsid w:val="003951FE"/>
    <w:rsid w:val="0039528F"/>
    <w:rsid w:val="00395357"/>
    <w:rsid w:val="003953D8"/>
    <w:rsid w:val="00395688"/>
    <w:rsid w:val="00395766"/>
    <w:rsid w:val="0039598D"/>
    <w:rsid w:val="00395B59"/>
    <w:rsid w:val="00395D84"/>
    <w:rsid w:val="003962A2"/>
    <w:rsid w:val="003963AD"/>
    <w:rsid w:val="00396427"/>
    <w:rsid w:val="00396497"/>
    <w:rsid w:val="00396626"/>
    <w:rsid w:val="003968F2"/>
    <w:rsid w:val="003969DE"/>
    <w:rsid w:val="00397139"/>
    <w:rsid w:val="003971E7"/>
    <w:rsid w:val="0039750E"/>
    <w:rsid w:val="003975BB"/>
    <w:rsid w:val="003976A2"/>
    <w:rsid w:val="003979E0"/>
    <w:rsid w:val="00397A03"/>
    <w:rsid w:val="00397A51"/>
    <w:rsid w:val="00397BC8"/>
    <w:rsid w:val="00397E6D"/>
    <w:rsid w:val="00397F33"/>
    <w:rsid w:val="00397F75"/>
    <w:rsid w:val="003A00B0"/>
    <w:rsid w:val="003A011B"/>
    <w:rsid w:val="003A0206"/>
    <w:rsid w:val="003A0219"/>
    <w:rsid w:val="003A0A15"/>
    <w:rsid w:val="003A1217"/>
    <w:rsid w:val="003A1260"/>
    <w:rsid w:val="003A16C3"/>
    <w:rsid w:val="003A1E00"/>
    <w:rsid w:val="003A1FCA"/>
    <w:rsid w:val="003A233A"/>
    <w:rsid w:val="003A257C"/>
    <w:rsid w:val="003A2BE0"/>
    <w:rsid w:val="003A2BFA"/>
    <w:rsid w:val="003A2F4A"/>
    <w:rsid w:val="003A3244"/>
    <w:rsid w:val="003A32EC"/>
    <w:rsid w:val="003A33D0"/>
    <w:rsid w:val="003A342E"/>
    <w:rsid w:val="003A3693"/>
    <w:rsid w:val="003A37F3"/>
    <w:rsid w:val="003A3893"/>
    <w:rsid w:val="003A3B36"/>
    <w:rsid w:val="003A3E99"/>
    <w:rsid w:val="003A3FB6"/>
    <w:rsid w:val="003A427C"/>
    <w:rsid w:val="003A4707"/>
    <w:rsid w:val="003A48B4"/>
    <w:rsid w:val="003A4AAA"/>
    <w:rsid w:val="003A4C35"/>
    <w:rsid w:val="003A5065"/>
    <w:rsid w:val="003A5145"/>
    <w:rsid w:val="003A53C6"/>
    <w:rsid w:val="003A56EE"/>
    <w:rsid w:val="003A58BC"/>
    <w:rsid w:val="003A5BAE"/>
    <w:rsid w:val="003A5C73"/>
    <w:rsid w:val="003A5CBE"/>
    <w:rsid w:val="003A5EE9"/>
    <w:rsid w:val="003A6266"/>
    <w:rsid w:val="003A6477"/>
    <w:rsid w:val="003A6711"/>
    <w:rsid w:val="003A688C"/>
    <w:rsid w:val="003A6AA2"/>
    <w:rsid w:val="003A6BA6"/>
    <w:rsid w:val="003A6D60"/>
    <w:rsid w:val="003A733F"/>
    <w:rsid w:val="003A7931"/>
    <w:rsid w:val="003A79C1"/>
    <w:rsid w:val="003A7AA0"/>
    <w:rsid w:val="003B06AA"/>
    <w:rsid w:val="003B077E"/>
    <w:rsid w:val="003B092B"/>
    <w:rsid w:val="003B1120"/>
    <w:rsid w:val="003B120F"/>
    <w:rsid w:val="003B170A"/>
    <w:rsid w:val="003B1748"/>
    <w:rsid w:val="003B1B70"/>
    <w:rsid w:val="003B1CED"/>
    <w:rsid w:val="003B1F60"/>
    <w:rsid w:val="003B21CF"/>
    <w:rsid w:val="003B2487"/>
    <w:rsid w:val="003B24D2"/>
    <w:rsid w:val="003B2514"/>
    <w:rsid w:val="003B2665"/>
    <w:rsid w:val="003B2A4E"/>
    <w:rsid w:val="003B2A7C"/>
    <w:rsid w:val="003B2D70"/>
    <w:rsid w:val="003B2E8B"/>
    <w:rsid w:val="003B3089"/>
    <w:rsid w:val="003B318E"/>
    <w:rsid w:val="003B3670"/>
    <w:rsid w:val="003B3880"/>
    <w:rsid w:val="003B3B31"/>
    <w:rsid w:val="003B4011"/>
    <w:rsid w:val="003B4589"/>
    <w:rsid w:val="003B4E20"/>
    <w:rsid w:val="003B4FFF"/>
    <w:rsid w:val="003B500E"/>
    <w:rsid w:val="003B5070"/>
    <w:rsid w:val="003B52D9"/>
    <w:rsid w:val="003B5397"/>
    <w:rsid w:val="003B54EF"/>
    <w:rsid w:val="003B5C38"/>
    <w:rsid w:val="003B5E10"/>
    <w:rsid w:val="003B5F3B"/>
    <w:rsid w:val="003B64C0"/>
    <w:rsid w:val="003B715E"/>
    <w:rsid w:val="003B7456"/>
    <w:rsid w:val="003B7960"/>
    <w:rsid w:val="003B79A0"/>
    <w:rsid w:val="003B7D9B"/>
    <w:rsid w:val="003C003F"/>
    <w:rsid w:val="003C0183"/>
    <w:rsid w:val="003C0BAD"/>
    <w:rsid w:val="003C0D3B"/>
    <w:rsid w:val="003C0E69"/>
    <w:rsid w:val="003C0EE0"/>
    <w:rsid w:val="003C10FC"/>
    <w:rsid w:val="003C117C"/>
    <w:rsid w:val="003C12C1"/>
    <w:rsid w:val="003C1B80"/>
    <w:rsid w:val="003C234F"/>
    <w:rsid w:val="003C28A3"/>
    <w:rsid w:val="003C2A74"/>
    <w:rsid w:val="003C2D0B"/>
    <w:rsid w:val="003C2D9D"/>
    <w:rsid w:val="003C3588"/>
    <w:rsid w:val="003C35AA"/>
    <w:rsid w:val="003C3628"/>
    <w:rsid w:val="003C385E"/>
    <w:rsid w:val="003C394A"/>
    <w:rsid w:val="003C3D75"/>
    <w:rsid w:val="003C412A"/>
    <w:rsid w:val="003C42FD"/>
    <w:rsid w:val="003C43AC"/>
    <w:rsid w:val="003C43FA"/>
    <w:rsid w:val="003C4758"/>
    <w:rsid w:val="003C4B1A"/>
    <w:rsid w:val="003C4C0A"/>
    <w:rsid w:val="003C4C77"/>
    <w:rsid w:val="003C4FE7"/>
    <w:rsid w:val="003C501B"/>
    <w:rsid w:val="003C56C7"/>
    <w:rsid w:val="003C5AF3"/>
    <w:rsid w:val="003C5C61"/>
    <w:rsid w:val="003C5D1D"/>
    <w:rsid w:val="003C5E54"/>
    <w:rsid w:val="003C6084"/>
    <w:rsid w:val="003C615B"/>
    <w:rsid w:val="003C6326"/>
    <w:rsid w:val="003C6457"/>
    <w:rsid w:val="003C685F"/>
    <w:rsid w:val="003C6D39"/>
    <w:rsid w:val="003C6DCA"/>
    <w:rsid w:val="003C6E58"/>
    <w:rsid w:val="003C6F12"/>
    <w:rsid w:val="003C6FC0"/>
    <w:rsid w:val="003C7030"/>
    <w:rsid w:val="003C79A2"/>
    <w:rsid w:val="003C7C16"/>
    <w:rsid w:val="003D00EE"/>
    <w:rsid w:val="003D03AF"/>
    <w:rsid w:val="003D0409"/>
    <w:rsid w:val="003D0487"/>
    <w:rsid w:val="003D07F1"/>
    <w:rsid w:val="003D08AE"/>
    <w:rsid w:val="003D0CCF"/>
    <w:rsid w:val="003D1623"/>
    <w:rsid w:val="003D187C"/>
    <w:rsid w:val="003D1EAA"/>
    <w:rsid w:val="003D1EEA"/>
    <w:rsid w:val="003D1F0B"/>
    <w:rsid w:val="003D1F11"/>
    <w:rsid w:val="003D23E8"/>
    <w:rsid w:val="003D2439"/>
    <w:rsid w:val="003D24FD"/>
    <w:rsid w:val="003D25B3"/>
    <w:rsid w:val="003D2B8D"/>
    <w:rsid w:val="003D2B95"/>
    <w:rsid w:val="003D2E32"/>
    <w:rsid w:val="003D2F58"/>
    <w:rsid w:val="003D34B9"/>
    <w:rsid w:val="003D3744"/>
    <w:rsid w:val="003D3926"/>
    <w:rsid w:val="003D3DB5"/>
    <w:rsid w:val="003D4103"/>
    <w:rsid w:val="003D46F8"/>
    <w:rsid w:val="003D51AA"/>
    <w:rsid w:val="003D5377"/>
    <w:rsid w:val="003D5962"/>
    <w:rsid w:val="003D5A34"/>
    <w:rsid w:val="003D5CDE"/>
    <w:rsid w:val="003D5CE9"/>
    <w:rsid w:val="003D615C"/>
    <w:rsid w:val="003D66F7"/>
    <w:rsid w:val="003D67E0"/>
    <w:rsid w:val="003D68D1"/>
    <w:rsid w:val="003D6906"/>
    <w:rsid w:val="003D6E12"/>
    <w:rsid w:val="003D6EB6"/>
    <w:rsid w:val="003D703B"/>
    <w:rsid w:val="003D73B0"/>
    <w:rsid w:val="003D7C1C"/>
    <w:rsid w:val="003D7DCF"/>
    <w:rsid w:val="003E0498"/>
    <w:rsid w:val="003E051A"/>
    <w:rsid w:val="003E0631"/>
    <w:rsid w:val="003E0BD6"/>
    <w:rsid w:val="003E0F2B"/>
    <w:rsid w:val="003E10AF"/>
    <w:rsid w:val="003E12C9"/>
    <w:rsid w:val="003E1D85"/>
    <w:rsid w:val="003E2076"/>
    <w:rsid w:val="003E229F"/>
    <w:rsid w:val="003E2371"/>
    <w:rsid w:val="003E2535"/>
    <w:rsid w:val="003E255C"/>
    <w:rsid w:val="003E25AB"/>
    <w:rsid w:val="003E262D"/>
    <w:rsid w:val="003E2A0D"/>
    <w:rsid w:val="003E2C33"/>
    <w:rsid w:val="003E2DA5"/>
    <w:rsid w:val="003E2DAC"/>
    <w:rsid w:val="003E2E71"/>
    <w:rsid w:val="003E2F80"/>
    <w:rsid w:val="003E2FAC"/>
    <w:rsid w:val="003E340F"/>
    <w:rsid w:val="003E346A"/>
    <w:rsid w:val="003E369C"/>
    <w:rsid w:val="003E390A"/>
    <w:rsid w:val="003E39B6"/>
    <w:rsid w:val="003E3CBC"/>
    <w:rsid w:val="003E3DE1"/>
    <w:rsid w:val="003E417B"/>
    <w:rsid w:val="003E4AA3"/>
    <w:rsid w:val="003E4B7E"/>
    <w:rsid w:val="003E4BAA"/>
    <w:rsid w:val="003E5066"/>
    <w:rsid w:val="003E523A"/>
    <w:rsid w:val="003E5A42"/>
    <w:rsid w:val="003E5ADA"/>
    <w:rsid w:val="003E5BE7"/>
    <w:rsid w:val="003E5C63"/>
    <w:rsid w:val="003E5E70"/>
    <w:rsid w:val="003E61A8"/>
    <w:rsid w:val="003E62A5"/>
    <w:rsid w:val="003E62D5"/>
    <w:rsid w:val="003E630B"/>
    <w:rsid w:val="003E6CD3"/>
    <w:rsid w:val="003E6E31"/>
    <w:rsid w:val="003E6EBF"/>
    <w:rsid w:val="003E6FDF"/>
    <w:rsid w:val="003E7176"/>
    <w:rsid w:val="003E737E"/>
    <w:rsid w:val="003E75D5"/>
    <w:rsid w:val="003E75E0"/>
    <w:rsid w:val="003E7746"/>
    <w:rsid w:val="003E78DC"/>
    <w:rsid w:val="003E795F"/>
    <w:rsid w:val="003E7C1D"/>
    <w:rsid w:val="003E7F2B"/>
    <w:rsid w:val="003F0129"/>
    <w:rsid w:val="003F014F"/>
    <w:rsid w:val="003F0FB9"/>
    <w:rsid w:val="003F1010"/>
    <w:rsid w:val="003F17AB"/>
    <w:rsid w:val="003F18EF"/>
    <w:rsid w:val="003F1984"/>
    <w:rsid w:val="003F1B45"/>
    <w:rsid w:val="003F1C12"/>
    <w:rsid w:val="003F1D40"/>
    <w:rsid w:val="003F21D4"/>
    <w:rsid w:val="003F227D"/>
    <w:rsid w:val="003F23B0"/>
    <w:rsid w:val="003F2509"/>
    <w:rsid w:val="003F2910"/>
    <w:rsid w:val="003F2911"/>
    <w:rsid w:val="003F2B59"/>
    <w:rsid w:val="003F2CB7"/>
    <w:rsid w:val="003F3374"/>
    <w:rsid w:val="003F33D2"/>
    <w:rsid w:val="003F3797"/>
    <w:rsid w:val="003F37B2"/>
    <w:rsid w:val="003F4680"/>
    <w:rsid w:val="003F4D01"/>
    <w:rsid w:val="003F4DA1"/>
    <w:rsid w:val="003F506E"/>
    <w:rsid w:val="003F5287"/>
    <w:rsid w:val="003F556C"/>
    <w:rsid w:val="003F5924"/>
    <w:rsid w:val="003F592D"/>
    <w:rsid w:val="003F5C33"/>
    <w:rsid w:val="003F64FE"/>
    <w:rsid w:val="003F6648"/>
    <w:rsid w:val="003F687F"/>
    <w:rsid w:val="003F6BAD"/>
    <w:rsid w:val="003F6D51"/>
    <w:rsid w:val="003F7282"/>
    <w:rsid w:val="003F7769"/>
    <w:rsid w:val="003F79FC"/>
    <w:rsid w:val="003F7D3B"/>
    <w:rsid w:val="003F7F59"/>
    <w:rsid w:val="004004AB"/>
    <w:rsid w:val="00400A67"/>
    <w:rsid w:val="00400A6D"/>
    <w:rsid w:val="0040123E"/>
    <w:rsid w:val="00401462"/>
    <w:rsid w:val="0040192A"/>
    <w:rsid w:val="00401C99"/>
    <w:rsid w:val="00401D36"/>
    <w:rsid w:val="00401DC8"/>
    <w:rsid w:val="004021CA"/>
    <w:rsid w:val="00402857"/>
    <w:rsid w:val="00402D44"/>
    <w:rsid w:val="00403221"/>
    <w:rsid w:val="00403556"/>
    <w:rsid w:val="00403AF8"/>
    <w:rsid w:val="00403CC8"/>
    <w:rsid w:val="00404062"/>
    <w:rsid w:val="0040413E"/>
    <w:rsid w:val="0040431F"/>
    <w:rsid w:val="004044F1"/>
    <w:rsid w:val="004047DE"/>
    <w:rsid w:val="004048E4"/>
    <w:rsid w:val="00404962"/>
    <w:rsid w:val="00404A6E"/>
    <w:rsid w:val="00404B56"/>
    <w:rsid w:val="00404E3D"/>
    <w:rsid w:val="0040501B"/>
    <w:rsid w:val="00405092"/>
    <w:rsid w:val="00405336"/>
    <w:rsid w:val="0040580B"/>
    <w:rsid w:val="0040586B"/>
    <w:rsid w:val="00405932"/>
    <w:rsid w:val="00405BE7"/>
    <w:rsid w:val="00405C0A"/>
    <w:rsid w:val="00405D68"/>
    <w:rsid w:val="004064ED"/>
    <w:rsid w:val="004066BF"/>
    <w:rsid w:val="00406B1E"/>
    <w:rsid w:val="00406D45"/>
    <w:rsid w:val="0040729B"/>
    <w:rsid w:val="004073CB"/>
    <w:rsid w:val="004076CA"/>
    <w:rsid w:val="004077DA"/>
    <w:rsid w:val="00407871"/>
    <w:rsid w:val="004078C8"/>
    <w:rsid w:val="00407989"/>
    <w:rsid w:val="0041010D"/>
    <w:rsid w:val="00410255"/>
    <w:rsid w:val="0041062B"/>
    <w:rsid w:val="00411027"/>
    <w:rsid w:val="00411089"/>
    <w:rsid w:val="0041113C"/>
    <w:rsid w:val="0041191D"/>
    <w:rsid w:val="00411D16"/>
    <w:rsid w:val="00411E1A"/>
    <w:rsid w:val="00412047"/>
    <w:rsid w:val="00412753"/>
    <w:rsid w:val="00412931"/>
    <w:rsid w:val="00412D79"/>
    <w:rsid w:val="00412E6D"/>
    <w:rsid w:val="004130C9"/>
    <w:rsid w:val="0041327E"/>
    <w:rsid w:val="00413324"/>
    <w:rsid w:val="00413B2A"/>
    <w:rsid w:val="00413D7E"/>
    <w:rsid w:val="004140E6"/>
    <w:rsid w:val="0041426C"/>
    <w:rsid w:val="0041437E"/>
    <w:rsid w:val="0041483C"/>
    <w:rsid w:val="004148AA"/>
    <w:rsid w:val="0041497D"/>
    <w:rsid w:val="00414B4B"/>
    <w:rsid w:val="00414DBA"/>
    <w:rsid w:val="0041516D"/>
    <w:rsid w:val="004151BB"/>
    <w:rsid w:val="0041535A"/>
    <w:rsid w:val="00415360"/>
    <w:rsid w:val="004157C6"/>
    <w:rsid w:val="00415843"/>
    <w:rsid w:val="00415845"/>
    <w:rsid w:val="00415DE7"/>
    <w:rsid w:val="00415E5A"/>
    <w:rsid w:val="0041652A"/>
    <w:rsid w:val="004167FF"/>
    <w:rsid w:val="004169A8"/>
    <w:rsid w:val="004169D3"/>
    <w:rsid w:val="00416B4F"/>
    <w:rsid w:val="00416FD2"/>
    <w:rsid w:val="004170F9"/>
    <w:rsid w:val="00417346"/>
    <w:rsid w:val="004177C3"/>
    <w:rsid w:val="00417994"/>
    <w:rsid w:val="00417A42"/>
    <w:rsid w:val="00417F50"/>
    <w:rsid w:val="00417F78"/>
    <w:rsid w:val="00417FF8"/>
    <w:rsid w:val="00420138"/>
    <w:rsid w:val="0042015F"/>
    <w:rsid w:val="0042026F"/>
    <w:rsid w:val="004202CC"/>
    <w:rsid w:val="00420920"/>
    <w:rsid w:val="00420961"/>
    <w:rsid w:val="00420BB9"/>
    <w:rsid w:val="0042134C"/>
    <w:rsid w:val="00421620"/>
    <w:rsid w:val="0042181B"/>
    <w:rsid w:val="00421A2A"/>
    <w:rsid w:val="00421A8D"/>
    <w:rsid w:val="00421BB6"/>
    <w:rsid w:val="00421BD2"/>
    <w:rsid w:val="00421DD7"/>
    <w:rsid w:val="00421EE1"/>
    <w:rsid w:val="00422037"/>
    <w:rsid w:val="004220BE"/>
    <w:rsid w:val="00422396"/>
    <w:rsid w:val="0042281C"/>
    <w:rsid w:val="00422D38"/>
    <w:rsid w:val="00422DB6"/>
    <w:rsid w:val="00422DFD"/>
    <w:rsid w:val="00422E68"/>
    <w:rsid w:val="00423026"/>
    <w:rsid w:val="00423349"/>
    <w:rsid w:val="004234C6"/>
    <w:rsid w:val="00423504"/>
    <w:rsid w:val="00423DA6"/>
    <w:rsid w:val="00423E72"/>
    <w:rsid w:val="004242A6"/>
    <w:rsid w:val="00424727"/>
    <w:rsid w:val="0042494A"/>
    <w:rsid w:val="00424A65"/>
    <w:rsid w:val="00424B78"/>
    <w:rsid w:val="00424DC4"/>
    <w:rsid w:val="004250CD"/>
    <w:rsid w:val="00425122"/>
    <w:rsid w:val="004253EA"/>
    <w:rsid w:val="00425704"/>
    <w:rsid w:val="00425759"/>
    <w:rsid w:val="00425A88"/>
    <w:rsid w:val="00425CF7"/>
    <w:rsid w:val="00425D2A"/>
    <w:rsid w:val="00426843"/>
    <w:rsid w:val="0042684B"/>
    <w:rsid w:val="004268BE"/>
    <w:rsid w:val="004269DA"/>
    <w:rsid w:val="00426A09"/>
    <w:rsid w:val="00426D3F"/>
    <w:rsid w:val="00426D48"/>
    <w:rsid w:val="00426F65"/>
    <w:rsid w:val="0042715B"/>
    <w:rsid w:val="00427557"/>
    <w:rsid w:val="004279D0"/>
    <w:rsid w:val="00427AA4"/>
    <w:rsid w:val="00427B40"/>
    <w:rsid w:val="00427DDB"/>
    <w:rsid w:val="004301F4"/>
    <w:rsid w:val="00430491"/>
    <w:rsid w:val="00430507"/>
    <w:rsid w:val="00430683"/>
    <w:rsid w:val="004306A8"/>
    <w:rsid w:val="00430E4D"/>
    <w:rsid w:val="0043101F"/>
    <w:rsid w:val="004310FB"/>
    <w:rsid w:val="00431105"/>
    <w:rsid w:val="004317A3"/>
    <w:rsid w:val="00431E6F"/>
    <w:rsid w:val="00432658"/>
    <w:rsid w:val="00432BC4"/>
    <w:rsid w:val="00432D4A"/>
    <w:rsid w:val="00432E98"/>
    <w:rsid w:val="00432F4E"/>
    <w:rsid w:val="00433157"/>
    <w:rsid w:val="004334E6"/>
    <w:rsid w:val="00433D10"/>
    <w:rsid w:val="00434018"/>
    <w:rsid w:val="0043406E"/>
    <w:rsid w:val="00434196"/>
    <w:rsid w:val="00434993"/>
    <w:rsid w:val="00434A28"/>
    <w:rsid w:val="00434DD2"/>
    <w:rsid w:val="00434E86"/>
    <w:rsid w:val="00434E94"/>
    <w:rsid w:val="00434FD6"/>
    <w:rsid w:val="00435290"/>
    <w:rsid w:val="004352B9"/>
    <w:rsid w:val="0043576F"/>
    <w:rsid w:val="00435822"/>
    <w:rsid w:val="00435EF9"/>
    <w:rsid w:val="0043605D"/>
    <w:rsid w:val="004360A3"/>
    <w:rsid w:val="0043616F"/>
    <w:rsid w:val="0043623F"/>
    <w:rsid w:val="0043636A"/>
    <w:rsid w:val="004363E1"/>
    <w:rsid w:val="00436E7D"/>
    <w:rsid w:val="0043719B"/>
    <w:rsid w:val="004375F0"/>
    <w:rsid w:val="00437746"/>
    <w:rsid w:val="00437A70"/>
    <w:rsid w:val="00437B02"/>
    <w:rsid w:val="00437B9A"/>
    <w:rsid w:val="00437C65"/>
    <w:rsid w:val="00437E14"/>
    <w:rsid w:val="00437EE8"/>
    <w:rsid w:val="0044004E"/>
    <w:rsid w:val="004403F0"/>
    <w:rsid w:val="00440458"/>
    <w:rsid w:val="00440595"/>
    <w:rsid w:val="004407BE"/>
    <w:rsid w:val="00440C2E"/>
    <w:rsid w:val="00440D6E"/>
    <w:rsid w:val="00440DF8"/>
    <w:rsid w:val="00440E39"/>
    <w:rsid w:val="00440F7D"/>
    <w:rsid w:val="004412E7"/>
    <w:rsid w:val="0044136E"/>
    <w:rsid w:val="0044164E"/>
    <w:rsid w:val="00441DA8"/>
    <w:rsid w:val="00441EC9"/>
    <w:rsid w:val="00441F5D"/>
    <w:rsid w:val="0044200E"/>
    <w:rsid w:val="004421F0"/>
    <w:rsid w:val="0044228B"/>
    <w:rsid w:val="00442EFC"/>
    <w:rsid w:val="0044300E"/>
    <w:rsid w:val="004434F7"/>
    <w:rsid w:val="0044393F"/>
    <w:rsid w:val="00443B57"/>
    <w:rsid w:val="00443E37"/>
    <w:rsid w:val="00443E92"/>
    <w:rsid w:val="0044422D"/>
    <w:rsid w:val="0044437D"/>
    <w:rsid w:val="00444402"/>
    <w:rsid w:val="004445F5"/>
    <w:rsid w:val="00444715"/>
    <w:rsid w:val="00444C2C"/>
    <w:rsid w:val="00444CF1"/>
    <w:rsid w:val="00444F6A"/>
    <w:rsid w:val="004454C4"/>
    <w:rsid w:val="00445571"/>
    <w:rsid w:val="004456FD"/>
    <w:rsid w:val="004458A8"/>
    <w:rsid w:val="00445989"/>
    <w:rsid w:val="004462D7"/>
    <w:rsid w:val="004463B1"/>
    <w:rsid w:val="00446496"/>
    <w:rsid w:val="00446550"/>
    <w:rsid w:val="00446A03"/>
    <w:rsid w:val="00446C6E"/>
    <w:rsid w:val="00446F4F"/>
    <w:rsid w:val="00447474"/>
    <w:rsid w:val="00447755"/>
    <w:rsid w:val="00447B42"/>
    <w:rsid w:val="00447E21"/>
    <w:rsid w:val="00450297"/>
    <w:rsid w:val="004502C8"/>
    <w:rsid w:val="004503FD"/>
    <w:rsid w:val="00450667"/>
    <w:rsid w:val="00450B48"/>
    <w:rsid w:val="00450C03"/>
    <w:rsid w:val="00450C22"/>
    <w:rsid w:val="00450CC7"/>
    <w:rsid w:val="00450DCF"/>
    <w:rsid w:val="00450F5A"/>
    <w:rsid w:val="0045117E"/>
    <w:rsid w:val="004511D5"/>
    <w:rsid w:val="004511F6"/>
    <w:rsid w:val="00451340"/>
    <w:rsid w:val="0045180F"/>
    <w:rsid w:val="00451EA1"/>
    <w:rsid w:val="004524BC"/>
    <w:rsid w:val="00452663"/>
    <w:rsid w:val="004527A2"/>
    <w:rsid w:val="00452BD8"/>
    <w:rsid w:val="00452CCC"/>
    <w:rsid w:val="00452E26"/>
    <w:rsid w:val="00452E3F"/>
    <w:rsid w:val="00453331"/>
    <w:rsid w:val="00453373"/>
    <w:rsid w:val="004533B6"/>
    <w:rsid w:val="00453421"/>
    <w:rsid w:val="00453514"/>
    <w:rsid w:val="00453665"/>
    <w:rsid w:val="00453986"/>
    <w:rsid w:val="00453A0B"/>
    <w:rsid w:val="00453BB0"/>
    <w:rsid w:val="00453D89"/>
    <w:rsid w:val="004541CD"/>
    <w:rsid w:val="00454443"/>
    <w:rsid w:val="004544A1"/>
    <w:rsid w:val="004545C0"/>
    <w:rsid w:val="004546C3"/>
    <w:rsid w:val="0045485A"/>
    <w:rsid w:val="00454918"/>
    <w:rsid w:val="00454BBA"/>
    <w:rsid w:val="0045503C"/>
    <w:rsid w:val="004550D0"/>
    <w:rsid w:val="00455202"/>
    <w:rsid w:val="0045526B"/>
    <w:rsid w:val="00455338"/>
    <w:rsid w:val="00455785"/>
    <w:rsid w:val="00455951"/>
    <w:rsid w:val="004559D8"/>
    <w:rsid w:val="004559DD"/>
    <w:rsid w:val="00456215"/>
    <w:rsid w:val="00456483"/>
    <w:rsid w:val="00456555"/>
    <w:rsid w:val="0045671D"/>
    <w:rsid w:val="004567E5"/>
    <w:rsid w:val="0045736C"/>
    <w:rsid w:val="0045738F"/>
    <w:rsid w:val="00457A01"/>
    <w:rsid w:val="00457B4C"/>
    <w:rsid w:val="00457C69"/>
    <w:rsid w:val="00457E85"/>
    <w:rsid w:val="00457E93"/>
    <w:rsid w:val="00457FF9"/>
    <w:rsid w:val="004607B6"/>
    <w:rsid w:val="00461181"/>
    <w:rsid w:val="00461222"/>
    <w:rsid w:val="004612DD"/>
    <w:rsid w:val="004613E1"/>
    <w:rsid w:val="004617CE"/>
    <w:rsid w:val="00461A94"/>
    <w:rsid w:val="00462177"/>
    <w:rsid w:val="004627A7"/>
    <w:rsid w:val="0046284D"/>
    <w:rsid w:val="004628CF"/>
    <w:rsid w:val="00462EC2"/>
    <w:rsid w:val="004630BD"/>
    <w:rsid w:val="00463123"/>
    <w:rsid w:val="0046376C"/>
    <w:rsid w:val="0046398E"/>
    <w:rsid w:val="00463D4B"/>
    <w:rsid w:val="00463E19"/>
    <w:rsid w:val="00463FEA"/>
    <w:rsid w:val="00464063"/>
    <w:rsid w:val="00464235"/>
    <w:rsid w:val="0046435B"/>
    <w:rsid w:val="00464B36"/>
    <w:rsid w:val="00465282"/>
    <w:rsid w:val="00465504"/>
    <w:rsid w:val="00465816"/>
    <w:rsid w:val="00465B19"/>
    <w:rsid w:val="00465BB9"/>
    <w:rsid w:val="00465C45"/>
    <w:rsid w:val="00465D13"/>
    <w:rsid w:val="00465D24"/>
    <w:rsid w:val="00465D86"/>
    <w:rsid w:val="004660EB"/>
    <w:rsid w:val="004661A2"/>
    <w:rsid w:val="0046631C"/>
    <w:rsid w:val="004663FD"/>
    <w:rsid w:val="004664EB"/>
    <w:rsid w:val="0046674B"/>
    <w:rsid w:val="0046675B"/>
    <w:rsid w:val="00466CB8"/>
    <w:rsid w:val="00466D32"/>
    <w:rsid w:val="00467306"/>
    <w:rsid w:val="004674E3"/>
    <w:rsid w:val="0046754A"/>
    <w:rsid w:val="0046789C"/>
    <w:rsid w:val="0046792B"/>
    <w:rsid w:val="0046797D"/>
    <w:rsid w:val="00467DD6"/>
    <w:rsid w:val="004705D3"/>
    <w:rsid w:val="00470829"/>
    <w:rsid w:val="00470E70"/>
    <w:rsid w:val="00471365"/>
    <w:rsid w:val="00471470"/>
    <w:rsid w:val="0047160B"/>
    <w:rsid w:val="0047161C"/>
    <w:rsid w:val="00471694"/>
    <w:rsid w:val="004716DE"/>
    <w:rsid w:val="00471773"/>
    <w:rsid w:val="00471845"/>
    <w:rsid w:val="00471B38"/>
    <w:rsid w:val="00471BEF"/>
    <w:rsid w:val="00471D91"/>
    <w:rsid w:val="00472477"/>
    <w:rsid w:val="004727B0"/>
    <w:rsid w:val="0047285F"/>
    <w:rsid w:val="00472C7A"/>
    <w:rsid w:val="00472D49"/>
    <w:rsid w:val="00472F2C"/>
    <w:rsid w:val="004730DD"/>
    <w:rsid w:val="004731F1"/>
    <w:rsid w:val="0047333F"/>
    <w:rsid w:val="004733C8"/>
    <w:rsid w:val="00473450"/>
    <w:rsid w:val="0047386E"/>
    <w:rsid w:val="00473A37"/>
    <w:rsid w:val="00473B0F"/>
    <w:rsid w:val="00473B9C"/>
    <w:rsid w:val="00473BB1"/>
    <w:rsid w:val="00473C1F"/>
    <w:rsid w:val="00473D48"/>
    <w:rsid w:val="00474242"/>
    <w:rsid w:val="004743D2"/>
    <w:rsid w:val="0047451E"/>
    <w:rsid w:val="004746E1"/>
    <w:rsid w:val="00474956"/>
    <w:rsid w:val="00474C65"/>
    <w:rsid w:val="00474C6A"/>
    <w:rsid w:val="00475070"/>
    <w:rsid w:val="004751AB"/>
    <w:rsid w:val="00475281"/>
    <w:rsid w:val="0047574C"/>
    <w:rsid w:val="00475994"/>
    <w:rsid w:val="00475FDB"/>
    <w:rsid w:val="004760E9"/>
    <w:rsid w:val="0047613F"/>
    <w:rsid w:val="00476488"/>
    <w:rsid w:val="004767B9"/>
    <w:rsid w:val="00476990"/>
    <w:rsid w:val="00476F35"/>
    <w:rsid w:val="00476F89"/>
    <w:rsid w:val="0047700C"/>
    <w:rsid w:val="004772DC"/>
    <w:rsid w:val="0047742F"/>
    <w:rsid w:val="0047785C"/>
    <w:rsid w:val="004779C4"/>
    <w:rsid w:val="00477B34"/>
    <w:rsid w:val="00477B82"/>
    <w:rsid w:val="00477CDF"/>
    <w:rsid w:val="00477FCE"/>
    <w:rsid w:val="0048035B"/>
    <w:rsid w:val="00480CF4"/>
    <w:rsid w:val="00480FC1"/>
    <w:rsid w:val="00481214"/>
    <w:rsid w:val="0048142A"/>
    <w:rsid w:val="00481596"/>
    <w:rsid w:val="0048177B"/>
    <w:rsid w:val="00481C2E"/>
    <w:rsid w:val="00481FF3"/>
    <w:rsid w:val="00482214"/>
    <w:rsid w:val="004822C7"/>
    <w:rsid w:val="004826D9"/>
    <w:rsid w:val="004828E0"/>
    <w:rsid w:val="00482FB9"/>
    <w:rsid w:val="00483234"/>
    <w:rsid w:val="0048323C"/>
    <w:rsid w:val="00483272"/>
    <w:rsid w:val="00483549"/>
    <w:rsid w:val="00483681"/>
    <w:rsid w:val="00483CF2"/>
    <w:rsid w:val="00483D36"/>
    <w:rsid w:val="00484440"/>
    <w:rsid w:val="00484547"/>
    <w:rsid w:val="004849B6"/>
    <w:rsid w:val="00484D18"/>
    <w:rsid w:val="00484E3F"/>
    <w:rsid w:val="0048509C"/>
    <w:rsid w:val="004852F4"/>
    <w:rsid w:val="004854ED"/>
    <w:rsid w:val="00485583"/>
    <w:rsid w:val="004859BA"/>
    <w:rsid w:val="00485B48"/>
    <w:rsid w:val="00485B68"/>
    <w:rsid w:val="00485EE6"/>
    <w:rsid w:val="00485F0A"/>
    <w:rsid w:val="004861D6"/>
    <w:rsid w:val="00486472"/>
    <w:rsid w:val="00486903"/>
    <w:rsid w:val="00486C0B"/>
    <w:rsid w:val="00486C5B"/>
    <w:rsid w:val="00486FEC"/>
    <w:rsid w:val="004870F1"/>
    <w:rsid w:val="004871A0"/>
    <w:rsid w:val="004872A2"/>
    <w:rsid w:val="00487425"/>
    <w:rsid w:val="00487440"/>
    <w:rsid w:val="00487592"/>
    <w:rsid w:val="00487671"/>
    <w:rsid w:val="0048796C"/>
    <w:rsid w:val="00487D45"/>
    <w:rsid w:val="004908C6"/>
    <w:rsid w:val="00490979"/>
    <w:rsid w:val="00490BAB"/>
    <w:rsid w:val="00490CAB"/>
    <w:rsid w:val="00491306"/>
    <w:rsid w:val="00491D4E"/>
    <w:rsid w:val="00491DFD"/>
    <w:rsid w:val="00492B0E"/>
    <w:rsid w:val="004933FB"/>
    <w:rsid w:val="0049379A"/>
    <w:rsid w:val="004938C7"/>
    <w:rsid w:val="00493D93"/>
    <w:rsid w:val="00493DE5"/>
    <w:rsid w:val="004942C6"/>
    <w:rsid w:val="004942F4"/>
    <w:rsid w:val="004946D8"/>
    <w:rsid w:val="00494AB8"/>
    <w:rsid w:val="004951AA"/>
    <w:rsid w:val="00495281"/>
    <w:rsid w:val="00495B1E"/>
    <w:rsid w:val="00495E25"/>
    <w:rsid w:val="00496434"/>
    <w:rsid w:val="004969A0"/>
    <w:rsid w:val="004969C8"/>
    <w:rsid w:val="00497118"/>
    <w:rsid w:val="0049725E"/>
    <w:rsid w:val="004974D3"/>
    <w:rsid w:val="0049787B"/>
    <w:rsid w:val="00497B0B"/>
    <w:rsid w:val="00497B90"/>
    <w:rsid w:val="00497C99"/>
    <w:rsid w:val="00497DFF"/>
    <w:rsid w:val="00497F2D"/>
    <w:rsid w:val="004A0078"/>
    <w:rsid w:val="004A0144"/>
    <w:rsid w:val="004A02E2"/>
    <w:rsid w:val="004A066F"/>
    <w:rsid w:val="004A0967"/>
    <w:rsid w:val="004A09CC"/>
    <w:rsid w:val="004A0D5A"/>
    <w:rsid w:val="004A0DB6"/>
    <w:rsid w:val="004A0F4F"/>
    <w:rsid w:val="004A1002"/>
    <w:rsid w:val="004A16DB"/>
    <w:rsid w:val="004A19D2"/>
    <w:rsid w:val="004A1A83"/>
    <w:rsid w:val="004A1D1E"/>
    <w:rsid w:val="004A265B"/>
    <w:rsid w:val="004A2B6C"/>
    <w:rsid w:val="004A2BCB"/>
    <w:rsid w:val="004A2BDC"/>
    <w:rsid w:val="004A2CCA"/>
    <w:rsid w:val="004A2EB0"/>
    <w:rsid w:val="004A35ED"/>
    <w:rsid w:val="004A3A69"/>
    <w:rsid w:val="004A3B6F"/>
    <w:rsid w:val="004A427A"/>
    <w:rsid w:val="004A459A"/>
    <w:rsid w:val="004A48E1"/>
    <w:rsid w:val="004A49AD"/>
    <w:rsid w:val="004A4A4A"/>
    <w:rsid w:val="004A4B66"/>
    <w:rsid w:val="004A4E32"/>
    <w:rsid w:val="004A4E7D"/>
    <w:rsid w:val="004A5375"/>
    <w:rsid w:val="004A5910"/>
    <w:rsid w:val="004A5BA1"/>
    <w:rsid w:val="004A5C39"/>
    <w:rsid w:val="004A6033"/>
    <w:rsid w:val="004A6280"/>
    <w:rsid w:val="004A62F8"/>
    <w:rsid w:val="004A632F"/>
    <w:rsid w:val="004A6ADB"/>
    <w:rsid w:val="004A6AE6"/>
    <w:rsid w:val="004A6B97"/>
    <w:rsid w:val="004A6F69"/>
    <w:rsid w:val="004A6F94"/>
    <w:rsid w:val="004A712A"/>
    <w:rsid w:val="004A7186"/>
    <w:rsid w:val="004A75B7"/>
    <w:rsid w:val="004A79C6"/>
    <w:rsid w:val="004A7BC9"/>
    <w:rsid w:val="004A7DA7"/>
    <w:rsid w:val="004A7E8A"/>
    <w:rsid w:val="004A7EEB"/>
    <w:rsid w:val="004B043F"/>
    <w:rsid w:val="004B045F"/>
    <w:rsid w:val="004B058C"/>
    <w:rsid w:val="004B0615"/>
    <w:rsid w:val="004B07FD"/>
    <w:rsid w:val="004B089E"/>
    <w:rsid w:val="004B0AAC"/>
    <w:rsid w:val="004B0F06"/>
    <w:rsid w:val="004B1068"/>
    <w:rsid w:val="004B12AF"/>
    <w:rsid w:val="004B14C7"/>
    <w:rsid w:val="004B16CE"/>
    <w:rsid w:val="004B1747"/>
    <w:rsid w:val="004B176D"/>
    <w:rsid w:val="004B1934"/>
    <w:rsid w:val="004B1BD5"/>
    <w:rsid w:val="004B1BFE"/>
    <w:rsid w:val="004B299F"/>
    <w:rsid w:val="004B2BAE"/>
    <w:rsid w:val="004B2C65"/>
    <w:rsid w:val="004B2D70"/>
    <w:rsid w:val="004B2EF1"/>
    <w:rsid w:val="004B30AB"/>
    <w:rsid w:val="004B3297"/>
    <w:rsid w:val="004B33A8"/>
    <w:rsid w:val="004B354F"/>
    <w:rsid w:val="004B36C4"/>
    <w:rsid w:val="004B3A39"/>
    <w:rsid w:val="004B3B7D"/>
    <w:rsid w:val="004B3D72"/>
    <w:rsid w:val="004B3E77"/>
    <w:rsid w:val="004B3FA9"/>
    <w:rsid w:val="004B464D"/>
    <w:rsid w:val="004B46D4"/>
    <w:rsid w:val="004B49A0"/>
    <w:rsid w:val="004B49DE"/>
    <w:rsid w:val="004B4BC3"/>
    <w:rsid w:val="004B51E1"/>
    <w:rsid w:val="004B55AF"/>
    <w:rsid w:val="004B5AC1"/>
    <w:rsid w:val="004B5C53"/>
    <w:rsid w:val="004B5C7D"/>
    <w:rsid w:val="004B5CF8"/>
    <w:rsid w:val="004B5E62"/>
    <w:rsid w:val="004B6123"/>
    <w:rsid w:val="004B63D2"/>
    <w:rsid w:val="004B6952"/>
    <w:rsid w:val="004B6AA2"/>
    <w:rsid w:val="004B6DF6"/>
    <w:rsid w:val="004B6F22"/>
    <w:rsid w:val="004B6F3E"/>
    <w:rsid w:val="004B6FCE"/>
    <w:rsid w:val="004B7122"/>
    <w:rsid w:val="004B7812"/>
    <w:rsid w:val="004B789A"/>
    <w:rsid w:val="004B78B4"/>
    <w:rsid w:val="004B7DCD"/>
    <w:rsid w:val="004C0031"/>
    <w:rsid w:val="004C00F6"/>
    <w:rsid w:val="004C026B"/>
    <w:rsid w:val="004C06D6"/>
    <w:rsid w:val="004C0FF7"/>
    <w:rsid w:val="004C11AA"/>
    <w:rsid w:val="004C1595"/>
    <w:rsid w:val="004C177F"/>
    <w:rsid w:val="004C195B"/>
    <w:rsid w:val="004C1C55"/>
    <w:rsid w:val="004C1DD5"/>
    <w:rsid w:val="004C2082"/>
    <w:rsid w:val="004C22FE"/>
    <w:rsid w:val="004C231A"/>
    <w:rsid w:val="004C2452"/>
    <w:rsid w:val="004C24B9"/>
    <w:rsid w:val="004C2515"/>
    <w:rsid w:val="004C2528"/>
    <w:rsid w:val="004C2864"/>
    <w:rsid w:val="004C2A86"/>
    <w:rsid w:val="004C2B24"/>
    <w:rsid w:val="004C2D2D"/>
    <w:rsid w:val="004C2F4C"/>
    <w:rsid w:val="004C3160"/>
    <w:rsid w:val="004C31BC"/>
    <w:rsid w:val="004C346E"/>
    <w:rsid w:val="004C3872"/>
    <w:rsid w:val="004C39B8"/>
    <w:rsid w:val="004C483B"/>
    <w:rsid w:val="004C4850"/>
    <w:rsid w:val="004C49B8"/>
    <w:rsid w:val="004C4D41"/>
    <w:rsid w:val="004C55EA"/>
    <w:rsid w:val="004C5A77"/>
    <w:rsid w:val="004C5AD5"/>
    <w:rsid w:val="004C659D"/>
    <w:rsid w:val="004C6883"/>
    <w:rsid w:val="004C6898"/>
    <w:rsid w:val="004C6A4F"/>
    <w:rsid w:val="004C6D32"/>
    <w:rsid w:val="004C6D6A"/>
    <w:rsid w:val="004C7847"/>
    <w:rsid w:val="004C7890"/>
    <w:rsid w:val="004C7C1D"/>
    <w:rsid w:val="004C7C81"/>
    <w:rsid w:val="004C7CE8"/>
    <w:rsid w:val="004C7F00"/>
    <w:rsid w:val="004D0174"/>
    <w:rsid w:val="004D0459"/>
    <w:rsid w:val="004D046F"/>
    <w:rsid w:val="004D04BC"/>
    <w:rsid w:val="004D0571"/>
    <w:rsid w:val="004D0DBE"/>
    <w:rsid w:val="004D0E80"/>
    <w:rsid w:val="004D1105"/>
    <w:rsid w:val="004D1553"/>
    <w:rsid w:val="004D1850"/>
    <w:rsid w:val="004D186E"/>
    <w:rsid w:val="004D193D"/>
    <w:rsid w:val="004D1E63"/>
    <w:rsid w:val="004D1F6D"/>
    <w:rsid w:val="004D25B4"/>
    <w:rsid w:val="004D2C0A"/>
    <w:rsid w:val="004D2D6B"/>
    <w:rsid w:val="004D2DFA"/>
    <w:rsid w:val="004D2F4F"/>
    <w:rsid w:val="004D2FAC"/>
    <w:rsid w:val="004D3099"/>
    <w:rsid w:val="004D3570"/>
    <w:rsid w:val="004D35A3"/>
    <w:rsid w:val="004D39EF"/>
    <w:rsid w:val="004D40F5"/>
    <w:rsid w:val="004D44B3"/>
    <w:rsid w:val="004D45FB"/>
    <w:rsid w:val="004D4671"/>
    <w:rsid w:val="004D4922"/>
    <w:rsid w:val="004D4959"/>
    <w:rsid w:val="004D4DC1"/>
    <w:rsid w:val="004D4DF0"/>
    <w:rsid w:val="004D5197"/>
    <w:rsid w:val="004D541B"/>
    <w:rsid w:val="004D5479"/>
    <w:rsid w:val="004D54FC"/>
    <w:rsid w:val="004D577F"/>
    <w:rsid w:val="004D57AF"/>
    <w:rsid w:val="004D587C"/>
    <w:rsid w:val="004D58EB"/>
    <w:rsid w:val="004D5B26"/>
    <w:rsid w:val="004D5C41"/>
    <w:rsid w:val="004D5E47"/>
    <w:rsid w:val="004D5FE7"/>
    <w:rsid w:val="004D62A2"/>
    <w:rsid w:val="004D646F"/>
    <w:rsid w:val="004D64A9"/>
    <w:rsid w:val="004D6523"/>
    <w:rsid w:val="004D6744"/>
    <w:rsid w:val="004D6A34"/>
    <w:rsid w:val="004D7249"/>
    <w:rsid w:val="004D7256"/>
    <w:rsid w:val="004D76A5"/>
    <w:rsid w:val="004D7751"/>
    <w:rsid w:val="004D7A3D"/>
    <w:rsid w:val="004D7A58"/>
    <w:rsid w:val="004D7A67"/>
    <w:rsid w:val="004D7C6C"/>
    <w:rsid w:val="004D7F01"/>
    <w:rsid w:val="004E042C"/>
    <w:rsid w:val="004E064C"/>
    <w:rsid w:val="004E09A0"/>
    <w:rsid w:val="004E09E7"/>
    <w:rsid w:val="004E0A81"/>
    <w:rsid w:val="004E0BCF"/>
    <w:rsid w:val="004E0FD4"/>
    <w:rsid w:val="004E1122"/>
    <w:rsid w:val="004E114F"/>
    <w:rsid w:val="004E11AE"/>
    <w:rsid w:val="004E1CB6"/>
    <w:rsid w:val="004E1EA7"/>
    <w:rsid w:val="004E2037"/>
    <w:rsid w:val="004E21F5"/>
    <w:rsid w:val="004E22C3"/>
    <w:rsid w:val="004E2300"/>
    <w:rsid w:val="004E260C"/>
    <w:rsid w:val="004E263C"/>
    <w:rsid w:val="004E2A2C"/>
    <w:rsid w:val="004E2A90"/>
    <w:rsid w:val="004E2AD6"/>
    <w:rsid w:val="004E2ECE"/>
    <w:rsid w:val="004E3258"/>
    <w:rsid w:val="004E358B"/>
    <w:rsid w:val="004E37C2"/>
    <w:rsid w:val="004E3E33"/>
    <w:rsid w:val="004E412A"/>
    <w:rsid w:val="004E41BE"/>
    <w:rsid w:val="004E41C4"/>
    <w:rsid w:val="004E4283"/>
    <w:rsid w:val="004E4A22"/>
    <w:rsid w:val="004E4B8D"/>
    <w:rsid w:val="004E4FC5"/>
    <w:rsid w:val="004E5750"/>
    <w:rsid w:val="004E589D"/>
    <w:rsid w:val="004E5BB6"/>
    <w:rsid w:val="004E5D23"/>
    <w:rsid w:val="004E5EFD"/>
    <w:rsid w:val="004E6122"/>
    <w:rsid w:val="004E61CA"/>
    <w:rsid w:val="004E61E4"/>
    <w:rsid w:val="004E64AD"/>
    <w:rsid w:val="004E64B5"/>
    <w:rsid w:val="004E67D5"/>
    <w:rsid w:val="004E67FA"/>
    <w:rsid w:val="004E6AC4"/>
    <w:rsid w:val="004E6C89"/>
    <w:rsid w:val="004E6FD5"/>
    <w:rsid w:val="004E73A8"/>
    <w:rsid w:val="004E765C"/>
    <w:rsid w:val="004E79B4"/>
    <w:rsid w:val="004E7A4C"/>
    <w:rsid w:val="004E7F72"/>
    <w:rsid w:val="004F0007"/>
    <w:rsid w:val="004F01B7"/>
    <w:rsid w:val="004F026F"/>
    <w:rsid w:val="004F042D"/>
    <w:rsid w:val="004F049D"/>
    <w:rsid w:val="004F06C1"/>
    <w:rsid w:val="004F08DD"/>
    <w:rsid w:val="004F0AEE"/>
    <w:rsid w:val="004F0C4A"/>
    <w:rsid w:val="004F0DA8"/>
    <w:rsid w:val="004F0FE3"/>
    <w:rsid w:val="004F1149"/>
    <w:rsid w:val="004F1470"/>
    <w:rsid w:val="004F150F"/>
    <w:rsid w:val="004F172F"/>
    <w:rsid w:val="004F1870"/>
    <w:rsid w:val="004F18A4"/>
    <w:rsid w:val="004F2316"/>
    <w:rsid w:val="004F2645"/>
    <w:rsid w:val="004F2FE0"/>
    <w:rsid w:val="004F307A"/>
    <w:rsid w:val="004F30D8"/>
    <w:rsid w:val="004F317C"/>
    <w:rsid w:val="004F33F5"/>
    <w:rsid w:val="004F3402"/>
    <w:rsid w:val="004F3506"/>
    <w:rsid w:val="004F3519"/>
    <w:rsid w:val="004F3687"/>
    <w:rsid w:val="004F372D"/>
    <w:rsid w:val="004F3B9F"/>
    <w:rsid w:val="004F3BAF"/>
    <w:rsid w:val="004F4088"/>
    <w:rsid w:val="004F4426"/>
    <w:rsid w:val="004F4C66"/>
    <w:rsid w:val="004F4E80"/>
    <w:rsid w:val="004F4F04"/>
    <w:rsid w:val="004F5103"/>
    <w:rsid w:val="004F51E4"/>
    <w:rsid w:val="004F5282"/>
    <w:rsid w:val="004F555B"/>
    <w:rsid w:val="004F56CF"/>
    <w:rsid w:val="004F58C2"/>
    <w:rsid w:val="004F5B18"/>
    <w:rsid w:val="004F6388"/>
    <w:rsid w:val="004F642C"/>
    <w:rsid w:val="004F648D"/>
    <w:rsid w:val="004F67C2"/>
    <w:rsid w:val="004F6CEF"/>
    <w:rsid w:val="004F6DD7"/>
    <w:rsid w:val="004F7680"/>
    <w:rsid w:val="004F79DF"/>
    <w:rsid w:val="004F7C4E"/>
    <w:rsid w:val="004F7DE8"/>
    <w:rsid w:val="004F7E11"/>
    <w:rsid w:val="004F7EFE"/>
    <w:rsid w:val="00500165"/>
    <w:rsid w:val="00500186"/>
    <w:rsid w:val="005001DF"/>
    <w:rsid w:val="0050041F"/>
    <w:rsid w:val="0050047B"/>
    <w:rsid w:val="00500C35"/>
    <w:rsid w:val="00500E6A"/>
    <w:rsid w:val="00500F15"/>
    <w:rsid w:val="0050105D"/>
    <w:rsid w:val="005016BC"/>
    <w:rsid w:val="00501809"/>
    <w:rsid w:val="00501B0B"/>
    <w:rsid w:val="00501D1A"/>
    <w:rsid w:val="00501D7D"/>
    <w:rsid w:val="00501F79"/>
    <w:rsid w:val="005022E2"/>
    <w:rsid w:val="005022FE"/>
    <w:rsid w:val="00502518"/>
    <w:rsid w:val="00502769"/>
    <w:rsid w:val="005027A7"/>
    <w:rsid w:val="00502936"/>
    <w:rsid w:val="005029C7"/>
    <w:rsid w:val="0050321B"/>
    <w:rsid w:val="00503340"/>
    <w:rsid w:val="005033BE"/>
    <w:rsid w:val="0050371B"/>
    <w:rsid w:val="0050380D"/>
    <w:rsid w:val="005038AC"/>
    <w:rsid w:val="00503B31"/>
    <w:rsid w:val="00503F20"/>
    <w:rsid w:val="00504AB2"/>
    <w:rsid w:val="00504B8C"/>
    <w:rsid w:val="00504CDF"/>
    <w:rsid w:val="00505349"/>
    <w:rsid w:val="00505685"/>
    <w:rsid w:val="0050574F"/>
    <w:rsid w:val="005059F1"/>
    <w:rsid w:val="00505AE5"/>
    <w:rsid w:val="00506679"/>
    <w:rsid w:val="0050683C"/>
    <w:rsid w:val="00506871"/>
    <w:rsid w:val="00506CAB"/>
    <w:rsid w:val="00507260"/>
    <w:rsid w:val="00507274"/>
    <w:rsid w:val="0050728D"/>
    <w:rsid w:val="00507493"/>
    <w:rsid w:val="00507770"/>
    <w:rsid w:val="00507842"/>
    <w:rsid w:val="00507A6A"/>
    <w:rsid w:val="00507C9E"/>
    <w:rsid w:val="00507FA4"/>
    <w:rsid w:val="00510200"/>
    <w:rsid w:val="0051028C"/>
    <w:rsid w:val="0051086E"/>
    <w:rsid w:val="00510AAA"/>
    <w:rsid w:val="00510B92"/>
    <w:rsid w:val="00510C64"/>
    <w:rsid w:val="00510EB8"/>
    <w:rsid w:val="0051110F"/>
    <w:rsid w:val="005111BF"/>
    <w:rsid w:val="00511477"/>
    <w:rsid w:val="00511C2F"/>
    <w:rsid w:val="00512077"/>
    <w:rsid w:val="005120BC"/>
    <w:rsid w:val="005126CE"/>
    <w:rsid w:val="0051295F"/>
    <w:rsid w:val="00512C0C"/>
    <w:rsid w:val="00513132"/>
    <w:rsid w:val="00513313"/>
    <w:rsid w:val="0051365B"/>
    <w:rsid w:val="00513755"/>
    <w:rsid w:val="005137A5"/>
    <w:rsid w:val="0051392A"/>
    <w:rsid w:val="00513975"/>
    <w:rsid w:val="00513AFC"/>
    <w:rsid w:val="00513D56"/>
    <w:rsid w:val="00513DF4"/>
    <w:rsid w:val="00513FB3"/>
    <w:rsid w:val="00513FC1"/>
    <w:rsid w:val="0051401F"/>
    <w:rsid w:val="00514116"/>
    <w:rsid w:val="0051480A"/>
    <w:rsid w:val="005148E6"/>
    <w:rsid w:val="005149D1"/>
    <w:rsid w:val="00514A3A"/>
    <w:rsid w:val="00514C1B"/>
    <w:rsid w:val="0051509D"/>
    <w:rsid w:val="0051518F"/>
    <w:rsid w:val="00515321"/>
    <w:rsid w:val="00515521"/>
    <w:rsid w:val="00515591"/>
    <w:rsid w:val="00515E3C"/>
    <w:rsid w:val="00516187"/>
    <w:rsid w:val="005161B4"/>
    <w:rsid w:val="0051665C"/>
    <w:rsid w:val="005167C2"/>
    <w:rsid w:val="00516ABE"/>
    <w:rsid w:val="00516C99"/>
    <w:rsid w:val="00516E1A"/>
    <w:rsid w:val="0051763C"/>
    <w:rsid w:val="005177CA"/>
    <w:rsid w:val="0051785A"/>
    <w:rsid w:val="00517B66"/>
    <w:rsid w:val="00517BC3"/>
    <w:rsid w:val="00517C06"/>
    <w:rsid w:val="005204A7"/>
    <w:rsid w:val="00520BE9"/>
    <w:rsid w:val="00520CFC"/>
    <w:rsid w:val="005210F8"/>
    <w:rsid w:val="005211CA"/>
    <w:rsid w:val="00521BB5"/>
    <w:rsid w:val="00521D9E"/>
    <w:rsid w:val="005223E5"/>
    <w:rsid w:val="00522427"/>
    <w:rsid w:val="005225B9"/>
    <w:rsid w:val="005225D2"/>
    <w:rsid w:val="005226CA"/>
    <w:rsid w:val="005226EB"/>
    <w:rsid w:val="00522E2C"/>
    <w:rsid w:val="00522F50"/>
    <w:rsid w:val="00523141"/>
    <w:rsid w:val="00523761"/>
    <w:rsid w:val="00523971"/>
    <w:rsid w:val="00523977"/>
    <w:rsid w:val="00523EAB"/>
    <w:rsid w:val="005240C2"/>
    <w:rsid w:val="00524352"/>
    <w:rsid w:val="0052435C"/>
    <w:rsid w:val="0052464F"/>
    <w:rsid w:val="0052467B"/>
    <w:rsid w:val="0052491D"/>
    <w:rsid w:val="00524AA0"/>
    <w:rsid w:val="00524B1B"/>
    <w:rsid w:val="00524CAE"/>
    <w:rsid w:val="00524E0D"/>
    <w:rsid w:val="00524E1B"/>
    <w:rsid w:val="0052503F"/>
    <w:rsid w:val="0052517E"/>
    <w:rsid w:val="005253B2"/>
    <w:rsid w:val="005253FF"/>
    <w:rsid w:val="00525458"/>
    <w:rsid w:val="0052564D"/>
    <w:rsid w:val="00525718"/>
    <w:rsid w:val="00525A0B"/>
    <w:rsid w:val="00525B46"/>
    <w:rsid w:val="00525B98"/>
    <w:rsid w:val="00525F82"/>
    <w:rsid w:val="00526036"/>
    <w:rsid w:val="00526581"/>
    <w:rsid w:val="005265AB"/>
    <w:rsid w:val="0052667A"/>
    <w:rsid w:val="005266AC"/>
    <w:rsid w:val="005268BF"/>
    <w:rsid w:val="0052693E"/>
    <w:rsid w:val="00526B22"/>
    <w:rsid w:val="005272AB"/>
    <w:rsid w:val="00527309"/>
    <w:rsid w:val="00527644"/>
    <w:rsid w:val="00527673"/>
    <w:rsid w:val="00527896"/>
    <w:rsid w:val="00527B7F"/>
    <w:rsid w:val="00527F98"/>
    <w:rsid w:val="005304B7"/>
    <w:rsid w:val="0053084C"/>
    <w:rsid w:val="00530AAA"/>
    <w:rsid w:val="00531111"/>
    <w:rsid w:val="0053114E"/>
    <w:rsid w:val="005311C0"/>
    <w:rsid w:val="0053131C"/>
    <w:rsid w:val="0053142F"/>
    <w:rsid w:val="00531A35"/>
    <w:rsid w:val="00531E81"/>
    <w:rsid w:val="00531FFE"/>
    <w:rsid w:val="00532050"/>
    <w:rsid w:val="00532269"/>
    <w:rsid w:val="00532606"/>
    <w:rsid w:val="0053274C"/>
    <w:rsid w:val="0053398F"/>
    <w:rsid w:val="00533C26"/>
    <w:rsid w:val="00533CD0"/>
    <w:rsid w:val="00533EBB"/>
    <w:rsid w:val="00534169"/>
    <w:rsid w:val="00534868"/>
    <w:rsid w:val="00534C54"/>
    <w:rsid w:val="00534CA7"/>
    <w:rsid w:val="00534D76"/>
    <w:rsid w:val="005353C2"/>
    <w:rsid w:val="00535412"/>
    <w:rsid w:val="0053550E"/>
    <w:rsid w:val="0053560A"/>
    <w:rsid w:val="00535648"/>
    <w:rsid w:val="00536018"/>
    <w:rsid w:val="0053661C"/>
    <w:rsid w:val="00536A64"/>
    <w:rsid w:val="00536AB9"/>
    <w:rsid w:val="0053781D"/>
    <w:rsid w:val="00537ACA"/>
    <w:rsid w:val="00537C41"/>
    <w:rsid w:val="00537CC3"/>
    <w:rsid w:val="00537EC0"/>
    <w:rsid w:val="0054006F"/>
    <w:rsid w:val="00540232"/>
    <w:rsid w:val="005405BD"/>
    <w:rsid w:val="00540788"/>
    <w:rsid w:val="00540901"/>
    <w:rsid w:val="00540B9F"/>
    <w:rsid w:val="00540FA5"/>
    <w:rsid w:val="0054171B"/>
    <w:rsid w:val="00541AB1"/>
    <w:rsid w:val="00541E95"/>
    <w:rsid w:val="00542608"/>
    <w:rsid w:val="00542FC5"/>
    <w:rsid w:val="005434B3"/>
    <w:rsid w:val="00543862"/>
    <w:rsid w:val="00543EBD"/>
    <w:rsid w:val="0054400A"/>
    <w:rsid w:val="0054407F"/>
    <w:rsid w:val="0054410D"/>
    <w:rsid w:val="00544562"/>
    <w:rsid w:val="005445FE"/>
    <w:rsid w:val="005446B7"/>
    <w:rsid w:val="00544811"/>
    <w:rsid w:val="00544D6C"/>
    <w:rsid w:val="005450F1"/>
    <w:rsid w:val="0054536E"/>
    <w:rsid w:val="0054539C"/>
    <w:rsid w:val="0054568E"/>
    <w:rsid w:val="005458D0"/>
    <w:rsid w:val="00545908"/>
    <w:rsid w:val="00545979"/>
    <w:rsid w:val="00545C7E"/>
    <w:rsid w:val="00546014"/>
    <w:rsid w:val="0054617C"/>
    <w:rsid w:val="0054634F"/>
    <w:rsid w:val="00546394"/>
    <w:rsid w:val="005465EA"/>
    <w:rsid w:val="005468A8"/>
    <w:rsid w:val="00546CCE"/>
    <w:rsid w:val="00546F24"/>
    <w:rsid w:val="00546FF4"/>
    <w:rsid w:val="00547001"/>
    <w:rsid w:val="00547900"/>
    <w:rsid w:val="0054796A"/>
    <w:rsid w:val="00547B9C"/>
    <w:rsid w:val="00547C35"/>
    <w:rsid w:val="00547C86"/>
    <w:rsid w:val="005504CC"/>
    <w:rsid w:val="0055092A"/>
    <w:rsid w:val="00550B26"/>
    <w:rsid w:val="00550BCD"/>
    <w:rsid w:val="00550C45"/>
    <w:rsid w:val="00550CFB"/>
    <w:rsid w:val="00550E60"/>
    <w:rsid w:val="005510E6"/>
    <w:rsid w:val="0055130E"/>
    <w:rsid w:val="005514A7"/>
    <w:rsid w:val="00551547"/>
    <w:rsid w:val="00551716"/>
    <w:rsid w:val="0055188A"/>
    <w:rsid w:val="005518EC"/>
    <w:rsid w:val="00551DE8"/>
    <w:rsid w:val="00551F19"/>
    <w:rsid w:val="0055218F"/>
    <w:rsid w:val="005521BC"/>
    <w:rsid w:val="0055257C"/>
    <w:rsid w:val="00552980"/>
    <w:rsid w:val="00552A90"/>
    <w:rsid w:val="00552CDD"/>
    <w:rsid w:val="00552F52"/>
    <w:rsid w:val="0055357F"/>
    <w:rsid w:val="005535C9"/>
    <w:rsid w:val="00553C54"/>
    <w:rsid w:val="0055405B"/>
    <w:rsid w:val="0055414B"/>
    <w:rsid w:val="0055419D"/>
    <w:rsid w:val="00554A65"/>
    <w:rsid w:val="00554F29"/>
    <w:rsid w:val="00554F5F"/>
    <w:rsid w:val="005559CB"/>
    <w:rsid w:val="00555AC2"/>
    <w:rsid w:val="00555CCF"/>
    <w:rsid w:val="00555FA1"/>
    <w:rsid w:val="00556174"/>
    <w:rsid w:val="00556332"/>
    <w:rsid w:val="0055654C"/>
    <w:rsid w:val="00556682"/>
    <w:rsid w:val="00556757"/>
    <w:rsid w:val="0055688C"/>
    <w:rsid w:val="00556D79"/>
    <w:rsid w:val="00556DB1"/>
    <w:rsid w:val="00556E27"/>
    <w:rsid w:val="00556E59"/>
    <w:rsid w:val="00556F93"/>
    <w:rsid w:val="00557245"/>
    <w:rsid w:val="00557B81"/>
    <w:rsid w:val="00557E8C"/>
    <w:rsid w:val="00557E8F"/>
    <w:rsid w:val="00557FE5"/>
    <w:rsid w:val="00560082"/>
    <w:rsid w:val="005600E7"/>
    <w:rsid w:val="0056041F"/>
    <w:rsid w:val="00560D1C"/>
    <w:rsid w:val="00561056"/>
    <w:rsid w:val="005614F3"/>
    <w:rsid w:val="00561768"/>
    <w:rsid w:val="005620AE"/>
    <w:rsid w:val="005620C5"/>
    <w:rsid w:val="005620CC"/>
    <w:rsid w:val="005623A0"/>
    <w:rsid w:val="00562456"/>
    <w:rsid w:val="00562549"/>
    <w:rsid w:val="00562813"/>
    <w:rsid w:val="00562935"/>
    <w:rsid w:val="005629A2"/>
    <w:rsid w:val="00562C3E"/>
    <w:rsid w:val="00562F2F"/>
    <w:rsid w:val="0056310F"/>
    <w:rsid w:val="005635E6"/>
    <w:rsid w:val="00563F8E"/>
    <w:rsid w:val="00565532"/>
    <w:rsid w:val="0056579E"/>
    <w:rsid w:val="005659E9"/>
    <w:rsid w:val="00565A53"/>
    <w:rsid w:val="00565D53"/>
    <w:rsid w:val="00565E4F"/>
    <w:rsid w:val="0056640F"/>
    <w:rsid w:val="005664A4"/>
    <w:rsid w:val="00566730"/>
    <w:rsid w:val="00566A2D"/>
    <w:rsid w:val="00566A7C"/>
    <w:rsid w:val="00566C2C"/>
    <w:rsid w:val="00566C5A"/>
    <w:rsid w:val="005670AA"/>
    <w:rsid w:val="0056710E"/>
    <w:rsid w:val="005671D8"/>
    <w:rsid w:val="00567214"/>
    <w:rsid w:val="00567982"/>
    <w:rsid w:val="00567D49"/>
    <w:rsid w:val="00567E9B"/>
    <w:rsid w:val="00567ED1"/>
    <w:rsid w:val="00570099"/>
    <w:rsid w:val="00570427"/>
    <w:rsid w:val="00570433"/>
    <w:rsid w:val="00570720"/>
    <w:rsid w:val="00570BF8"/>
    <w:rsid w:val="00570C05"/>
    <w:rsid w:val="00571021"/>
    <w:rsid w:val="00571675"/>
    <w:rsid w:val="00571680"/>
    <w:rsid w:val="00571830"/>
    <w:rsid w:val="00571871"/>
    <w:rsid w:val="00571C49"/>
    <w:rsid w:val="00572281"/>
    <w:rsid w:val="0057236B"/>
    <w:rsid w:val="00572698"/>
    <w:rsid w:val="00572BA2"/>
    <w:rsid w:val="00572BD2"/>
    <w:rsid w:val="00572BD3"/>
    <w:rsid w:val="00572BF8"/>
    <w:rsid w:val="00572D83"/>
    <w:rsid w:val="00572DBD"/>
    <w:rsid w:val="00572DBF"/>
    <w:rsid w:val="00572E3F"/>
    <w:rsid w:val="005730C2"/>
    <w:rsid w:val="0057373C"/>
    <w:rsid w:val="00573BD7"/>
    <w:rsid w:val="00573DA4"/>
    <w:rsid w:val="00573ED8"/>
    <w:rsid w:val="00574177"/>
    <w:rsid w:val="00574680"/>
    <w:rsid w:val="005746C8"/>
    <w:rsid w:val="00574778"/>
    <w:rsid w:val="0057501C"/>
    <w:rsid w:val="00575218"/>
    <w:rsid w:val="00575840"/>
    <w:rsid w:val="00575F61"/>
    <w:rsid w:val="00575F84"/>
    <w:rsid w:val="00576249"/>
    <w:rsid w:val="00576296"/>
    <w:rsid w:val="00576301"/>
    <w:rsid w:val="00576321"/>
    <w:rsid w:val="00576644"/>
    <w:rsid w:val="0057671D"/>
    <w:rsid w:val="00576880"/>
    <w:rsid w:val="0057720C"/>
    <w:rsid w:val="005775DF"/>
    <w:rsid w:val="0057763A"/>
    <w:rsid w:val="00577946"/>
    <w:rsid w:val="00577C19"/>
    <w:rsid w:val="00577DF2"/>
    <w:rsid w:val="00577E9B"/>
    <w:rsid w:val="005805B2"/>
    <w:rsid w:val="005808D0"/>
    <w:rsid w:val="00580CB7"/>
    <w:rsid w:val="00581036"/>
    <w:rsid w:val="0058109B"/>
    <w:rsid w:val="0058116F"/>
    <w:rsid w:val="00581180"/>
    <w:rsid w:val="00581451"/>
    <w:rsid w:val="00581598"/>
    <w:rsid w:val="00581806"/>
    <w:rsid w:val="005818FE"/>
    <w:rsid w:val="00581AFD"/>
    <w:rsid w:val="00581B52"/>
    <w:rsid w:val="00581C47"/>
    <w:rsid w:val="00581E26"/>
    <w:rsid w:val="00582249"/>
    <w:rsid w:val="00582496"/>
    <w:rsid w:val="005824A4"/>
    <w:rsid w:val="005824B9"/>
    <w:rsid w:val="00582539"/>
    <w:rsid w:val="00582611"/>
    <w:rsid w:val="00582895"/>
    <w:rsid w:val="0058293E"/>
    <w:rsid w:val="00582A16"/>
    <w:rsid w:val="00582B40"/>
    <w:rsid w:val="00582C81"/>
    <w:rsid w:val="00582E60"/>
    <w:rsid w:val="005832CA"/>
    <w:rsid w:val="00583311"/>
    <w:rsid w:val="005834B7"/>
    <w:rsid w:val="00583630"/>
    <w:rsid w:val="00583726"/>
    <w:rsid w:val="00583BAB"/>
    <w:rsid w:val="00583C0F"/>
    <w:rsid w:val="00583D49"/>
    <w:rsid w:val="00583E0B"/>
    <w:rsid w:val="00583E71"/>
    <w:rsid w:val="00584076"/>
    <w:rsid w:val="005840E7"/>
    <w:rsid w:val="005841EF"/>
    <w:rsid w:val="0058473E"/>
    <w:rsid w:val="00584B2B"/>
    <w:rsid w:val="00584E47"/>
    <w:rsid w:val="00584F66"/>
    <w:rsid w:val="005850E7"/>
    <w:rsid w:val="00585353"/>
    <w:rsid w:val="005854FD"/>
    <w:rsid w:val="00585691"/>
    <w:rsid w:val="00585A41"/>
    <w:rsid w:val="00585A66"/>
    <w:rsid w:val="00585C0A"/>
    <w:rsid w:val="005865A7"/>
    <w:rsid w:val="005870C1"/>
    <w:rsid w:val="00587D68"/>
    <w:rsid w:val="00587DC0"/>
    <w:rsid w:val="005900DF"/>
    <w:rsid w:val="00590298"/>
    <w:rsid w:val="005902FE"/>
    <w:rsid w:val="0059067E"/>
    <w:rsid w:val="00590EC0"/>
    <w:rsid w:val="00591533"/>
    <w:rsid w:val="0059171A"/>
    <w:rsid w:val="005917EB"/>
    <w:rsid w:val="00591AC5"/>
    <w:rsid w:val="00591AEC"/>
    <w:rsid w:val="00591B00"/>
    <w:rsid w:val="00591CA4"/>
    <w:rsid w:val="00591ED6"/>
    <w:rsid w:val="0059202F"/>
    <w:rsid w:val="005920C8"/>
    <w:rsid w:val="005922AA"/>
    <w:rsid w:val="005922CD"/>
    <w:rsid w:val="005922D3"/>
    <w:rsid w:val="005923CA"/>
    <w:rsid w:val="00592662"/>
    <w:rsid w:val="0059267C"/>
    <w:rsid w:val="0059267D"/>
    <w:rsid w:val="005926D2"/>
    <w:rsid w:val="00592889"/>
    <w:rsid w:val="005928C5"/>
    <w:rsid w:val="0059290A"/>
    <w:rsid w:val="00592989"/>
    <w:rsid w:val="00592C73"/>
    <w:rsid w:val="00592E4B"/>
    <w:rsid w:val="00592EFB"/>
    <w:rsid w:val="00593026"/>
    <w:rsid w:val="0059323E"/>
    <w:rsid w:val="005932AE"/>
    <w:rsid w:val="005934F8"/>
    <w:rsid w:val="00593B89"/>
    <w:rsid w:val="00593BAE"/>
    <w:rsid w:val="00593E62"/>
    <w:rsid w:val="00594279"/>
    <w:rsid w:val="00594504"/>
    <w:rsid w:val="00594514"/>
    <w:rsid w:val="00594613"/>
    <w:rsid w:val="005946BF"/>
    <w:rsid w:val="0059484D"/>
    <w:rsid w:val="00594D25"/>
    <w:rsid w:val="00594FDF"/>
    <w:rsid w:val="00595261"/>
    <w:rsid w:val="005955EF"/>
    <w:rsid w:val="00595C3F"/>
    <w:rsid w:val="00595D12"/>
    <w:rsid w:val="00595F10"/>
    <w:rsid w:val="005962D8"/>
    <w:rsid w:val="00596A7E"/>
    <w:rsid w:val="00596BBC"/>
    <w:rsid w:val="00597094"/>
    <w:rsid w:val="005973D1"/>
    <w:rsid w:val="00597461"/>
    <w:rsid w:val="0059757A"/>
    <w:rsid w:val="005976CE"/>
    <w:rsid w:val="005A0D1A"/>
    <w:rsid w:val="005A0F90"/>
    <w:rsid w:val="005A107A"/>
    <w:rsid w:val="005A1471"/>
    <w:rsid w:val="005A1728"/>
    <w:rsid w:val="005A17CC"/>
    <w:rsid w:val="005A1A59"/>
    <w:rsid w:val="005A1B32"/>
    <w:rsid w:val="005A1C06"/>
    <w:rsid w:val="005A1CC3"/>
    <w:rsid w:val="005A224A"/>
    <w:rsid w:val="005A25D4"/>
    <w:rsid w:val="005A2DA9"/>
    <w:rsid w:val="005A2DAF"/>
    <w:rsid w:val="005A3080"/>
    <w:rsid w:val="005A35A4"/>
    <w:rsid w:val="005A37C1"/>
    <w:rsid w:val="005A39C2"/>
    <w:rsid w:val="005A3E29"/>
    <w:rsid w:val="005A3E66"/>
    <w:rsid w:val="005A3F81"/>
    <w:rsid w:val="005A3FF2"/>
    <w:rsid w:val="005A4123"/>
    <w:rsid w:val="005A41B6"/>
    <w:rsid w:val="005A4653"/>
    <w:rsid w:val="005A4867"/>
    <w:rsid w:val="005A498B"/>
    <w:rsid w:val="005A4C0A"/>
    <w:rsid w:val="005A4C83"/>
    <w:rsid w:val="005A4D6E"/>
    <w:rsid w:val="005A526A"/>
    <w:rsid w:val="005A526E"/>
    <w:rsid w:val="005A54C5"/>
    <w:rsid w:val="005A5637"/>
    <w:rsid w:val="005A56AC"/>
    <w:rsid w:val="005A5884"/>
    <w:rsid w:val="005A6307"/>
    <w:rsid w:val="005A64CD"/>
    <w:rsid w:val="005A64EC"/>
    <w:rsid w:val="005A6631"/>
    <w:rsid w:val="005A681D"/>
    <w:rsid w:val="005A69AB"/>
    <w:rsid w:val="005A6B94"/>
    <w:rsid w:val="005A6D5C"/>
    <w:rsid w:val="005A6E66"/>
    <w:rsid w:val="005A7038"/>
    <w:rsid w:val="005A722A"/>
    <w:rsid w:val="005A7551"/>
    <w:rsid w:val="005A760C"/>
    <w:rsid w:val="005A7A98"/>
    <w:rsid w:val="005A7D17"/>
    <w:rsid w:val="005B007E"/>
    <w:rsid w:val="005B031B"/>
    <w:rsid w:val="005B07B5"/>
    <w:rsid w:val="005B07F7"/>
    <w:rsid w:val="005B088A"/>
    <w:rsid w:val="005B0A15"/>
    <w:rsid w:val="005B0ABC"/>
    <w:rsid w:val="005B0B5F"/>
    <w:rsid w:val="005B1089"/>
    <w:rsid w:val="005B112E"/>
    <w:rsid w:val="005B1325"/>
    <w:rsid w:val="005B1384"/>
    <w:rsid w:val="005B144E"/>
    <w:rsid w:val="005B1697"/>
    <w:rsid w:val="005B19BA"/>
    <w:rsid w:val="005B1FBE"/>
    <w:rsid w:val="005B23E5"/>
    <w:rsid w:val="005B247C"/>
    <w:rsid w:val="005B2870"/>
    <w:rsid w:val="005B2EDA"/>
    <w:rsid w:val="005B3010"/>
    <w:rsid w:val="005B3016"/>
    <w:rsid w:val="005B3031"/>
    <w:rsid w:val="005B32E7"/>
    <w:rsid w:val="005B3336"/>
    <w:rsid w:val="005B3337"/>
    <w:rsid w:val="005B3512"/>
    <w:rsid w:val="005B36BE"/>
    <w:rsid w:val="005B387A"/>
    <w:rsid w:val="005B3920"/>
    <w:rsid w:val="005B39E4"/>
    <w:rsid w:val="005B3A54"/>
    <w:rsid w:val="005B3F1F"/>
    <w:rsid w:val="005B43D5"/>
    <w:rsid w:val="005B43E3"/>
    <w:rsid w:val="005B4573"/>
    <w:rsid w:val="005B46CF"/>
    <w:rsid w:val="005B4775"/>
    <w:rsid w:val="005B47D0"/>
    <w:rsid w:val="005B4895"/>
    <w:rsid w:val="005B4A78"/>
    <w:rsid w:val="005B50AD"/>
    <w:rsid w:val="005B51E5"/>
    <w:rsid w:val="005B54B6"/>
    <w:rsid w:val="005B58DA"/>
    <w:rsid w:val="005B5E65"/>
    <w:rsid w:val="005B6324"/>
    <w:rsid w:val="005B64B5"/>
    <w:rsid w:val="005B6CA1"/>
    <w:rsid w:val="005B6CA6"/>
    <w:rsid w:val="005B6F85"/>
    <w:rsid w:val="005B71CF"/>
    <w:rsid w:val="005B7416"/>
    <w:rsid w:val="005B76A4"/>
    <w:rsid w:val="005B77E9"/>
    <w:rsid w:val="005B7802"/>
    <w:rsid w:val="005B789F"/>
    <w:rsid w:val="005B78A4"/>
    <w:rsid w:val="005B7A38"/>
    <w:rsid w:val="005B7B1D"/>
    <w:rsid w:val="005B7CFA"/>
    <w:rsid w:val="005C0267"/>
    <w:rsid w:val="005C0503"/>
    <w:rsid w:val="005C09E6"/>
    <w:rsid w:val="005C0A4B"/>
    <w:rsid w:val="005C0D5C"/>
    <w:rsid w:val="005C125A"/>
    <w:rsid w:val="005C12DC"/>
    <w:rsid w:val="005C1583"/>
    <w:rsid w:val="005C1745"/>
    <w:rsid w:val="005C194F"/>
    <w:rsid w:val="005C1F75"/>
    <w:rsid w:val="005C28EE"/>
    <w:rsid w:val="005C2D0B"/>
    <w:rsid w:val="005C2F7B"/>
    <w:rsid w:val="005C2FA2"/>
    <w:rsid w:val="005C2FAF"/>
    <w:rsid w:val="005C31E8"/>
    <w:rsid w:val="005C3371"/>
    <w:rsid w:val="005C3505"/>
    <w:rsid w:val="005C36A1"/>
    <w:rsid w:val="005C378C"/>
    <w:rsid w:val="005C3905"/>
    <w:rsid w:val="005C3977"/>
    <w:rsid w:val="005C3E36"/>
    <w:rsid w:val="005C422C"/>
    <w:rsid w:val="005C42A3"/>
    <w:rsid w:val="005C4303"/>
    <w:rsid w:val="005C4383"/>
    <w:rsid w:val="005C448D"/>
    <w:rsid w:val="005C449A"/>
    <w:rsid w:val="005C4863"/>
    <w:rsid w:val="005C4A8B"/>
    <w:rsid w:val="005C50D9"/>
    <w:rsid w:val="005C50F6"/>
    <w:rsid w:val="005C52B5"/>
    <w:rsid w:val="005C541B"/>
    <w:rsid w:val="005C55B0"/>
    <w:rsid w:val="005C56D2"/>
    <w:rsid w:val="005C5906"/>
    <w:rsid w:val="005C5E0A"/>
    <w:rsid w:val="005C5F47"/>
    <w:rsid w:val="005C618A"/>
    <w:rsid w:val="005C662B"/>
    <w:rsid w:val="005C6B11"/>
    <w:rsid w:val="005C6CDA"/>
    <w:rsid w:val="005C6DA6"/>
    <w:rsid w:val="005C7499"/>
    <w:rsid w:val="005C76F4"/>
    <w:rsid w:val="005C770F"/>
    <w:rsid w:val="005C7BAF"/>
    <w:rsid w:val="005C7DAE"/>
    <w:rsid w:val="005C7ED6"/>
    <w:rsid w:val="005D0096"/>
    <w:rsid w:val="005D00BC"/>
    <w:rsid w:val="005D1E62"/>
    <w:rsid w:val="005D1F4E"/>
    <w:rsid w:val="005D227A"/>
    <w:rsid w:val="005D260E"/>
    <w:rsid w:val="005D3297"/>
    <w:rsid w:val="005D336A"/>
    <w:rsid w:val="005D36C0"/>
    <w:rsid w:val="005D36D6"/>
    <w:rsid w:val="005D39DE"/>
    <w:rsid w:val="005D3A97"/>
    <w:rsid w:val="005D41D3"/>
    <w:rsid w:val="005D4B30"/>
    <w:rsid w:val="005D4DFE"/>
    <w:rsid w:val="005D524B"/>
    <w:rsid w:val="005D52EA"/>
    <w:rsid w:val="005D5413"/>
    <w:rsid w:val="005D54FB"/>
    <w:rsid w:val="005D587F"/>
    <w:rsid w:val="005D58A2"/>
    <w:rsid w:val="005D595E"/>
    <w:rsid w:val="005D61DB"/>
    <w:rsid w:val="005D66E7"/>
    <w:rsid w:val="005D6734"/>
    <w:rsid w:val="005D6872"/>
    <w:rsid w:val="005D6BA1"/>
    <w:rsid w:val="005D6DDC"/>
    <w:rsid w:val="005D7050"/>
    <w:rsid w:val="005D71E9"/>
    <w:rsid w:val="005D786B"/>
    <w:rsid w:val="005D7C51"/>
    <w:rsid w:val="005D7E88"/>
    <w:rsid w:val="005E0372"/>
    <w:rsid w:val="005E086A"/>
    <w:rsid w:val="005E0998"/>
    <w:rsid w:val="005E0AA4"/>
    <w:rsid w:val="005E0C79"/>
    <w:rsid w:val="005E124A"/>
    <w:rsid w:val="005E127C"/>
    <w:rsid w:val="005E12E0"/>
    <w:rsid w:val="005E133E"/>
    <w:rsid w:val="005E13F7"/>
    <w:rsid w:val="005E1FE1"/>
    <w:rsid w:val="005E21EE"/>
    <w:rsid w:val="005E22AF"/>
    <w:rsid w:val="005E246F"/>
    <w:rsid w:val="005E2565"/>
    <w:rsid w:val="005E26B9"/>
    <w:rsid w:val="005E2CA1"/>
    <w:rsid w:val="005E2D37"/>
    <w:rsid w:val="005E2EEA"/>
    <w:rsid w:val="005E3021"/>
    <w:rsid w:val="005E30F2"/>
    <w:rsid w:val="005E3660"/>
    <w:rsid w:val="005E3895"/>
    <w:rsid w:val="005E38A8"/>
    <w:rsid w:val="005E3961"/>
    <w:rsid w:val="005E3AFE"/>
    <w:rsid w:val="005E3F0F"/>
    <w:rsid w:val="005E4C50"/>
    <w:rsid w:val="005E51CA"/>
    <w:rsid w:val="005E5725"/>
    <w:rsid w:val="005E57B6"/>
    <w:rsid w:val="005E599F"/>
    <w:rsid w:val="005E5C6C"/>
    <w:rsid w:val="005E60B0"/>
    <w:rsid w:val="005E60B2"/>
    <w:rsid w:val="005E63F2"/>
    <w:rsid w:val="005E6A1F"/>
    <w:rsid w:val="005E6A65"/>
    <w:rsid w:val="005E6AA6"/>
    <w:rsid w:val="005E6C84"/>
    <w:rsid w:val="005E6D05"/>
    <w:rsid w:val="005E6DA3"/>
    <w:rsid w:val="005E70DC"/>
    <w:rsid w:val="005E7291"/>
    <w:rsid w:val="005E7297"/>
    <w:rsid w:val="005E75F5"/>
    <w:rsid w:val="005E7683"/>
    <w:rsid w:val="005E7E29"/>
    <w:rsid w:val="005E7E75"/>
    <w:rsid w:val="005F01A1"/>
    <w:rsid w:val="005F0603"/>
    <w:rsid w:val="005F07C9"/>
    <w:rsid w:val="005F0D6E"/>
    <w:rsid w:val="005F0FAF"/>
    <w:rsid w:val="005F1028"/>
    <w:rsid w:val="005F1197"/>
    <w:rsid w:val="005F1203"/>
    <w:rsid w:val="005F164C"/>
    <w:rsid w:val="005F1739"/>
    <w:rsid w:val="005F1A15"/>
    <w:rsid w:val="005F1CD8"/>
    <w:rsid w:val="005F1D4A"/>
    <w:rsid w:val="005F208D"/>
    <w:rsid w:val="005F2326"/>
    <w:rsid w:val="005F23B9"/>
    <w:rsid w:val="005F2491"/>
    <w:rsid w:val="005F2E46"/>
    <w:rsid w:val="005F303D"/>
    <w:rsid w:val="005F33DA"/>
    <w:rsid w:val="005F36F6"/>
    <w:rsid w:val="005F394F"/>
    <w:rsid w:val="005F3EB8"/>
    <w:rsid w:val="005F405F"/>
    <w:rsid w:val="005F40CE"/>
    <w:rsid w:val="005F42AC"/>
    <w:rsid w:val="005F42D4"/>
    <w:rsid w:val="005F43B7"/>
    <w:rsid w:val="005F47A7"/>
    <w:rsid w:val="005F4BF4"/>
    <w:rsid w:val="005F4D10"/>
    <w:rsid w:val="005F5030"/>
    <w:rsid w:val="005F5141"/>
    <w:rsid w:val="005F545E"/>
    <w:rsid w:val="005F57D2"/>
    <w:rsid w:val="005F58D1"/>
    <w:rsid w:val="005F59F6"/>
    <w:rsid w:val="005F5E02"/>
    <w:rsid w:val="005F5E9F"/>
    <w:rsid w:val="005F63ED"/>
    <w:rsid w:val="005F6A3E"/>
    <w:rsid w:val="005F6ADF"/>
    <w:rsid w:val="005F6B53"/>
    <w:rsid w:val="005F6CB8"/>
    <w:rsid w:val="005F718A"/>
    <w:rsid w:val="005F71A7"/>
    <w:rsid w:val="005F7459"/>
    <w:rsid w:val="005F78D4"/>
    <w:rsid w:val="005F79AE"/>
    <w:rsid w:val="005F7ACF"/>
    <w:rsid w:val="005F7BF4"/>
    <w:rsid w:val="005F7C21"/>
    <w:rsid w:val="005F7C74"/>
    <w:rsid w:val="005F7FF3"/>
    <w:rsid w:val="00600B00"/>
    <w:rsid w:val="00600DFF"/>
    <w:rsid w:val="00601580"/>
    <w:rsid w:val="006016BF"/>
    <w:rsid w:val="0060170F"/>
    <w:rsid w:val="0060174A"/>
    <w:rsid w:val="00601771"/>
    <w:rsid w:val="00601AE5"/>
    <w:rsid w:val="00601BE3"/>
    <w:rsid w:val="0060200F"/>
    <w:rsid w:val="00602193"/>
    <w:rsid w:val="006029D1"/>
    <w:rsid w:val="00602B52"/>
    <w:rsid w:val="00602C18"/>
    <w:rsid w:val="00602D41"/>
    <w:rsid w:val="006033F5"/>
    <w:rsid w:val="00603567"/>
    <w:rsid w:val="006036D3"/>
    <w:rsid w:val="00603863"/>
    <w:rsid w:val="00603A94"/>
    <w:rsid w:val="00603CF3"/>
    <w:rsid w:val="00603D74"/>
    <w:rsid w:val="00603EB8"/>
    <w:rsid w:val="0060433A"/>
    <w:rsid w:val="006043E2"/>
    <w:rsid w:val="0060446B"/>
    <w:rsid w:val="00604655"/>
    <w:rsid w:val="00605236"/>
    <w:rsid w:val="0060552F"/>
    <w:rsid w:val="0060558F"/>
    <w:rsid w:val="00605747"/>
    <w:rsid w:val="0060587B"/>
    <w:rsid w:val="00605E7F"/>
    <w:rsid w:val="006060B3"/>
    <w:rsid w:val="006063A6"/>
    <w:rsid w:val="0060647B"/>
    <w:rsid w:val="0060657B"/>
    <w:rsid w:val="006067AD"/>
    <w:rsid w:val="00606988"/>
    <w:rsid w:val="00606B3F"/>
    <w:rsid w:val="00606DBE"/>
    <w:rsid w:val="00606DC3"/>
    <w:rsid w:val="00606E57"/>
    <w:rsid w:val="00606ED5"/>
    <w:rsid w:val="006070C8"/>
    <w:rsid w:val="0060745C"/>
    <w:rsid w:val="00607848"/>
    <w:rsid w:val="00607B27"/>
    <w:rsid w:val="00607D94"/>
    <w:rsid w:val="00607E50"/>
    <w:rsid w:val="00610133"/>
    <w:rsid w:val="00610CBC"/>
    <w:rsid w:val="00610E9C"/>
    <w:rsid w:val="006111E3"/>
    <w:rsid w:val="006112F6"/>
    <w:rsid w:val="006113EC"/>
    <w:rsid w:val="00611409"/>
    <w:rsid w:val="006119C4"/>
    <w:rsid w:val="00611A60"/>
    <w:rsid w:val="00611B88"/>
    <w:rsid w:val="00611DA7"/>
    <w:rsid w:val="00612263"/>
    <w:rsid w:val="0061280E"/>
    <w:rsid w:val="00612C2B"/>
    <w:rsid w:val="00612D46"/>
    <w:rsid w:val="00612E01"/>
    <w:rsid w:val="00612F6B"/>
    <w:rsid w:val="0061300B"/>
    <w:rsid w:val="00613084"/>
    <w:rsid w:val="0061309F"/>
    <w:rsid w:val="00613161"/>
    <w:rsid w:val="006131BE"/>
    <w:rsid w:val="00613227"/>
    <w:rsid w:val="00613715"/>
    <w:rsid w:val="00613814"/>
    <w:rsid w:val="00613A88"/>
    <w:rsid w:val="00613B4B"/>
    <w:rsid w:val="00613C1C"/>
    <w:rsid w:val="00613C4C"/>
    <w:rsid w:val="00613F48"/>
    <w:rsid w:val="006142AD"/>
    <w:rsid w:val="00614332"/>
    <w:rsid w:val="00614464"/>
    <w:rsid w:val="00614A99"/>
    <w:rsid w:val="00614AB1"/>
    <w:rsid w:val="00614B94"/>
    <w:rsid w:val="00614EE1"/>
    <w:rsid w:val="00614F2A"/>
    <w:rsid w:val="0061519C"/>
    <w:rsid w:val="0061564B"/>
    <w:rsid w:val="006156E6"/>
    <w:rsid w:val="00615848"/>
    <w:rsid w:val="00615AAA"/>
    <w:rsid w:val="00615C25"/>
    <w:rsid w:val="00615C81"/>
    <w:rsid w:val="00615CD8"/>
    <w:rsid w:val="00615E7E"/>
    <w:rsid w:val="00616A85"/>
    <w:rsid w:val="00616AD3"/>
    <w:rsid w:val="00616EBC"/>
    <w:rsid w:val="00616FE6"/>
    <w:rsid w:val="0061700E"/>
    <w:rsid w:val="006176CC"/>
    <w:rsid w:val="00617774"/>
    <w:rsid w:val="00620048"/>
    <w:rsid w:val="006203B2"/>
    <w:rsid w:val="006203F6"/>
    <w:rsid w:val="00620723"/>
    <w:rsid w:val="00620990"/>
    <w:rsid w:val="00620BEB"/>
    <w:rsid w:val="00620CD0"/>
    <w:rsid w:val="00621BBF"/>
    <w:rsid w:val="00621DAF"/>
    <w:rsid w:val="00621EFA"/>
    <w:rsid w:val="00622218"/>
    <w:rsid w:val="0062222F"/>
    <w:rsid w:val="006223CD"/>
    <w:rsid w:val="0062242E"/>
    <w:rsid w:val="0062247A"/>
    <w:rsid w:val="0062252D"/>
    <w:rsid w:val="006225D8"/>
    <w:rsid w:val="00622AB2"/>
    <w:rsid w:val="00622DB1"/>
    <w:rsid w:val="00622F02"/>
    <w:rsid w:val="00623388"/>
    <w:rsid w:val="006233F7"/>
    <w:rsid w:val="006235E2"/>
    <w:rsid w:val="00623736"/>
    <w:rsid w:val="00623F66"/>
    <w:rsid w:val="00624124"/>
    <w:rsid w:val="006241D1"/>
    <w:rsid w:val="006242D3"/>
    <w:rsid w:val="00624438"/>
    <w:rsid w:val="006244F1"/>
    <w:rsid w:val="0062464F"/>
    <w:rsid w:val="00624A1F"/>
    <w:rsid w:val="00624D35"/>
    <w:rsid w:val="006251D0"/>
    <w:rsid w:val="006251E3"/>
    <w:rsid w:val="006252F0"/>
    <w:rsid w:val="0062542B"/>
    <w:rsid w:val="00625C34"/>
    <w:rsid w:val="00625C84"/>
    <w:rsid w:val="00625F81"/>
    <w:rsid w:val="00626498"/>
    <w:rsid w:val="00626718"/>
    <w:rsid w:val="0062698B"/>
    <w:rsid w:val="00626ED2"/>
    <w:rsid w:val="00626EF6"/>
    <w:rsid w:val="00627050"/>
    <w:rsid w:val="006273F9"/>
    <w:rsid w:val="00627486"/>
    <w:rsid w:val="00627A58"/>
    <w:rsid w:val="00627B24"/>
    <w:rsid w:val="00627B64"/>
    <w:rsid w:val="00627E6D"/>
    <w:rsid w:val="00627F47"/>
    <w:rsid w:val="00630676"/>
    <w:rsid w:val="00630771"/>
    <w:rsid w:val="00630791"/>
    <w:rsid w:val="006307FF"/>
    <w:rsid w:val="0063083B"/>
    <w:rsid w:val="00631013"/>
    <w:rsid w:val="006314C0"/>
    <w:rsid w:val="00631A90"/>
    <w:rsid w:val="00631B78"/>
    <w:rsid w:val="00631D67"/>
    <w:rsid w:val="00631D8F"/>
    <w:rsid w:val="006324CD"/>
    <w:rsid w:val="006325C6"/>
    <w:rsid w:val="00632672"/>
    <w:rsid w:val="00632744"/>
    <w:rsid w:val="00632DF3"/>
    <w:rsid w:val="00632E31"/>
    <w:rsid w:val="00632F7B"/>
    <w:rsid w:val="00632FF0"/>
    <w:rsid w:val="006333EC"/>
    <w:rsid w:val="00633676"/>
    <w:rsid w:val="006336A6"/>
    <w:rsid w:val="006337DE"/>
    <w:rsid w:val="006338EA"/>
    <w:rsid w:val="00633999"/>
    <w:rsid w:val="00633C1B"/>
    <w:rsid w:val="006340DF"/>
    <w:rsid w:val="00634211"/>
    <w:rsid w:val="006349D1"/>
    <w:rsid w:val="00634A11"/>
    <w:rsid w:val="00634E02"/>
    <w:rsid w:val="006350DB"/>
    <w:rsid w:val="00635224"/>
    <w:rsid w:val="006353FD"/>
    <w:rsid w:val="0063549F"/>
    <w:rsid w:val="006354C9"/>
    <w:rsid w:val="00635695"/>
    <w:rsid w:val="00635713"/>
    <w:rsid w:val="00635919"/>
    <w:rsid w:val="00635A2C"/>
    <w:rsid w:val="00635E6D"/>
    <w:rsid w:val="0063602F"/>
    <w:rsid w:val="00636203"/>
    <w:rsid w:val="006365A1"/>
    <w:rsid w:val="006365DD"/>
    <w:rsid w:val="006366F6"/>
    <w:rsid w:val="00636AFA"/>
    <w:rsid w:val="00637052"/>
    <w:rsid w:val="006370FF"/>
    <w:rsid w:val="00637224"/>
    <w:rsid w:val="006373AD"/>
    <w:rsid w:val="00637648"/>
    <w:rsid w:val="0063768B"/>
    <w:rsid w:val="00637D4D"/>
    <w:rsid w:val="006400C1"/>
    <w:rsid w:val="0064010E"/>
    <w:rsid w:val="00640DCD"/>
    <w:rsid w:val="00640F57"/>
    <w:rsid w:val="00641065"/>
    <w:rsid w:val="00641243"/>
    <w:rsid w:val="006412DC"/>
    <w:rsid w:val="006416DC"/>
    <w:rsid w:val="0064198D"/>
    <w:rsid w:val="00641D3F"/>
    <w:rsid w:val="006428DF"/>
    <w:rsid w:val="00642BCD"/>
    <w:rsid w:val="00643022"/>
    <w:rsid w:val="0064386A"/>
    <w:rsid w:val="00643AAC"/>
    <w:rsid w:val="00643AD6"/>
    <w:rsid w:val="006441FC"/>
    <w:rsid w:val="00644358"/>
    <w:rsid w:val="00644455"/>
    <w:rsid w:val="00644648"/>
    <w:rsid w:val="006448D6"/>
    <w:rsid w:val="00644993"/>
    <w:rsid w:val="00644A7A"/>
    <w:rsid w:val="00644BE8"/>
    <w:rsid w:val="00644C74"/>
    <w:rsid w:val="0064556E"/>
    <w:rsid w:val="00645734"/>
    <w:rsid w:val="006459C7"/>
    <w:rsid w:val="00645BD1"/>
    <w:rsid w:val="00645D4E"/>
    <w:rsid w:val="00645E30"/>
    <w:rsid w:val="00645E6E"/>
    <w:rsid w:val="00645EF9"/>
    <w:rsid w:val="006462C0"/>
    <w:rsid w:val="0064668A"/>
    <w:rsid w:val="00646913"/>
    <w:rsid w:val="006469AF"/>
    <w:rsid w:val="006471FA"/>
    <w:rsid w:val="00647249"/>
    <w:rsid w:val="006476FA"/>
    <w:rsid w:val="00647D28"/>
    <w:rsid w:val="00647E4A"/>
    <w:rsid w:val="006501C4"/>
    <w:rsid w:val="00650761"/>
    <w:rsid w:val="006509CF"/>
    <w:rsid w:val="00650B44"/>
    <w:rsid w:val="00650BB6"/>
    <w:rsid w:val="00650E19"/>
    <w:rsid w:val="00650F28"/>
    <w:rsid w:val="00650F85"/>
    <w:rsid w:val="00651609"/>
    <w:rsid w:val="00651760"/>
    <w:rsid w:val="0065178C"/>
    <w:rsid w:val="006517F8"/>
    <w:rsid w:val="00651864"/>
    <w:rsid w:val="00651BCA"/>
    <w:rsid w:val="00651EE9"/>
    <w:rsid w:val="006522D0"/>
    <w:rsid w:val="0065232D"/>
    <w:rsid w:val="0065270C"/>
    <w:rsid w:val="00653165"/>
    <w:rsid w:val="006531DE"/>
    <w:rsid w:val="0065349B"/>
    <w:rsid w:val="006538B1"/>
    <w:rsid w:val="00653AAF"/>
    <w:rsid w:val="006540A2"/>
    <w:rsid w:val="00654338"/>
    <w:rsid w:val="006543F6"/>
    <w:rsid w:val="0065468F"/>
    <w:rsid w:val="006549AE"/>
    <w:rsid w:val="00654DBC"/>
    <w:rsid w:val="00654F9D"/>
    <w:rsid w:val="0065524B"/>
    <w:rsid w:val="006562CE"/>
    <w:rsid w:val="0065654C"/>
    <w:rsid w:val="00656941"/>
    <w:rsid w:val="00656AB1"/>
    <w:rsid w:val="00657256"/>
    <w:rsid w:val="006572E3"/>
    <w:rsid w:val="006573DE"/>
    <w:rsid w:val="00657536"/>
    <w:rsid w:val="00657724"/>
    <w:rsid w:val="00657965"/>
    <w:rsid w:val="00657CB5"/>
    <w:rsid w:val="00657F25"/>
    <w:rsid w:val="006603F8"/>
    <w:rsid w:val="0066075F"/>
    <w:rsid w:val="00660856"/>
    <w:rsid w:val="00660B8C"/>
    <w:rsid w:val="00660C9E"/>
    <w:rsid w:val="0066100A"/>
    <w:rsid w:val="006611E1"/>
    <w:rsid w:val="0066128C"/>
    <w:rsid w:val="006618DC"/>
    <w:rsid w:val="006619A6"/>
    <w:rsid w:val="006621B2"/>
    <w:rsid w:val="006624C3"/>
    <w:rsid w:val="00662C14"/>
    <w:rsid w:val="00662E2F"/>
    <w:rsid w:val="00663B3B"/>
    <w:rsid w:val="006642DC"/>
    <w:rsid w:val="0066446D"/>
    <w:rsid w:val="0066482D"/>
    <w:rsid w:val="006648B9"/>
    <w:rsid w:val="00665025"/>
    <w:rsid w:val="0066509A"/>
    <w:rsid w:val="00665120"/>
    <w:rsid w:val="00665168"/>
    <w:rsid w:val="00665441"/>
    <w:rsid w:val="00665751"/>
    <w:rsid w:val="006658EF"/>
    <w:rsid w:val="00665AEE"/>
    <w:rsid w:val="00665B28"/>
    <w:rsid w:val="00665C92"/>
    <w:rsid w:val="0066620A"/>
    <w:rsid w:val="006662B7"/>
    <w:rsid w:val="006663C0"/>
    <w:rsid w:val="006666EF"/>
    <w:rsid w:val="006666FE"/>
    <w:rsid w:val="00666D5E"/>
    <w:rsid w:val="00666FD4"/>
    <w:rsid w:val="006674BE"/>
    <w:rsid w:val="006678BE"/>
    <w:rsid w:val="00667ED7"/>
    <w:rsid w:val="0067030D"/>
    <w:rsid w:val="0067032A"/>
    <w:rsid w:val="00670632"/>
    <w:rsid w:val="00670831"/>
    <w:rsid w:val="006709FD"/>
    <w:rsid w:val="006714DD"/>
    <w:rsid w:val="00671973"/>
    <w:rsid w:val="00671BA5"/>
    <w:rsid w:val="00671C9F"/>
    <w:rsid w:val="00672456"/>
    <w:rsid w:val="00672758"/>
    <w:rsid w:val="00672976"/>
    <w:rsid w:val="00672C60"/>
    <w:rsid w:val="00672FEB"/>
    <w:rsid w:val="00673046"/>
    <w:rsid w:val="0067332E"/>
    <w:rsid w:val="00673895"/>
    <w:rsid w:val="00673A7C"/>
    <w:rsid w:val="00673B6A"/>
    <w:rsid w:val="006741A5"/>
    <w:rsid w:val="0067437D"/>
    <w:rsid w:val="00674B4C"/>
    <w:rsid w:val="00674FAE"/>
    <w:rsid w:val="00675555"/>
    <w:rsid w:val="006757B7"/>
    <w:rsid w:val="00675D05"/>
    <w:rsid w:val="006769C6"/>
    <w:rsid w:val="00676AA9"/>
    <w:rsid w:val="00676D96"/>
    <w:rsid w:val="006777DF"/>
    <w:rsid w:val="00677938"/>
    <w:rsid w:val="00677B68"/>
    <w:rsid w:val="00680268"/>
    <w:rsid w:val="00680379"/>
    <w:rsid w:val="006803C1"/>
    <w:rsid w:val="006806ED"/>
    <w:rsid w:val="00680D5D"/>
    <w:rsid w:val="00680E39"/>
    <w:rsid w:val="00681193"/>
    <w:rsid w:val="00681283"/>
    <w:rsid w:val="00681555"/>
    <w:rsid w:val="006815D1"/>
    <w:rsid w:val="006817B8"/>
    <w:rsid w:val="006818B2"/>
    <w:rsid w:val="006818F7"/>
    <w:rsid w:val="00681D0D"/>
    <w:rsid w:val="00681F86"/>
    <w:rsid w:val="00682003"/>
    <w:rsid w:val="006824AB"/>
    <w:rsid w:val="006824C5"/>
    <w:rsid w:val="006825F9"/>
    <w:rsid w:val="00682733"/>
    <w:rsid w:val="00682AF9"/>
    <w:rsid w:val="00682B9F"/>
    <w:rsid w:val="00682DBE"/>
    <w:rsid w:val="00682ED1"/>
    <w:rsid w:val="00682F52"/>
    <w:rsid w:val="0068375A"/>
    <w:rsid w:val="006840CC"/>
    <w:rsid w:val="0068413F"/>
    <w:rsid w:val="00684323"/>
    <w:rsid w:val="00684AED"/>
    <w:rsid w:val="00684E50"/>
    <w:rsid w:val="00685109"/>
    <w:rsid w:val="0068514A"/>
    <w:rsid w:val="00685248"/>
    <w:rsid w:val="00685565"/>
    <w:rsid w:val="00685575"/>
    <w:rsid w:val="00685ACA"/>
    <w:rsid w:val="00685F16"/>
    <w:rsid w:val="0068622E"/>
    <w:rsid w:val="00686314"/>
    <w:rsid w:val="006863AA"/>
    <w:rsid w:val="0068641E"/>
    <w:rsid w:val="00686737"/>
    <w:rsid w:val="00686900"/>
    <w:rsid w:val="00686D4C"/>
    <w:rsid w:val="006870E5"/>
    <w:rsid w:val="00687212"/>
    <w:rsid w:val="00687A13"/>
    <w:rsid w:val="00687C87"/>
    <w:rsid w:val="00687D49"/>
    <w:rsid w:val="00687ED0"/>
    <w:rsid w:val="00687F83"/>
    <w:rsid w:val="0069022C"/>
    <w:rsid w:val="00690B4F"/>
    <w:rsid w:val="0069129E"/>
    <w:rsid w:val="00691954"/>
    <w:rsid w:val="00691B86"/>
    <w:rsid w:val="00691ECF"/>
    <w:rsid w:val="0069259E"/>
    <w:rsid w:val="006925B4"/>
    <w:rsid w:val="0069274C"/>
    <w:rsid w:val="0069280C"/>
    <w:rsid w:val="00692E0E"/>
    <w:rsid w:val="00693158"/>
    <w:rsid w:val="00693185"/>
    <w:rsid w:val="006932BE"/>
    <w:rsid w:val="00693439"/>
    <w:rsid w:val="006935FF"/>
    <w:rsid w:val="00693821"/>
    <w:rsid w:val="00693844"/>
    <w:rsid w:val="00693AA4"/>
    <w:rsid w:val="00693ED5"/>
    <w:rsid w:val="00694235"/>
    <w:rsid w:val="006942A5"/>
    <w:rsid w:val="006944AB"/>
    <w:rsid w:val="006948DD"/>
    <w:rsid w:val="006949A7"/>
    <w:rsid w:val="00694CB4"/>
    <w:rsid w:val="00694F8C"/>
    <w:rsid w:val="006950DD"/>
    <w:rsid w:val="00695200"/>
    <w:rsid w:val="00695305"/>
    <w:rsid w:val="00695344"/>
    <w:rsid w:val="006958A6"/>
    <w:rsid w:val="006959BD"/>
    <w:rsid w:val="00695B4C"/>
    <w:rsid w:val="006961FE"/>
    <w:rsid w:val="00696310"/>
    <w:rsid w:val="006965F9"/>
    <w:rsid w:val="006966BD"/>
    <w:rsid w:val="0069698B"/>
    <w:rsid w:val="00696A97"/>
    <w:rsid w:val="00696AF6"/>
    <w:rsid w:val="00696C35"/>
    <w:rsid w:val="00696C7F"/>
    <w:rsid w:val="00696CE3"/>
    <w:rsid w:val="00696E82"/>
    <w:rsid w:val="006972EB"/>
    <w:rsid w:val="006974B6"/>
    <w:rsid w:val="0069752C"/>
    <w:rsid w:val="00697534"/>
    <w:rsid w:val="00697792"/>
    <w:rsid w:val="006979F3"/>
    <w:rsid w:val="00697A13"/>
    <w:rsid w:val="00697AC4"/>
    <w:rsid w:val="00697B15"/>
    <w:rsid w:val="00697F68"/>
    <w:rsid w:val="00697FA7"/>
    <w:rsid w:val="006A026A"/>
    <w:rsid w:val="006A03CF"/>
    <w:rsid w:val="006A0536"/>
    <w:rsid w:val="006A05AF"/>
    <w:rsid w:val="006A0AA8"/>
    <w:rsid w:val="006A0D2B"/>
    <w:rsid w:val="006A102C"/>
    <w:rsid w:val="006A1914"/>
    <w:rsid w:val="006A1A63"/>
    <w:rsid w:val="006A1C71"/>
    <w:rsid w:val="006A1DBE"/>
    <w:rsid w:val="006A1E0A"/>
    <w:rsid w:val="006A245C"/>
    <w:rsid w:val="006A2667"/>
    <w:rsid w:val="006A279E"/>
    <w:rsid w:val="006A285B"/>
    <w:rsid w:val="006A29EF"/>
    <w:rsid w:val="006A2B87"/>
    <w:rsid w:val="006A2D7C"/>
    <w:rsid w:val="006A33A7"/>
    <w:rsid w:val="006A34B8"/>
    <w:rsid w:val="006A35BA"/>
    <w:rsid w:val="006A3601"/>
    <w:rsid w:val="006A375D"/>
    <w:rsid w:val="006A3B25"/>
    <w:rsid w:val="006A4268"/>
    <w:rsid w:val="006A46D9"/>
    <w:rsid w:val="006A4B66"/>
    <w:rsid w:val="006A4B7C"/>
    <w:rsid w:val="006A4D5B"/>
    <w:rsid w:val="006A4DE9"/>
    <w:rsid w:val="006A4E2A"/>
    <w:rsid w:val="006A504C"/>
    <w:rsid w:val="006A5108"/>
    <w:rsid w:val="006A5257"/>
    <w:rsid w:val="006A56E7"/>
    <w:rsid w:val="006A5AFD"/>
    <w:rsid w:val="006A5B3D"/>
    <w:rsid w:val="006A61AA"/>
    <w:rsid w:val="006A61BB"/>
    <w:rsid w:val="006A63B5"/>
    <w:rsid w:val="006A6AED"/>
    <w:rsid w:val="006A6D2B"/>
    <w:rsid w:val="006A7576"/>
    <w:rsid w:val="006A79E5"/>
    <w:rsid w:val="006A7B19"/>
    <w:rsid w:val="006A7B75"/>
    <w:rsid w:val="006B0315"/>
    <w:rsid w:val="006B03B3"/>
    <w:rsid w:val="006B0C04"/>
    <w:rsid w:val="006B0CBD"/>
    <w:rsid w:val="006B0F3E"/>
    <w:rsid w:val="006B109B"/>
    <w:rsid w:val="006B13E1"/>
    <w:rsid w:val="006B1405"/>
    <w:rsid w:val="006B157A"/>
    <w:rsid w:val="006B1804"/>
    <w:rsid w:val="006B197F"/>
    <w:rsid w:val="006B1B2E"/>
    <w:rsid w:val="006B1E37"/>
    <w:rsid w:val="006B1E77"/>
    <w:rsid w:val="006B1EC1"/>
    <w:rsid w:val="006B2640"/>
    <w:rsid w:val="006B288A"/>
    <w:rsid w:val="006B2A02"/>
    <w:rsid w:val="006B2ABC"/>
    <w:rsid w:val="006B2BFA"/>
    <w:rsid w:val="006B2C4D"/>
    <w:rsid w:val="006B2D3B"/>
    <w:rsid w:val="006B2FE5"/>
    <w:rsid w:val="006B316B"/>
    <w:rsid w:val="006B33B3"/>
    <w:rsid w:val="006B34A2"/>
    <w:rsid w:val="006B3B24"/>
    <w:rsid w:val="006B3D63"/>
    <w:rsid w:val="006B45B8"/>
    <w:rsid w:val="006B4657"/>
    <w:rsid w:val="006B4A33"/>
    <w:rsid w:val="006B54B7"/>
    <w:rsid w:val="006B584F"/>
    <w:rsid w:val="006B5970"/>
    <w:rsid w:val="006B5EC5"/>
    <w:rsid w:val="006B638F"/>
    <w:rsid w:val="006B63AF"/>
    <w:rsid w:val="006B6414"/>
    <w:rsid w:val="006B674B"/>
    <w:rsid w:val="006B6AC5"/>
    <w:rsid w:val="006B75B6"/>
    <w:rsid w:val="006B77CC"/>
    <w:rsid w:val="006B7D4E"/>
    <w:rsid w:val="006C0172"/>
    <w:rsid w:val="006C021E"/>
    <w:rsid w:val="006C0762"/>
    <w:rsid w:val="006C0BDD"/>
    <w:rsid w:val="006C0EF5"/>
    <w:rsid w:val="006C16D4"/>
    <w:rsid w:val="006C170E"/>
    <w:rsid w:val="006C1A74"/>
    <w:rsid w:val="006C1BF9"/>
    <w:rsid w:val="006C1CD4"/>
    <w:rsid w:val="006C1CFF"/>
    <w:rsid w:val="006C254E"/>
    <w:rsid w:val="006C2583"/>
    <w:rsid w:val="006C25F9"/>
    <w:rsid w:val="006C27E2"/>
    <w:rsid w:val="006C288D"/>
    <w:rsid w:val="006C29BB"/>
    <w:rsid w:val="006C2A70"/>
    <w:rsid w:val="006C2AC1"/>
    <w:rsid w:val="006C2B0F"/>
    <w:rsid w:val="006C2DE7"/>
    <w:rsid w:val="006C2E44"/>
    <w:rsid w:val="006C321F"/>
    <w:rsid w:val="006C3265"/>
    <w:rsid w:val="006C3BB1"/>
    <w:rsid w:val="006C3DEE"/>
    <w:rsid w:val="006C41C1"/>
    <w:rsid w:val="006C4379"/>
    <w:rsid w:val="006C454F"/>
    <w:rsid w:val="006C4588"/>
    <w:rsid w:val="006C459E"/>
    <w:rsid w:val="006C4619"/>
    <w:rsid w:val="006C4B35"/>
    <w:rsid w:val="006C53E2"/>
    <w:rsid w:val="006C548A"/>
    <w:rsid w:val="006C55B0"/>
    <w:rsid w:val="006C55D3"/>
    <w:rsid w:val="006C5F92"/>
    <w:rsid w:val="006C61F1"/>
    <w:rsid w:val="006C6582"/>
    <w:rsid w:val="006C678B"/>
    <w:rsid w:val="006C6850"/>
    <w:rsid w:val="006C6C29"/>
    <w:rsid w:val="006C6F95"/>
    <w:rsid w:val="006C73CC"/>
    <w:rsid w:val="006C7987"/>
    <w:rsid w:val="006C7D18"/>
    <w:rsid w:val="006C7E03"/>
    <w:rsid w:val="006C7F52"/>
    <w:rsid w:val="006D02A9"/>
    <w:rsid w:val="006D06E2"/>
    <w:rsid w:val="006D0736"/>
    <w:rsid w:val="006D096C"/>
    <w:rsid w:val="006D0AD2"/>
    <w:rsid w:val="006D0BD9"/>
    <w:rsid w:val="006D0CDA"/>
    <w:rsid w:val="006D10E0"/>
    <w:rsid w:val="006D11AD"/>
    <w:rsid w:val="006D1781"/>
    <w:rsid w:val="006D1BEB"/>
    <w:rsid w:val="006D1C42"/>
    <w:rsid w:val="006D1C76"/>
    <w:rsid w:val="006D1FCC"/>
    <w:rsid w:val="006D23F9"/>
    <w:rsid w:val="006D2BB3"/>
    <w:rsid w:val="006D2CE1"/>
    <w:rsid w:val="006D2ED0"/>
    <w:rsid w:val="006D2FE4"/>
    <w:rsid w:val="006D3155"/>
    <w:rsid w:val="006D324E"/>
    <w:rsid w:val="006D33E9"/>
    <w:rsid w:val="006D3526"/>
    <w:rsid w:val="006D39E1"/>
    <w:rsid w:val="006D3F3D"/>
    <w:rsid w:val="006D4FE6"/>
    <w:rsid w:val="006D537E"/>
    <w:rsid w:val="006D5768"/>
    <w:rsid w:val="006D5875"/>
    <w:rsid w:val="006D5B08"/>
    <w:rsid w:val="006D5E05"/>
    <w:rsid w:val="006D676F"/>
    <w:rsid w:val="006D6B94"/>
    <w:rsid w:val="006D6CD1"/>
    <w:rsid w:val="006D6FB4"/>
    <w:rsid w:val="006D7010"/>
    <w:rsid w:val="006D7291"/>
    <w:rsid w:val="006D72B8"/>
    <w:rsid w:val="006D7920"/>
    <w:rsid w:val="006D7E0A"/>
    <w:rsid w:val="006D7F11"/>
    <w:rsid w:val="006E013B"/>
    <w:rsid w:val="006E0165"/>
    <w:rsid w:val="006E02FF"/>
    <w:rsid w:val="006E049E"/>
    <w:rsid w:val="006E0503"/>
    <w:rsid w:val="006E06BA"/>
    <w:rsid w:val="006E08FC"/>
    <w:rsid w:val="006E0AAE"/>
    <w:rsid w:val="006E0C06"/>
    <w:rsid w:val="006E0F72"/>
    <w:rsid w:val="006E1078"/>
    <w:rsid w:val="006E11FD"/>
    <w:rsid w:val="006E1398"/>
    <w:rsid w:val="006E13A5"/>
    <w:rsid w:val="006E168D"/>
    <w:rsid w:val="006E190D"/>
    <w:rsid w:val="006E19ED"/>
    <w:rsid w:val="006E1A95"/>
    <w:rsid w:val="006E1AB8"/>
    <w:rsid w:val="006E21B9"/>
    <w:rsid w:val="006E21C0"/>
    <w:rsid w:val="006E2297"/>
    <w:rsid w:val="006E2515"/>
    <w:rsid w:val="006E2574"/>
    <w:rsid w:val="006E2958"/>
    <w:rsid w:val="006E2E9A"/>
    <w:rsid w:val="006E2F25"/>
    <w:rsid w:val="006E31D2"/>
    <w:rsid w:val="006E32B8"/>
    <w:rsid w:val="006E3681"/>
    <w:rsid w:val="006E36C4"/>
    <w:rsid w:val="006E37DD"/>
    <w:rsid w:val="006E37FB"/>
    <w:rsid w:val="006E3879"/>
    <w:rsid w:val="006E3B1C"/>
    <w:rsid w:val="006E3B83"/>
    <w:rsid w:val="006E3C83"/>
    <w:rsid w:val="006E3ECF"/>
    <w:rsid w:val="006E4327"/>
    <w:rsid w:val="006E48C4"/>
    <w:rsid w:val="006E48D2"/>
    <w:rsid w:val="006E4923"/>
    <w:rsid w:val="006E4B8E"/>
    <w:rsid w:val="006E4BC6"/>
    <w:rsid w:val="006E4D40"/>
    <w:rsid w:val="006E4D71"/>
    <w:rsid w:val="006E4E5E"/>
    <w:rsid w:val="006E5728"/>
    <w:rsid w:val="006E5774"/>
    <w:rsid w:val="006E5E1A"/>
    <w:rsid w:val="006E5E9B"/>
    <w:rsid w:val="006E694E"/>
    <w:rsid w:val="006E6D0D"/>
    <w:rsid w:val="006E6D3A"/>
    <w:rsid w:val="006E7059"/>
    <w:rsid w:val="006E710A"/>
    <w:rsid w:val="006E7138"/>
    <w:rsid w:val="006E7A39"/>
    <w:rsid w:val="006E7CE9"/>
    <w:rsid w:val="006F02B8"/>
    <w:rsid w:val="006F0325"/>
    <w:rsid w:val="006F07C7"/>
    <w:rsid w:val="006F0B6A"/>
    <w:rsid w:val="006F0BB8"/>
    <w:rsid w:val="006F0DAB"/>
    <w:rsid w:val="006F1607"/>
    <w:rsid w:val="006F1CBB"/>
    <w:rsid w:val="006F2070"/>
    <w:rsid w:val="006F21B3"/>
    <w:rsid w:val="006F230F"/>
    <w:rsid w:val="006F26CF"/>
    <w:rsid w:val="006F26D7"/>
    <w:rsid w:val="006F2808"/>
    <w:rsid w:val="006F2932"/>
    <w:rsid w:val="006F29B5"/>
    <w:rsid w:val="006F2CAF"/>
    <w:rsid w:val="006F2D3F"/>
    <w:rsid w:val="006F2DF9"/>
    <w:rsid w:val="006F3150"/>
    <w:rsid w:val="006F366F"/>
    <w:rsid w:val="006F391E"/>
    <w:rsid w:val="006F40F7"/>
    <w:rsid w:val="006F44A6"/>
    <w:rsid w:val="006F4AF4"/>
    <w:rsid w:val="006F4FD6"/>
    <w:rsid w:val="006F5034"/>
    <w:rsid w:val="006F5042"/>
    <w:rsid w:val="006F5293"/>
    <w:rsid w:val="006F55FB"/>
    <w:rsid w:val="006F57FE"/>
    <w:rsid w:val="006F5B3D"/>
    <w:rsid w:val="006F5C48"/>
    <w:rsid w:val="006F5DC1"/>
    <w:rsid w:val="006F625D"/>
    <w:rsid w:val="006F6691"/>
    <w:rsid w:val="006F6791"/>
    <w:rsid w:val="006F6869"/>
    <w:rsid w:val="006F6956"/>
    <w:rsid w:val="006F69B8"/>
    <w:rsid w:val="006F6B4B"/>
    <w:rsid w:val="006F6C92"/>
    <w:rsid w:val="006F6D5C"/>
    <w:rsid w:val="006F7655"/>
    <w:rsid w:val="006F7938"/>
    <w:rsid w:val="006F7978"/>
    <w:rsid w:val="006F7B94"/>
    <w:rsid w:val="006F7DF4"/>
    <w:rsid w:val="00700133"/>
    <w:rsid w:val="007005CD"/>
    <w:rsid w:val="00700669"/>
    <w:rsid w:val="00701180"/>
    <w:rsid w:val="0070165B"/>
    <w:rsid w:val="007018E4"/>
    <w:rsid w:val="00701D5D"/>
    <w:rsid w:val="00701EE2"/>
    <w:rsid w:val="00701EFC"/>
    <w:rsid w:val="00702030"/>
    <w:rsid w:val="007021F7"/>
    <w:rsid w:val="00702461"/>
    <w:rsid w:val="007025E7"/>
    <w:rsid w:val="00702614"/>
    <w:rsid w:val="00702DC5"/>
    <w:rsid w:val="00702FC6"/>
    <w:rsid w:val="007031F8"/>
    <w:rsid w:val="00703235"/>
    <w:rsid w:val="007036D7"/>
    <w:rsid w:val="007036EC"/>
    <w:rsid w:val="00703C5E"/>
    <w:rsid w:val="00703EE6"/>
    <w:rsid w:val="00703F21"/>
    <w:rsid w:val="0070422F"/>
    <w:rsid w:val="007042B9"/>
    <w:rsid w:val="007042DA"/>
    <w:rsid w:val="007043D4"/>
    <w:rsid w:val="00704696"/>
    <w:rsid w:val="00704F2D"/>
    <w:rsid w:val="007059F0"/>
    <w:rsid w:val="00705D84"/>
    <w:rsid w:val="0070629B"/>
    <w:rsid w:val="0070636B"/>
    <w:rsid w:val="0070657F"/>
    <w:rsid w:val="00706586"/>
    <w:rsid w:val="00706709"/>
    <w:rsid w:val="007068C9"/>
    <w:rsid w:val="00706A69"/>
    <w:rsid w:val="00706B40"/>
    <w:rsid w:val="00707595"/>
    <w:rsid w:val="0070799D"/>
    <w:rsid w:val="00707C78"/>
    <w:rsid w:val="00707CD8"/>
    <w:rsid w:val="00710358"/>
    <w:rsid w:val="007103FD"/>
    <w:rsid w:val="00710BAD"/>
    <w:rsid w:val="00710C39"/>
    <w:rsid w:val="00710DA9"/>
    <w:rsid w:val="007115F9"/>
    <w:rsid w:val="00711897"/>
    <w:rsid w:val="0071190E"/>
    <w:rsid w:val="00711D2B"/>
    <w:rsid w:val="00711DC5"/>
    <w:rsid w:val="00711EDB"/>
    <w:rsid w:val="00711F29"/>
    <w:rsid w:val="00712045"/>
    <w:rsid w:val="00712114"/>
    <w:rsid w:val="007123E5"/>
    <w:rsid w:val="00712480"/>
    <w:rsid w:val="007126D2"/>
    <w:rsid w:val="00712C4E"/>
    <w:rsid w:val="007131D3"/>
    <w:rsid w:val="00713559"/>
    <w:rsid w:val="00713BAE"/>
    <w:rsid w:val="00713C04"/>
    <w:rsid w:val="00713F05"/>
    <w:rsid w:val="00714001"/>
    <w:rsid w:val="0071401A"/>
    <w:rsid w:val="00714173"/>
    <w:rsid w:val="0071485F"/>
    <w:rsid w:val="0071487A"/>
    <w:rsid w:val="00714E92"/>
    <w:rsid w:val="00715545"/>
    <w:rsid w:val="007155DF"/>
    <w:rsid w:val="00715868"/>
    <w:rsid w:val="00715877"/>
    <w:rsid w:val="00715A28"/>
    <w:rsid w:val="00715A7B"/>
    <w:rsid w:val="00715B84"/>
    <w:rsid w:val="00715C61"/>
    <w:rsid w:val="00716144"/>
    <w:rsid w:val="0071670A"/>
    <w:rsid w:val="0071691E"/>
    <w:rsid w:val="00716A02"/>
    <w:rsid w:val="00716B01"/>
    <w:rsid w:val="00717120"/>
    <w:rsid w:val="00717536"/>
    <w:rsid w:val="00717590"/>
    <w:rsid w:val="007177D3"/>
    <w:rsid w:val="00717B1F"/>
    <w:rsid w:val="00717E15"/>
    <w:rsid w:val="00717F0C"/>
    <w:rsid w:val="00720183"/>
    <w:rsid w:val="00720482"/>
    <w:rsid w:val="00720A75"/>
    <w:rsid w:val="00720D86"/>
    <w:rsid w:val="00720E53"/>
    <w:rsid w:val="00720FE4"/>
    <w:rsid w:val="00721310"/>
    <w:rsid w:val="0072154F"/>
    <w:rsid w:val="007215DA"/>
    <w:rsid w:val="00721805"/>
    <w:rsid w:val="00721B78"/>
    <w:rsid w:val="00721F3F"/>
    <w:rsid w:val="007223F3"/>
    <w:rsid w:val="00722601"/>
    <w:rsid w:val="00722705"/>
    <w:rsid w:val="007227CF"/>
    <w:rsid w:val="007227EE"/>
    <w:rsid w:val="00722BA9"/>
    <w:rsid w:val="00722CF4"/>
    <w:rsid w:val="00723282"/>
    <w:rsid w:val="0072333D"/>
    <w:rsid w:val="00723781"/>
    <w:rsid w:val="00723A7A"/>
    <w:rsid w:val="00723B67"/>
    <w:rsid w:val="00723EA8"/>
    <w:rsid w:val="00723FFE"/>
    <w:rsid w:val="0072428C"/>
    <w:rsid w:val="00724439"/>
    <w:rsid w:val="007245EC"/>
    <w:rsid w:val="00724947"/>
    <w:rsid w:val="00724ACB"/>
    <w:rsid w:val="00724C35"/>
    <w:rsid w:val="00724CEE"/>
    <w:rsid w:val="00724D1E"/>
    <w:rsid w:val="00724D6A"/>
    <w:rsid w:val="00724DBB"/>
    <w:rsid w:val="00724E37"/>
    <w:rsid w:val="00724FC4"/>
    <w:rsid w:val="00724FC8"/>
    <w:rsid w:val="007250E3"/>
    <w:rsid w:val="00725111"/>
    <w:rsid w:val="007251C1"/>
    <w:rsid w:val="0072526D"/>
    <w:rsid w:val="0072530C"/>
    <w:rsid w:val="00725544"/>
    <w:rsid w:val="0072567D"/>
    <w:rsid w:val="00725758"/>
    <w:rsid w:val="00725794"/>
    <w:rsid w:val="007257AE"/>
    <w:rsid w:val="007258D9"/>
    <w:rsid w:val="00725E17"/>
    <w:rsid w:val="0072627F"/>
    <w:rsid w:val="007268B2"/>
    <w:rsid w:val="007268BB"/>
    <w:rsid w:val="007269DA"/>
    <w:rsid w:val="00726E1D"/>
    <w:rsid w:val="00726EE6"/>
    <w:rsid w:val="00726F21"/>
    <w:rsid w:val="00727069"/>
    <w:rsid w:val="00727102"/>
    <w:rsid w:val="007279EF"/>
    <w:rsid w:val="00727C11"/>
    <w:rsid w:val="00727FC4"/>
    <w:rsid w:val="007302A7"/>
    <w:rsid w:val="007305E8"/>
    <w:rsid w:val="0073063D"/>
    <w:rsid w:val="007307F0"/>
    <w:rsid w:val="00730BA0"/>
    <w:rsid w:val="00730CEE"/>
    <w:rsid w:val="00730E12"/>
    <w:rsid w:val="00730F55"/>
    <w:rsid w:val="00731438"/>
    <w:rsid w:val="00731AE2"/>
    <w:rsid w:val="00731DE2"/>
    <w:rsid w:val="00731F08"/>
    <w:rsid w:val="0073249B"/>
    <w:rsid w:val="007324DF"/>
    <w:rsid w:val="007326B1"/>
    <w:rsid w:val="00732DE4"/>
    <w:rsid w:val="00733158"/>
    <w:rsid w:val="00733275"/>
    <w:rsid w:val="00733294"/>
    <w:rsid w:val="0073379B"/>
    <w:rsid w:val="00733BA1"/>
    <w:rsid w:val="00733E27"/>
    <w:rsid w:val="00733E31"/>
    <w:rsid w:val="00734410"/>
    <w:rsid w:val="007347C9"/>
    <w:rsid w:val="00734B44"/>
    <w:rsid w:val="00734FAD"/>
    <w:rsid w:val="00735738"/>
    <w:rsid w:val="00735C7A"/>
    <w:rsid w:val="007360DE"/>
    <w:rsid w:val="0073637A"/>
    <w:rsid w:val="00736396"/>
    <w:rsid w:val="00736B07"/>
    <w:rsid w:val="00736BAA"/>
    <w:rsid w:val="00736DF5"/>
    <w:rsid w:val="00736EBE"/>
    <w:rsid w:val="0073705F"/>
    <w:rsid w:val="00737760"/>
    <w:rsid w:val="00737E0C"/>
    <w:rsid w:val="0074015A"/>
    <w:rsid w:val="00740201"/>
    <w:rsid w:val="0074061B"/>
    <w:rsid w:val="00740746"/>
    <w:rsid w:val="00740768"/>
    <w:rsid w:val="007407A7"/>
    <w:rsid w:val="00740C96"/>
    <w:rsid w:val="00740DFE"/>
    <w:rsid w:val="00740EE7"/>
    <w:rsid w:val="00741069"/>
    <w:rsid w:val="0074108C"/>
    <w:rsid w:val="007415E8"/>
    <w:rsid w:val="00741609"/>
    <w:rsid w:val="00741994"/>
    <w:rsid w:val="00741AA7"/>
    <w:rsid w:val="00741C02"/>
    <w:rsid w:val="00741C9B"/>
    <w:rsid w:val="0074212F"/>
    <w:rsid w:val="00742408"/>
    <w:rsid w:val="00742445"/>
    <w:rsid w:val="00742885"/>
    <w:rsid w:val="00742E64"/>
    <w:rsid w:val="00742FC5"/>
    <w:rsid w:val="00743234"/>
    <w:rsid w:val="007432A4"/>
    <w:rsid w:val="007434C9"/>
    <w:rsid w:val="00743D2F"/>
    <w:rsid w:val="00743D3D"/>
    <w:rsid w:val="00743D6E"/>
    <w:rsid w:val="00743DDB"/>
    <w:rsid w:val="00743E78"/>
    <w:rsid w:val="00743FAC"/>
    <w:rsid w:val="00744942"/>
    <w:rsid w:val="00744F66"/>
    <w:rsid w:val="007453B9"/>
    <w:rsid w:val="00745861"/>
    <w:rsid w:val="00745B06"/>
    <w:rsid w:val="00745DA1"/>
    <w:rsid w:val="00745EB8"/>
    <w:rsid w:val="00745F44"/>
    <w:rsid w:val="00746253"/>
    <w:rsid w:val="007462D1"/>
    <w:rsid w:val="00746339"/>
    <w:rsid w:val="00746A3E"/>
    <w:rsid w:val="00746FCA"/>
    <w:rsid w:val="00747032"/>
    <w:rsid w:val="007470A4"/>
    <w:rsid w:val="007479F1"/>
    <w:rsid w:val="00747DAF"/>
    <w:rsid w:val="00747DEF"/>
    <w:rsid w:val="00747ED3"/>
    <w:rsid w:val="007501E3"/>
    <w:rsid w:val="007502B4"/>
    <w:rsid w:val="007505DA"/>
    <w:rsid w:val="0075079A"/>
    <w:rsid w:val="00750C22"/>
    <w:rsid w:val="007515AF"/>
    <w:rsid w:val="007517A9"/>
    <w:rsid w:val="00751AF5"/>
    <w:rsid w:val="00751E1C"/>
    <w:rsid w:val="00752CE9"/>
    <w:rsid w:val="00752E50"/>
    <w:rsid w:val="007538D5"/>
    <w:rsid w:val="0075406B"/>
    <w:rsid w:val="00754097"/>
    <w:rsid w:val="00754325"/>
    <w:rsid w:val="007544EE"/>
    <w:rsid w:val="0075450C"/>
    <w:rsid w:val="007549A9"/>
    <w:rsid w:val="00754A05"/>
    <w:rsid w:val="00754BD4"/>
    <w:rsid w:val="00754D07"/>
    <w:rsid w:val="00754F97"/>
    <w:rsid w:val="0075508E"/>
    <w:rsid w:val="007551C0"/>
    <w:rsid w:val="00755A18"/>
    <w:rsid w:val="00756034"/>
    <w:rsid w:val="00756382"/>
    <w:rsid w:val="0075645C"/>
    <w:rsid w:val="007567F7"/>
    <w:rsid w:val="0075688E"/>
    <w:rsid w:val="00756F60"/>
    <w:rsid w:val="00757A5E"/>
    <w:rsid w:val="00757C4C"/>
    <w:rsid w:val="007600A0"/>
    <w:rsid w:val="00760759"/>
    <w:rsid w:val="0076077B"/>
    <w:rsid w:val="00760C7A"/>
    <w:rsid w:val="00761508"/>
    <w:rsid w:val="00761972"/>
    <w:rsid w:val="00761A3A"/>
    <w:rsid w:val="00761AE6"/>
    <w:rsid w:val="00761E12"/>
    <w:rsid w:val="00762860"/>
    <w:rsid w:val="00762909"/>
    <w:rsid w:val="00762953"/>
    <w:rsid w:val="00762981"/>
    <w:rsid w:val="00762A5E"/>
    <w:rsid w:val="00762ADC"/>
    <w:rsid w:val="00762B93"/>
    <w:rsid w:val="00762CF1"/>
    <w:rsid w:val="00762D73"/>
    <w:rsid w:val="00763014"/>
    <w:rsid w:val="00763215"/>
    <w:rsid w:val="007632C4"/>
    <w:rsid w:val="00763883"/>
    <w:rsid w:val="007638D7"/>
    <w:rsid w:val="00763A03"/>
    <w:rsid w:val="0076402B"/>
    <w:rsid w:val="007641A6"/>
    <w:rsid w:val="0076457D"/>
    <w:rsid w:val="0076459D"/>
    <w:rsid w:val="007645DF"/>
    <w:rsid w:val="007645E4"/>
    <w:rsid w:val="00764670"/>
    <w:rsid w:val="007646E8"/>
    <w:rsid w:val="0076474E"/>
    <w:rsid w:val="007647D7"/>
    <w:rsid w:val="00764BB2"/>
    <w:rsid w:val="007656C5"/>
    <w:rsid w:val="007659AC"/>
    <w:rsid w:val="00765C72"/>
    <w:rsid w:val="00765F3A"/>
    <w:rsid w:val="00766079"/>
    <w:rsid w:val="007662E7"/>
    <w:rsid w:val="00766537"/>
    <w:rsid w:val="00766664"/>
    <w:rsid w:val="007666DF"/>
    <w:rsid w:val="0076684E"/>
    <w:rsid w:val="00766885"/>
    <w:rsid w:val="00766A4E"/>
    <w:rsid w:val="00766C6A"/>
    <w:rsid w:val="00766F87"/>
    <w:rsid w:val="007670B7"/>
    <w:rsid w:val="0076715E"/>
    <w:rsid w:val="007676FA"/>
    <w:rsid w:val="00767AAC"/>
    <w:rsid w:val="00767BD0"/>
    <w:rsid w:val="00767BFE"/>
    <w:rsid w:val="00767D8B"/>
    <w:rsid w:val="00767F7E"/>
    <w:rsid w:val="00767F7F"/>
    <w:rsid w:val="0077003B"/>
    <w:rsid w:val="00770203"/>
    <w:rsid w:val="0077029A"/>
    <w:rsid w:val="00770CDA"/>
    <w:rsid w:val="00770DCE"/>
    <w:rsid w:val="00771163"/>
    <w:rsid w:val="007711DB"/>
    <w:rsid w:val="0077146B"/>
    <w:rsid w:val="007714C8"/>
    <w:rsid w:val="007717D0"/>
    <w:rsid w:val="00771A51"/>
    <w:rsid w:val="0077223B"/>
    <w:rsid w:val="007725F6"/>
    <w:rsid w:val="007726E0"/>
    <w:rsid w:val="007727EB"/>
    <w:rsid w:val="00772872"/>
    <w:rsid w:val="007728B6"/>
    <w:rsid w:val="00772C31"/>
    <w:rsid w:val="00772CC6"/>
    <w:rsid w:val="00772E22"/>
    <w:rsid w:val="00772F30"/>
    <w:rsid w:val="00773173"/>
    <w:rsid w:val="0077335C"/>
    <w:rsid w:val="00773391"/>
    <w:rsid w:val="00773467"/>
    <w:rsid w:val="00773485"/>
    <w:rsid w:val="007734E4"/>
    <w:rsid w:val="00773AF3"/>
    <w:rsid w:val="00773B89"/>
    <w:rsid w:val="00773BC2"/>
    <w:rsid w:val="00774023"/>
    <w:rsid w:val="007741E1"/>
    <w:rsid w:val="00774F15"/>
    <w:rsid w:val="00774F7F"/>
    <w:rsid w:val="007751E1"/>
    <w:rsid w:val="0077524A"/>
    <w:rsid w:val="007754FF"/>
    <w:rsid w:val="00775542"/>
    <w:rsid w:val="00775788"/>
    <w:rsid w:val="007757CC"/>
    <w:rsid w:val="007759E4"/>
    <w:rsid w:val="00775A8A"/>
    <w:rsid w:val="00775B13"/>
    <w:rsid w:val="00775C60"/>
    <w:rsid w:val="00775CCD"/>
    <w:rsid w:val="00775E8F"/>
    <w:rsid w:val="007761D6"/>
    <w:rsid w:val="00776283"/>
    <w:rsid w:val="007763B0"/>
    <w:rsid w:val="00776964"/>
    <w:rsid w:val="00776B36"/>
    <w:rsid w:val="0077703F"/>
    <w:rsid w:val="00777117"/>
    <w:rsid w:val="007771E4"/>
    <w:rsid w:val="007772B4"/>
    <w:rsid w:val="00777631"/>
    <w:rsid w:val="0077776C"/>
    <w:rsid w:val="0077786C"/>
    <w:rsid w:val="00777D81"/>
    <w:rsid w:val="00777E85"/>
    <w:rsid w:val="0078002E"/>
    <w:rsid w:val="0078011F"/>
    <w:rsid w:val="00780476"/>
    <w:rsid w:val="00780763"/>
    <w:rsid w:val="00780815"/>
    <w:rsid w:val="007809BE"/>
    <w:rsid w:val="00780AE2"/>
    <w:rsid w:val="00780C38"/>
    <w:rsid w:val="00780ECE"/>
    <w:rsid w:val="00781006"/>
    <w:rsid w:val="007811CD"/>
    <w:rsid w:val="00781621"/>
    <w:rsid w:val="007816D5"/>
    <w:rsid w:val="00781A36"/>
    <w:rsid w:val="00781ACD"/>
    <w:rsid w:val="00781D28"/>
    <w:rsid w:val="00781F3F"/>
    <w:rsid w:val="00781F92"/>
    <w:rsid w:val="007820F0"/>
    <w:rsid w:val="007826F3"/>
    <w:rsid w:val="007827E9"/>
    <w:rsid w:val="007827F5"/>
    <w:rsid w:val="00782DE8"/>
    <w:rsid w:val="00783069"/>
    <w:rsid w:val="00783093"/>
    <w:rsid w:val="007830AC"/>
    <w:rsid w:val="007831B7"/>
    <w:rsid w:val="00783376"/>
    <w:rsid w:val="0078366B"/>
    <w:rsid w:val="00783753"/>
    <w:rsid w:val="00783799"/>
    <w:rsid w:val="007838D5"/>
    <w:rsid w:val="0078412F"/>
    <w:rsid w:val="007841DD"/>
    <w:rsid w:val="00784F74"/>
    <w:rsid w:val="0078532E"/>
    <w:rsid w:val="0078537C"/>
    <w:rsid w:val="00785431"/>
    <w:rsid w:val="00785432"/>
    <w:rsid w:val="007854A8"/>
    <w:rsid w:val="007854E5"/>
    <w:rsid w:val="00785AAA"/>
    <w:rsid w:val="00785C29"/>
    <w:rsid w:val="00785E06"/>
    <w:rsid w:val="007861C1"/>
    <w:rsid w:val="00786497"/>
    <w:rsid w:val="0078666A"/>
    <w:rsid w:val="00786939"/>
    <w:rsid w:val="00786A75"/>
    <w:rsid w:val="00786A9D"/>
    <w:rsid w:val="00786C6D"/>
    <w:rsid w:val="00787217"/>
    <w:rsid w:val="00787349"/>
    <w:rsid w:val="007877BE"/>
    <w:rsid w:val="007902ED"/>
    <w:rsid w:val="007907A4"/>
    <w:rsid w:val="00790C74"/>
    <w:rsid w:val="00790E83"/>
    <w:rsid w:val="00790F68"/>
    <w:rsid w:val="007910B8"/>
    <w:rsid w:val="007912A8"/>
    <w:rsid w:val="0079144A"/>
    <w:rsid w:val="007914DF"/>
    <w:rsid w:val="0079153B"/>
    <w:rsid w:val="007918A5"/>
    <w:rsid w:val="007918F0"/>
    <w:rsid w:val="007919EE"/>
    <w:rsid w:val="007919F9"/>
    <w:rsid w:val="00791BCB"/>
    <w:rsid w:val="00791DC4"/>
    <w:rsid w:val="00791F8B"/>
    <w:rsid w:val="00791F9B"/>
    <w:rsid w:val="007923D6"/>
    <w:rsid w:val="00792484"/>
    <w:rsid w:val="007924A6"/>
    <w:rsid w:val="007927B3"/>
    <w:rsid w:val="007927EE"/>
    <w:rsid w:val="00792839"/>
    <w:rsid w:val="00792939"/>
    <w:rsid w:val="00792C63"/>
    <w:rsid w:val="00792C82"/>
    <w:rsid w:val="00792E35"/>
    <w:rsid w:val="00792F36"/>
    <w:rsid w:val="00793083"/>
    <w:rsid w:val="00793094"/>
    <w:rsid w:val="007932CF"/>
    <w:rsid w:val="0079333C"/>
    <w:rsid w:val="007934BF"/>
    <w:rsid w:val="00793A2D"/>
    <w:rsid w:val="00793AA6"/>
    <w:rsid w:val="00793B87"/>
    <w:rsid w:val="00793BCF"/>
    <w:rsid w:val="0079412A"/>
    <w:rsid w:val="00794154"/>
    <w:rsid w:val="00794345"/>
    <w:rsid w:val="0079460C"/>
    <w:rsid w:val="0079467D"/>
    <w:rsid w:val="00794739"/>
    <w:rsid w:val="00794798"/>
    <w:rsid w:val="007949FD"/>
    <w:rsid w:val="00794B65"/>
    <w:rsid w:val="00794CD3"/>
    <w:rsid w:val="00794E2C"/>
    <w:rsid w:val="00794FF1"/>
    <w:rsid w:val="00795405"/>
    <w:rsid w:val="00795570"/>
    <w:rsid w:val="00795767"/>
    <w:rsid w:val="0079578A"/>
    <w:rsid w:val="007958CD"/>
    <w:rsid w:val="007962F7"/>
    <w:rsid w:val="00796518"/>
    <w:rsid w:val="00796524"/>
    <w:rsid w:val="00796A8C"/>
    <w:rsid w:val="00796C1E"/>
    <w:rsid w:val="0079738B"/>
    <w:rsid w:val="00797430"/>
    <w:rsid w:val="007975C0"/>
    <w:rsid w:val="00797678"/>
    <w:rsid w:val="00797D7C"/>
    <w:rsid w:val="007A0212"/>
    <w:rsid w:val="007A0DCB"/>
    <w:rsid w:val="007A0F71"/>
    <w:rsid w:val="007A0FCF"/>
    <w:rsid w:val="007A11E6"/>
    <w:rsid w:val="007A14EA"/>
    <w:rsid w:val="007A1572"/>
    <w:rsid w:val="007A17F7"/>
    <w:rsid w:val="007A1875"/>
    <w:rsid w:val="007A1968"/>
    <w:rsid w:val="007A196D"/>
    <w:rsid w:val="007A1ADD"/>
    <w:rsid w:val="007A1D90"/>
    <w:rsid w:val="007A1ED6"/>
    <w:rsid w:val="007A20CD"/>
    <w:rsid w:val="007A26EB"/>
    <w:rsid w:val="007A2788"/>
    <w:rsid w:val="007A2850"/>
    <w:rsid w:val="007A2997"/>
    <w:rsid w:val="007A2A0B"/>
    <w:rsid w:val="007A2AEA"/>
    <w:rsid w:val="007A2EB4"/>
    <w:rsid w:val="007A3117"/>
    <w:rsid w:val="007A3436"/>
    <w:rsid w:val="007A3584"/>
    <w:rsid w:val="007A374B"/>
    <w:rsid w:val="007A3871"/>
    <w:rsid w:val="007A389C"/>
    <w:rsid w:val="007A3905"/>
    <w:rsid w:val="007A3C66"/>
    <w:rsid w:val="007A42E3"/>
    <w:rsid w:val="007A4305"/>
    <w:rsid w:val="007A451D"/>
    <w:rsid w:val="007A4540"/>
    <w:rsid w:val="007A487C"/>
    <w:rsid w:val="007A4930"/>
    <w:rsid w:val="007A4AEC"/>
    <w:rsid w:val="007A4FDB"/>
    <w:rsid w:val="007A5020"/>
    <w:rsid w:val="007A525F"/>
    <w:rsid w:val="007A541F"/>
    <w:rsid w:val="007A5670"/>
    <w:rsid w:val="007A56F6"/>
    <w:rsid w:val="007A5710"/>
    <w:rsid w:val="007A5A80"/>
    <w:rsid w:val="007A5D4A"/>
    <w:rsid w:val="007A601C"/>
    <w:rsid w:val="007A6053"/>
    <w:rsid w:val="007A61D0"/>
    <w:rsid w:val="007A6752"/>
    <w:rsid w:val="007A675C"/>
    <w:rsid w:val="007A6915"/>
    <w:rsid w:val="007A6974"/>
    <w:rsid w:val="007A6B19"/>
    <w:rsid w:val="007A6F87"/>
    <w:rsid w:val="007A726D"/>
    <w:rsid w:val="007A7303"/>
    <w:rsid w:val="007A7634"/>
    <w:rsid w:val="007A77F9"/>
    <w:rsid w:val="007A7ABA"/>
    <w:rsid w:val="007B0411"/>
    <w:rsid w:val="007B081A"/>
    <w:rsid w:val="007B09F4"/>
    <w:rsid w:val="007B0AA5"/>
    <w:rsid w:val="007B0D98"/>
    <w:rsid w:val="007B0E78"/>
    <w:rsid w:val="007B0F18"/>
    <w:rsid w:val="007B1379"/>
    <w:rsid w:val="007B1662"/>
    <w:rsid w:val="007B172F"/>
    <w:rsid w:val="007B1EF1"/>
    <w:rsid w:val="007B21BE"/>
    <w:rsid w:val="007B2278"/>
    <w:rsid w:val="007B2431"/>
    <w:rsid w:val="007B2463"/>
    <w:rsid w:val="007B265A"/>
    <w:rsid w:val="007B2799"/>
    <w:rsid w:val="007B331D"/>
    <w:rsid w:val="007B33FE"/>
    <w:rsid w:val="007B37CF"/>
    <w:rsid w:val="007B3ADC"/>
    <w:rsid w:val="007B3B01"/>
    <w:rsid w:val="007B3B39"/>
    <w:rsid w:val="007B3BCD"/>
    <w:rsid w:val="007B3E5B"/>
    <w:rsid w:val="007B44AC"/>
    <w:rsid w:val="007B476B"/>
    <w:rsid w:val="007B4BD7"/>
    <w:rsid w:val="007B4C27"/>
    <w:rsid w:val="007B4C75"/>
    <w:rsid w:val="007B4CD5"/>
    <w:rsid w:val="007B4D4E"/>
    <w:rsid w:val="007B4DAA"/>
    <w:rsid w:val="007B4EFC"/>
    <w:rsid w:val="007B5073"/>
    <w:rsid w:val="007B5123"/>
    <w:rsid w:val="007B58E7"/>
    <w:rsid w:val="007B5C17"/>
    <w:rsid w:val="007B5F3F"/>
    <w:rsid w:val="007B60C7"/>
    <w:rsid w:val="007B62BD"/>
    <w:rsid w:val="007B65E9"/>
    <w:rsid w:val="007B660E"/>
    <w:rsid w:val="007B6C1D"/>
    <w:rsid w:val="007B72C0"/>
    <w:rsid w:val="007B7314"/>
    <w:rsid w:val="007B73B3"/>
    <w:rsid w:val="007B745B"/>
    <w:rsid w:val="007B7787"/>
    <w:rsid w:val="007B7A06"/>
    <w:rsid w:val="007B7BFF"/>
    <w:rsid w:val="007B7C1A"/>
    <w:rsid w:val="007B7CF7"/>
    <w:rsid w:val="007B7EDB"/>
    <w:rsid w:val="007C06BF"/>
    <w:rsid w:val="007C0743"/>
    <w:rsid w:val="007C0807"/>
    <w:rsid w:val="007C0B30"/>
    <w:rsid w:val="007C0ECF"/>
    <w:rsid w:val="007C1007"/>
    <w:rsid w:val="007C118D"/>
    <w:rsid w:val="007C1279"/>
    <w:rsid w:val="007C13AB"/>
    <w:rsid w:val="007C1A2A"/>
    <w:rsid w:val="007C1D02"/>
    <w:rsid w:val="007C232C"/>
    <w:rsid w:val="007C2339"/>
    <w:rsid w:val="007C24BF"/>
    <w:rsid w:val="007C2791"/>
    <w:rsid w:val="007C284D"/>
    <w:rsid w:val="007C2DC1"/>
    <w:rsid w:val="007C33A5"/>
    <w:rsid w:val="007C33E9"/>
    <w:rsid w:val="007C34AC"/>
    <w:rsid w:val="007C34D0"/>
    <w:rsid w:val="007C375D"/>
    <w:rsid w:val="007C3843"/>
    <w:rsid w:val="007C3CD2"/>
    <w:rsid w:val="007C422E"/>
    <w:rsid w:val="007C48B7"/>
    <w:rsid w:val="007C4BCA"/>
    <w:rsid w:val="007C4EBF"/>
    <w:rsid w:val="007C5B55"/>
    <w:rsid w:val="007C5C07"/>
    <w:rsid w:val="007C623C"/>
    <w:rsid w:val="007C62CF"/>
    <w:rsid w:val="007C6A9D"/>
    <w:rsid w:val="007C6B54"/>
    <w:rsid w:val="007C70DA"/>
    <w:rsid w:val="007C7325"/>
    <w:rsid w:val="007C7365"/>
    <w:rsid w:val="007C7426"/>
    <w:rsid w:val="007C7750"/>
    <w:rsid w:val="007C7909"/>
    <w:rsid w:val="007C79B2"/>
    <w:rsid w:val="007C7BF2"/>
    <w:rsid w:val="007C7C1D"/>
    <w:rsid w:val="007C7D03"/>
    <w:rsid w:val="007C7EE7"/>
    <w:rsid w:val="007C7F56"/>
    <w:rsid w:val="007C7FA0"/>
    <w:rsid w:val="007D00D1"/>
    <w:rsid w:val="007D015C"/>
    <w:rsid w:val="007D0232"/>
    <w:rsid w:val="007D0284"/>
    <w:rsid w:val="007D0337"/>
    <w:rsid w:val="007D0396"/>
    <w:rsid w:val="007D064B"/>
    <w:rsid w:val="007D08B1"/>
    <w:rsid w:val="007D0972"/>
    <w:rsid w:val="007D0C7E"/>
    <w:rsid w:val="007D0E5F"/>
    <w:rsid w:val="007D0F1B"/>
    <w:rsid w:val="007D0FA5"/>
    <w:rsid w:val="007D13ED"/>
    <w:rsid w:val="007D15F8"/>
    <w:rsid w:val="007D16FD"/>
    <w:rsid w:val="007D1FE3"/>
    <w:rsid w:val="007D25D4"/>
    <w:rsid w:val="007D28B4"/>
    <w:rsid w:val="007D2948"/>
    <w:rsid w:val="007D2A4F"/>
    <w:rsid w:val="007D2B85"/>
    <w:rsid w:val="007D2BE2"/>
    <w:rsid w:val="007D2BF8"/>
    <w:rsid w:val="007D2D2F"/>
    <w:rsid w:val="007D2D8F"/>
    <w:rsid w:val="007D330A"/>
    <w:rsid w:val="007D3315"/>
    <w:rsid w:val="007D3A52"/>
    <w:rsid w:val="007D42CD"/>
    <w:rsid w:val="007D4316"/>
    <w:rsid w:val="007D4900"/>
    <w:rsid w:val="007D4AF2"/>
    <w:rsid w:val="007D4FCF"/>
    <w:rsid w:val="007D51E7"/>
    <w:rsid w:val="007D5276"/>
    <w:rsid w:val="007D5AA1"/>
    <w:rsid w:val="007D5D18"/>
    <w:rsid w:val="007D604E"/>
    <w:rsid w:val="007D605C"/>
    <w:rsid w:val="007D631E"/>
    <w:rsid w:val="007D6381"/>
    <w:rsid w:val="007D63EB"/>
    <w:rsid w:val="007D6A98"/>
    <w:rsid w:val="007D6AA8"/>
    <w:rsid w:val="007D6C1C"/>
    <w:rsid w:val="007D6E29"/>
    <w:rsid w:val="007D75A3"/>
    <w:rsid w:val="007D7686"/>
    <w:rsid w:val="007D77D5"/>
    <w:rsid w:val="007D7E65"/>
    <w:rsid w:val="007D7EDC"/>
    <w:rsid w:val="007E0113"/>
    <w:rsid w:val="007E02C5"/>
    <w:rsid w:val="007E0663"/>
    <w:rsid w:val="007E08A7"/>
    <w:rsid w:val="007E0910"/>
    <w:rsid w:val="007E0C1F"/>
    <w:rsid w:val="007E0FB2"/>
    <w:rsid w:val="007E10BB"/>
    <w:rsid w:val="007E1345"/>
    <w:rsid w:val="007E1509"/>
    <w:rsid w:val="007E16E8"/>
    <w:rsid w:val="007E1E4E"/>
    <w:rsid w:val="007E1F02"/>
    <w:rsid w:val="007E1FB6"/>
    <w:rsid w:val="007E206F"/>
    <w:rsid w:val="007E20B3"/>
    <w:rsid w:val="007E2579"/>
    <w:rsid w:val="007E27A3"/>
    <w:rsid w:val="007E29B1"/>
    <w:rsid w:val="007E2DD1"/>
    <w:rsid w:val="007E2E3D"/>
    <w:rsid w:val="007E2F5E"/>
    <w:rsid w:val="007E374A"/>
    <w:rsid w:val="007E391C"/>
    <w:rsid w:val="007E3979"/>
    <w:rsid w:val="007E3C1B"/>
    <w:rsid w:val="007E413C"/>
    <w:rsid w:val="007E41C6"/>
    <w:rsid w:val="007E4353"/>
    <w:rsid w:val="007E4418"/>
    <w:rsid w:val="007E446D"/>
    <w:rsid w:val="007E4665"/>
    <w:rsid w:val="007E472B"/>
    <w:rsid w:val="007E4997"/>
    <w:rsid w:val="007E4D18"/>
    <w:rsid w:val="007E4F91"/>
    <w:rsid w:val="007E54CB"/>
    <w:rsid w:val="007E5669"/>
    <w:rsid w:val="007E595B"/>
    <w:rsid w:val="007E5B21"/>
    <w:rsid w:val="007E5FB6"/>
    <w:rsid w:val="007E602B"/>
    <w:rsid w:val="007E60C3"/>
    <w:rsid w:val="007E616A"/>
    <w:rsid w:val="007E63C5"/>
    <w:rsid w:val="007E63F6"/>
    <w:rsid w:val="007E6514"/>
    <w:rsid w:val="007E653B"/>
    <w:rsid w:val="007E6737"/>
    <w:rsid w:val="007E7F8D"/>
    <w:rsid w:val="007F00C4"/>
    <w:rsid w:val="007F0236"/>
    <w:rsid w:val="007F034D"/>
    <w:rsid w:val="007F0ABE"/>
    <w:rsid w:val="007F0AF4"/>
    <w:rsid w:val="007F0DA6"/>
    <w:rsid w:val="007F0ED6"/>
    <w:rsid w:val="007F1181"/>
    <w:rsid w:val="007F13B7"/>
    <w:rsid w:val="007F1493"/>
    <w:rsid w:val="007F16B3"/>
    <w:rsid w:val="007F17ED"/>
    <w:rsid w:val="007F1ACB"/>
    <w:rsid w:val="007F1CED"/>
    <w:rsid w:val="007F205C"/>
    <w:rsid w:val="007F2210"/>
    <w:rsid w:val="007F24B0"/>
    <w:rsid w:val="007F2CC8"/>
    <w:rsid w:val="007F2E57"/>
    <w:rsid w:val="007F2F4D"/>
    <w:rsid w:val="007F37EC"/>
    <w:rsid w:val="007F3F14"/>
    <w:rsid w:val="007F3FAC"/>
    <w:rsid w:val="007F40E3"/>
    <w:rsid w:val="007F4100"/>
    <w:rsid w:val="007F41EF"/>
    <w:rsid w:val="007F42E7"/>
    <w:rsid w:val="007F4682"/>
    <w:rsid w:val="007F479E"/>
    <w:rsid w:val="007F485D"/>
    <w:rsid w:val="007F4BE5"/>
    <w:rsid w:val="007F4E33"/>
    <w:rsid w:val="007F5092"/>
    <w:rsid w:val="007F528C"/>
    <w:rsid w:val="007F530A"/>
    <w:rsid w:val="007F53FE"/>
    <w:rsid w:val="007F5511"/>
    <w:rsid w:val="007F57AF"/>
    <w:rsid w:val="007F5830"/>
    <w:rsid w:val="007F59EC"/>
    <w:rsid w:val="007F5A63"/>
    <w:rsid w:val="007F5D86"/>
    <w:rsid w:val="007F5F63"/>
    <w:rsid w:val="007F5F9F"/>
    <w:rsid w:val="007F618E"/>
    <w:rsid w:val="007F673C"/>
    <w:rsid w:val="007F6FC1"/>
    <w:rsid w:val="007F6FF1"/>
    <w:rsid w:val="007F7165"/>
    <w:rsid w:val="007F72CA"/>
    <w:rsid w:val="007F7464"/>
    <w:rsid w:val="007F75EC"/>
    <w:rsid w:val="007F766B"/>
    <w:rsid w:val="007F7D75"/>
    <w:rsid w:val="007F7E85"/>
    <w:rsid w:val="00800674"/>
    <w:rsid w:val="008006AE"/>
    <w:rsid w:val="00800AA7"/>
    <w:rsid w:val="00800EBC"/>
    <w:rsid w:val="0080149F"/>
    <w:rsid w:val="00801AE1"/>
    <w:rsid w:val="00801C7D"/>
    <w:rsid w:val="00801EFB"/>
    <w:rsid w:val="00801F82"/>
    <w:rsid w:val="008020AB"/>
    <w:rsid w:val="008020D0"/>
    <w:rsid w:val="00802202"/>
    <w:rsid w:val="00802428"/>
    <w:rsid w:val="0080264D"/>
    <w:rsid w:val="0080289C"/>
    <w:rsid w:val="008028C5"/>
    <w:rsid w:val="00802DA0"/>
    <w:rsid w:val="00802EC3"/>
    <w:rsid w:val="0080343C"/>
    <w:rsid w:val="00803590"/>
    <w:rsid w:val="00803717"/>
    <w:rsid w:val="00803758"/>
    <w:rsid w:val="00803860"/>
    <w:rsid w:val="008039FB"/>
    <w:rsid w:val="00803AAE"/>
    <w:rsid w:val="00803C1F"/>
    <w:rsid w:val="00804087"/>
    <w:rsid w:val="008044F2"/>
    <w:rsid w:val="008046C0"/>
    <w:rsid w:val="00804860"/>
    <w:rsid w:val="008048A9"/>
    <w:rsid w:val="00804B18"/>
    <w:rsid w:val="00804CBB"/>
    <w:rsid w:val="00804DD7"/>
    <w:rsid w:val="0080523E"/>
    <w:rsid w:val="0080543F"/>
    <w:rsid w:val="0080573E"/>
    <w:rsid w:val="008057A7"/>
    <w:rsid w:val="008059C9"/>
    <w:rsid w:val="00805F98"/>
    <w:rsid w:val="0080641E"/>
    <w:rsid w:val="0080656F"/>
    <w:rsid w:val="00806579"/>
    <w:rsid w:val="0080662D"/>
    <w:rsid w:val="00806A07"/>
    <w:rsid w:val="00806C05"/>
    <w:rsid w:val="00806D6F"/>
    <w:rsid w:val="00806E36"/>
    <w:rsid w:val="008072F1"/>
    <w:rsid w:val="0080748F"/>
    <w:rsid w:val="00807A32"/>
    <w:rsid w:val="00810197"/>
    <w:rsid w:val="00810269"/>
    <w:rsid w:val="0081062D"/>
    <w:rsid w:val="00810941"/>
    <w:rsid w:val="00810B40"/>
    <w:rsid w:val="00810BD8"/>
    <w:rsid w:val="00811249"/>
    <w:rsid w:val="008113C7"/>
    <w:rsid w:val="00811480"/>
    <w:rsid w:val="0081148C"/>
    <w:rsid w:val="008117FF"/>
    <w:rsid w:val="00811846"/>
    <w:rsid w:val="00811874"/>
    <w:rsid w:val="00811CFB"/>
    <w:rsid w:val="00811FA7"/>
    <w:rsid w:val="0081219B"/>
    <w:rsid w:val="00812264"/>
    <w:rsid w:val="008122F2"/>
    <w:rsid w:val="008123B5"/>
    <w:rsid w:val="00812468"/>
    <w:rsid w:val="008124AC"/>
    <w:rsid w:val="008127CF"/>
    <w:rsid w:val="00813499"/>
    <w:rsid w:val="00813A66"/>
    <w:rsid w:val="00814339"/>
    <w:rsid w:val="00814347"/>
    <w:rsid w:val="00814373"/>
    <w:rsid w:val="008143CE"/>
    <w:rsid w:val="0081440E"/>
    <w:rsid w:val="008146A0"/>
    <w:rsid w:val="00814AF0"/>
    <w:rsid w:val="00814EE0"/>
    <w:rsid w:val="008151E5"/>
    <w:rsid w:val="008156B8"/>
    <w:rsid w:val="008156FE"/>
    <w:rsid w:val="008159DF"/>
    <w:rsid w:val="00815CCB"/>
    <w:rsid w:val="00815FF7"/>
    <w:rsid w:val="008161F5"/>
    <w:rsid w:val="00816364"/>
    <w:rsid w:val="008163D6"/>
    <w:rsid w:val="00816400"/>
    <w:rsid w:val="0081647A"/>
    <w:rsid w:val="00816645"/>
    <w:rsid w:val="00816709"/>
    <w:rsid w:val="0081699D"/>
    <w:rsid w:val="00816A98"/>
    <w:rsid w:val="00816F24"/>
    <w:rsid w:val="00816F43"/>
    <w:rsid w:val="00817076"/>
    <w:rsid w:val="008170A1"/>
    <w:rsid w:val="008170B0"/>
    <w:rsid w:val="008171A0"/>
    <w:rsid w:val="008171B8"/>
    <w:rsid w:val="0081771D"/>
    <w:rsid w:val="00817816"/>
    <w:rsid w:val="0081796B"/>
    <w:rsid w:val="00817A0C"/>
    <w:rsid w:val="00817B70"/>
    <w:rsid w:val="00817C88"/>
    <w:rsid w:val="00817DBD"/>
    <w:rsid w:val="0082014E"/>
    <w:rsid w:val="00820235"/>
    <w:rsid w:val="00820257"/>
    <w:rsid w:val="008204C3"/>
    <w:rsid w:val="008206B5"/>
    <w:rsid w:val="00820A52"/>
    <w:rsid w:val="00821444"/>
    <w:rsid w:val="00821641"/>
    <w:rsid w:val="00821817"/>
    <w:rsid w:val="00821887"/>
    <w:rsid w:val="008219A6"/>
    <w:rsid w:val="008220C7"/>
    <w:rsid w:val="0082250D"/>
    <w:rsid w:val="00822601"/>
    <w:rsid w:val="008228FE"/>
    <w:rsid w:val="00822C9C"/>
    <w:rsid w:val="00822E2E"/>
    <w:rsid w:val="0082302F"/>
    <w:rsid w:val="00823116"/>
    <w:rsid w:val="0082311F"/>
    <w:rsid w:val="008232AB"/>
    <w:rsid w:val="008237DB"/>
    <w:rsid w:val="00823AB7"/>
    <w:rsid w:val="00823B2A"/>
    <w:rsid w:val="00823B42"/>
    <w:rsid w:val="00823B9C"/>
    <w:rsid w:val="00823CAA"/>
    <w:rsid w:val="0082445E"/>
    <w:rsid w:val="00824489"/>
    <w:rsid w:val="00824C71"/>
    <w:rsid w:val="00824CC5"/>
    <w:rsid w:val="008251AE"/>
    <w:rsid w:val="008256A2"/>
    <w:rsid w:val="00825DD9"/>
    <w:rsid w:val="00825F3B"/>
    <w:rsid w:val="00825FDE"/>
    <w:rsid w:val="00826072"/>
    <w:rsid w:val="008263EF"/>
    <w:rsid w:val="00826884"/>
    <w:rsid w:val="008268D0"/>
    <w:rsid w:val="00826A19"/>
    <w:rsid w:val="00826F92"/>
    <w:rsid w:val="00827046"/>
    <w:rsid w:val="008271EA"/>
    <w:rsid w:val="008271FE"/>
    <w:rsid w:val="008274F1"/>
    <w:rsid w:val="008279A0"/>
    <w:rsid w:val="00827EBE"/>
    <w:rsid w:val="00830016"/>
    <w:rsid w:val="008300F4"/>
    <w:rsid w:val="0083031B"/>
    <w:rsid w:val="0083053F"/>
    <w:rsid w:val="008306E2"/>
    <w:rsid w:val="008307F5"/>
    <w:rsid w:val="008307F6"/>
    <w:rsid w:val="00830AC5"/>
    <w:rsid w:val="00830B29"/>
    <w:rsid w:val="00830BA9"/>
    <w:rsid w:val="00830C45"/>
    <w:rsid w:val="0083106E"/>
    <w:rsid w:val="00831462"/>
    <w:rsid w:val="00831574"/>
    <w:rsid w:val="00831934"/>
    <w:rsid w:val="00831BBD"/>
    <w:rsid w:val="00831F14"/>
    <w:rsid w:val="008320B1"/>
    <w:rsid w:val="00832678"/>
    <w:rsid w:val="00833125"/>
    <w:rsid w:val="00833843"/>
    <w:rsid w:val="00833959"/>
    <w:rsid w:val="00833ADC"/>
    <w:rsid w:val="00833CF9"/>
    <w:rsid w:val="0083410D"/>
    <w:rsid w:val="00834243"/>
    <w:rsid w:val="00834326"/>
    <w:rsid w:val="00834331"/>
    <w:rsid w:val="008343A5"/>
    <w:rsid w:val="008348DF"/>
    <w:rsid w:val="00834BB3"/>
    <w:rsid w:val="00834D2A"/>
    <w:rsid w:val="00834D86"/>
    <w:rsid w:val="008352D0"/>
    <w:rsid w:val="00835881"/>
    <w:rsid w:val="008359A8"/>
    <w:rsid w:val="00835B0B"/>
    <w:rsid w:val="0083638A"/>
    <w:rsid w:val="00836626"/>
    <w:rsid w:val="00836DD1"/>
    <w:rsid w:val="008374F4"/>
    <w:rsid w:val="008376EC"/>
    <w:rsid w:val="0083771B"/>
    <w:rsid w:val="008378CA"/>
    <w:rsid w:val="0083795C"/>
    <w:rsid w:val="00837B1A"/>
    <w:rsid w:val="00837EC0"/>
    <w:rsid w:val="00837FAD"/>
    <w:rsid w:val="00840247"/>
    <w:rsid w:val="008402EF"/>
    <w:rsid w:val="0084033A"/>
    <w:rsid w:val="0084046E"/>
    <w:rsid w:val="0084059C"/>
    <w:rsid w:val="0084093D"/>
    <w:rsid w:val="00840974"/>
    <w:rsid w:val="00840CF9"/>
    <w:rsid w:val="00841473"/>
    <w:rsid w:val="008414DF"/>
    <w:rsid w:val="00841512"/>
    <w:rsid w:val="00841517"/>
    <w:rsid w:val="0084161C"/>
    <w:rsid w:val="00841844"/>
    <w:rsid w:val="00841EFB"/>
    <w:rsid w:val="008421B2"/>
    <w:rsid w:val="0084228C"/>
    <w:rsid w:val="008425A4"/>
    <w:rsid w:val="00842BB9"/>
    <w:rsid w:val="00842DB5"/>
    <w:rsid w:val="00842F5C"/>
    <w:rsid w:val="00843108"/>
    <w:rsid w:val="00843223"/>
    <w:rsid w:val="00843D61"/>
    <w:rsid w:val="00843F57"/>
    <w:rsid w:val="00844242"/>
    <w:rsid w:val="00844411"/>
    <w:rsid w:val="00844A30"/>
    <w:rsid w:val="00844D4B"/>
    <w:rsid w:val="0084517D"/>
    <w:rsid w:val="00845580"/>
    <w:rsid w:val="00845589"/>
    <w:rsid w:val="00845701"/>
    <w:rsid w:val="00846072"/>
    <w:rsid w:val="008465D3"/>
    <w:rsid w:val="008468CD"/>
    <w:rsid w:val="00846A12"/>
    <w:rsid w:val="00847010"/>
    <w:rsid w:val="0084709E"/>
    <w:rsid w:val="00847312"/>
    <w:rsid w:val="00847621"/>
    <w:rsid w:val="00847862"/>
    <w:rsid w:val="00847CE3"/>
    <w:rsid w:val="00847FB4"/>
    <w:rsid w:val="00847FC2"/>
    <w:rsid w:val="0085013A"/>
    <w:rsid w:val="00850279"/>
    <w:rsid w:val="008502C3"/>
    <w:rsid w:val="0085039C"/>
    <w:rsid w:val="00850477"/>
    <w:rsid w:val="008504DA"/>
    <w:rsid w:val="00850612"/>
    <w:rsid w:val="00850823"/>
    <w:rsid w:val="00850978"/>
    <w:rsid w:val="00850BAD"/>
    <w:rsid w:val="00850D1C"/>
    <w:rsid w:val="00850E13"/>
    <w:rsid w:val="00851279"/>
    <w:rsid w:val="00851BB1"/>
    <w:rsid w:val="00851CEF"/>
    <w:rsid w:val="00852016"/>
    <w:rsid w:val="0085202C"/>
    <w:rsid w:val="008528E1"/>
    <w:rsid w:val="00852A53"/>
    <w:rsid w:val="00852ABD"/>
    <w:rsid w:val="00852E88"/>
    <w:rsid w:val="00853220"/>
    <w:rsid w:val="0085328C"/>
    <w:rsid w:val="008532F6"/>
    <w:rsid w:val="008537C5"/>
    <w:rsid w:val="00853968"/>
    <w:rsid w:val="00853B5E"/>
    <w:rsid w:val="00853CB5"/>
    <w:rsid w:val="00853E19"/>
    <w:rsid w:val="00853F7D"/>
    <w:rsid w:val="008542B9"/>
    <w:rsid w:val="008543E9"/>
    <w:rsid w:val="008543EF"/>
    <w:rsid w:val="008545BC"/>
    <w:rsid w:val="00854F2B"/>
    <w:rsid w:val="0085512C"/>
    <w:rsid w:val="008552C8"/>
    <w:rsid w:val="008554E4"/>
    <w:rsid w:val="00856179"/>
    <w:rsid w:val="008568C2"/>
    <w:rsid w:val="00856B43"/>
    <w:rsid w:val="00856B93"/>
    <w:rsid w:val="00856D40"/>
    <w:rsid w:val="00856D62"/>
    <w:rsid w:val="008577B6"/>
    <w:rsid w:val="00857894"/>
    <w:rsid w:val="00857AD7"/>
    <w:rsid w:val="00857B9E"/>
    <w:rsid w:val="00857D4A"/>
    <w:rsid w:val="00857E2E"/>
    <w:rsid w:val="008603A5"/>
    <w:rsid w:val="008603B4"/>
    <w:rsid w:val="0086061D"/>
    <w:rsid w:val="00860642"/>
    <w:rsid w:val="008606BC"/>
    <w:rsid w:val="00860C86"/>
    <w:rsid w:val="00860E28"/>
    <w:rsid w:val="00860FF2"/>
    <w:rsid w:val="00861736"/>
    <w:rsid w:val="00861831"/>
    <w:rsid w:val="00861890"/>
    <w:rsid w:val="00861C26"/>
    <w:rsid w:val="008622EF"/>
    <w:rsid w:val="008625B0"/>
    <w:rsid w:val="00862DA0"/>
    <w:rsid w:val="00862DD7"/>
    <w:rsid w:val="0086367F"/>
    <w:rsid w:val="00863977"/>
    <w:rsid w:val="00863B98"/>
    <w:rsid w:val="00863C5D"/>
    <w:rsid w:val="00863CCE"/>
    <w:rsid w:val="00863F43"/>
    <w:rsid w:val="00864050"/>
    <w:rsid w:val="008647A3"/>
    <w:rsid w:val="00864825"/>
    <w:rsid w:val="00864BB6"/>
    <w:rsid w:val="0086503A"/>
    <w:rsid w:val="00865575"/>
    <w:rsid w:val="00865609"/>
    <w:rsid w:val="00865732"/>
    <w:rsid w:val="00865886"/>
    <w:rsid w:val="00865CAF"/>
    <w:rsid w:val="00865DC0"/>
    <w:rsid w:val="008661A6"/>
    <w:rsid w:val="00866A55"/>
    <w:rsid w:val="00866AAE"/>
    <w:rsid w:val="00866C36"/>
    <w:rsid w:val="00866CCC"/>
    <w:rsid w:val="00866D89"/>
    <w:rsid w:val="00867005"/>
    <w:rsid w:val="008671D2"/>
    <w:rsid w:val="00867225"/>
    <w:rsid w:val="008673FD"/>
    <w:rsid w:val="00867507"/>
    <w:rsid w:val="008676C4"/>
    <w:rsid w:val="00867D5B"/>
    <w:rsid w:val="00867EB7"/>
    <w:rsid w:val="0087051D"/>
    <w:rsid w:val="00870593"/>
    <w:rsid w:val="008705A1"/>
    <w:rsid w:val="008706BD"/>
    <w:rsid w:val="0087075F"/>
    <w:rsid w:val="00870829"/>
    <w:rsid w:val="0087098D"/>
    <w:rsid w:val="00870B0C"/>
    <w:rsid w:val="00870B88"/>
    <w:rsid w:val="00870DE2"/>
    <w:rsid w:val="00871567"/>
    <w:rsid w:val="00871786"/>
    <w:rsid w:val="00871BDA"/>
    <w:rsid w:val="00871C65"/>
    <w:rsid w:val="00871EEC"/>
    <w:rsid w:val="00871FA0"/>
    <w:rsid w:val="0087211F"/>
    <w:rsid w:val="008721AE"/>
    <w:rsid w:val="00872340"/>
    <w:rsid w:val="0087234A"/>
    <w:rsid w:val="00872555"/>
    <w:rsid w:val="008728A8"/>
    <w:rsid w:val="00873004"/>
    <w:rsid w:val="00873234"/>
    <w:rsid w:val="00873661"/>
    <w:rsid w:val="00873A0D"/>
    <w:rsid w:val="00873C9A"/>
    <w:rsid w:val="00873EE7"/>
    <w:rsid w:val="00873F11"/>
    <w:rsid w:val="00874046"/>
    <w:rsid w:val="00874156"/>
    <w:rsid w:val="008747CD"/>
    <w:rsid w:val="0087488B"/>
    <w:rsid w:val="00874E90"/>
    <w:rsid w:val="00874E9D"/>
    <w:rsid w:val="00874F84"/>
    <w:rsid w:val="0087528D"/>
    <w:rsid w:val="00875AE2"/>
    <w:rsid w:val="00875B97"/>
    <w:rsid w:val="00876572"/>
    <w:rsid w:val="0087662A"/>
    <w:rsid w:val="00876A16"/>
    <w:rsid w:val="00876A5B"/>
    <w:rsid w:val="00876C95"/>
    <w:rsid w:val="00877217"/>
    <w:rsid w:val="008774A2"/>
    <w:rsid w:val="00877571"/>
    <w:rsid w:val="00877648"/>
    <w:rsid w:val="00877686"/>
    <w:rsid w:val="00877DEF"/>
    <w:rsid w:val="0088014C"/>
    <w:rsid w:val="0088037D"/>
    <w:rsid w:val="008804C5"/>
    <w:rsid w:val="00881768"/>
    <w:rsid w:val="0088189D"/>
    <w:rsid w:val="00881B03"/>
    <w:rsid w:val="00881B1E"/>
    <w:rsid w:val="00881F6B"/>
    <w:rsid w:val="00882089"/>
    <w:rsid w:val="008824E2"/>
    <w:rsid w:val="008827AE"/>
    <w:rsid w:val="00882DFA"/>
    <w:rsid w:val="0088305A"/>
    <w:rsid w:val="0088343F"/>
    <w:rsid w:val="0088345F"/>
    <w:rsid w:val="008836C2"/>
    <w:rsid w:val="00883B65"/>
    <w:rsid w:val="00883C48"/>
    <w:rsid w:val="00883E41"/>
    <w:rsid w:val="00883E88"/>
    <w:rsid w:val="00883EEE"/>
    <w:rsid w:val="00884013"/>
    <w:rsid w:val="00884AD2"/>
    <w:rsid w:val="00884B61"/>
    <w:rsid w:val="00884D8B"/>
    <w:rsid w:val="00885738"/>
    <w:rsid w:val="008857DB"/>
    <w:rsid w:val="00885AAF"/>
    <w:rsid w:val="00885C3A"/>
    <w:rsid w:val="00885D2A"/>
    <w:rsid w:val="00885DB3"/>
    <w:rsid w:val="00885FAF"/>
    <w:rsid w:val="008861E6"/>
    <w:rsid w:val="0088650E"/>
    <w:rsid w:val="008868B6"/>
    <w:rsid w:val="00886A16"/>
    <w:rsid w:val="008872B9"/>
    <w:rsid w:val="00887BF2"/>
    <w:rsid w:val="00887BF5"/>
    <w:rsid w:val="00887F4A"/>
    <w:rsid w:val="00890255"/>
    <w:rsid w:val="008905BA"/>
    <w:rsid w:val="00890620"/>
    <w:rsid w:val="008906D7"/>
    <w:rsid w:val="00890787"/>
    <w:rsid w:val="0089082B"/>
    <w:rsid w:val="00890B73"/>
    <w:rsid w:val="00890CA7"/>
    <w:rsid w:val="00890DD1"/>
    <w:rsid w:val="0089141E"/>
    <w:rsid w:val="008914B9"/>
    <w:rsid w:val="0089179F"/>
    <w:rsid w:val="00891906"/>
    <w:rsid w:val="00891C3E"/>
    <w:rsid w:val="00891D14"/>
    <w:rsid w:val="00891E74"/>
    <w:rsid w:val="00891F9A"/>
    <w:rsid w:val="00891FAE"/>
    <w:rsid w:val="00892091"/>
    <w:rsid w:val="008921AA"/>
    <w:rsid w:val="00892247"/>
    <w:rsid w:val="0089239A"/>
    <w:rsid w:val="0089239D"/>
    <w:rsid w:val="008927BC"/>
    <w:rsid w:val="008928F0"/>
    <w:rsid w:val="0089299F"/>
    <w:rsid w:val="00892B66"/>
    <w:rsid w:val="00892CBF"/>
    <w:rsid w:val="00892DEC"/>
    <w:rsid w:val="00892FC5"/>
    <w:rsid w:val="0089321E"/>
    <w:rsid w:val="008933FD"/>
    <w:rsid w:val="0089354E"/>
    <w:rsid w:val="008936B1"/>
    <w:rsid w:val="0089381F"/>
    <w:rsid w:val="00893B36"/>
    <w:rsid w:val="00893E11"/>
    <w:rsid w:val="0089426A"/>
    <w:rsid w:val="00894B32"/>
    <w:rsid w:val="00894CCD"/>
    <w:rsid w:val="00894EAB"/>
    <w:rsid w:val="0089596E"/>
    <w:rsid w:val="00895972"/>
    <w:rsid w:val="00895A12"/>
    <w:rsid w:val="00895B2F"/>
    <w:rsid w:val="00896351"/>
    <w:rsid w:val="008963A9"/>
    <w:rsid w:val="00896912"/>
    <w:rsid w:val="00896CBB"/>
    <w:rsid w:val="00896DEF"/>
    <w:rsid w:val="008972A4"/>
    <w:rsid w:val="008972FB"/>
    <w:rsid w:val="00897362"/>
    <w:rsid w:val="00897488"/>
    <w:rsid w:val="008975F1"/>
    <w:rsid w:val="008976E1"/>
    <w:rsid w:val="0089799F"/>
    <w:rsid w:val="00897A56"/>
    <w:rsid w:val="00897A9F"/>
    <w:rsid w:val="00897C0C"/>
    <w:rsid w:val="00897DB6"/>
    <w:rsid w:val="00897E74"/>
    <w:rsid w:val="008A00ED"/>
    <w:rsid w:val="008A00F2"/>
    <w:rsid w:val="008A035C"/>
    <w:rsid w:val="008A0BCC"/>
    <w:rsid w:val="008A0F0E"/>
    <w:rsid w:val="008A11D8"/>
    <w:rsid w:val="008A13ED"/>
    <w:rsid w:val="008A1540"/>
    <w:rsid w:val="008A15A8"/>
    <w:rsid w:val="008A163B"/>
    <w:rsid w:val="008A1BED"/>
    <w:rsid w:val="008A1E01"/>
    <w:rsid w:val="008A1E35"/>
    <w:rsid w:val="008A1F15"/>
    <w:rsid w:val="008A1F2C"/>
    <w:rsid w:val="008A219A"/>
    <w:rsid w:val="008A2308"/>
    <w:rsid w:val="008A24CD"/>
    <w:rsid w:val="008A2A6E"/>
    <w:rsid w:val="008A2B73"/>
    <w:rsid w:val="008A2C46"/>
    <w:rsid w:val="008A2D81"/>
    <w:rsid w:val="008A2E8E"/>
    <w:rsid w:val="008A32F6"/>
    <w:rsid w:val="008A3324"/>
    <w:rsid w:val="008A3348"/>
    <w:rsid w:val="008A33B6"/>
    <w:rsid w:val="008A3D64"/>
    <w:rsid w:val="008A41E6"/>
    <w:rsid w:val="008A42A0"/>
    <w:rsid w:val="008A4983"/>
    <w:rsid w:val="008A4F00"/>
    <w:rsid w:val="008A5110"/>
    <w:rsid w:val="008A5119"/>
    <w:rsid w:val="008A5536"/>
    <w:rsid w:val="008A5997"/>
    <w:rsid w:val="008A59C2"/>
    <w:rsid w:val="008A5B20"/>
    <w:rsid w:val="008A614B"/>
    <w:rsid w:val="008A6177"/>
    <w:rsid w:val="008A61B5"/>
    <w:rsid w:val="008A6270"/>
    <w:rsid w:val="008A63E3"/>
    <w:rsid w:val="008A663C"/>
    <w:rsid w:val="008A6840"/>
    <w:rsid w:val="008A68A7"/>
    <w:rsid w:val="008A6A04"/>
    <w:rsid w:val="008A6AFD"/>
    <w:rsid w:val="008A6B19"/>
    <w:rsid w:val="008A6CE7"/>
    <w:rsid w:val="008A7083"/>
    <w:rsid w:val="008A7176"/>
    <w:rsid w:val="008A722E"/>
    <w:rsid w:val="008A72A6"/>
    <w:rsid w:val="008A7706"/>
    <w:rsid w:val="008A7894"/>
    <w:rsid w:val="008A7A0E"/>
    <w:rsid w:val="008A7C74"/>
    <w:rsid w:val="008A7F5E"/>
    <w:rsid w:val="008B047B"/>
    <w:rsid w:val="008B04EB"/>
    <w:rsid w:val="008B0594"/>
    <w:rsid w:val="008B06BE"/>
    <w:rsid w:val="008B0932"/>
    <w:rsid w:val="008B09A7"/>
    <w:rsid w:val="008B0A2B"/>
    <w:rsid w:val="008B119E"/>
    <w:rsid w:val="008B1300"/>
    <w:rsid w:val="008B1339"/>
    <w:rsid w:val="008B13B8"/>
    <w:rsid w:val="008B159A"/>
    <w:rsid w:val="008B18B4"/>
    <w:rsid w:val="008B18E9"/>
    <w:rsid w:val="008B1998"/>
    <w:rsid w:val="008B1AA9"/>
    <w:rsid w:val="008B1B4C"/>
    <w:rsid w:val="008B1CA7"/>
    <w:rsid w:val="008B1E32"/>
    <w:rsid w:val="008B1F7A"/>
    <w:rsid w:val="008B20FC"/>
    <w:rsid w:val="008B21E0"/>
    <w:rsid w:val="008B22BC"/>
    <w:rsid w:val="008B2343"/>
    <w:rsid w:val="008B26DE"/>
    <w:rsid w:val="008B26E6"/>
    <w:rsid w:val="008B2B50"/>
    <w:rsid w:val="008B2E35"/>
    <w:rsid w:val="008B3193"/>
    <w:rsid w:val="008B343A"/>
    <w:rsid w:val="008B3694"/>
    <w:rsid w:val="008B394C"/>
    <w:rsid w:val="008B3B90"/>
    <w:rsid w:val="008B3BBF"/>
    <w:rsid w:val="008B3E25"/>
    <w:rsid w:val="008B4370"/>
    <w:rsid w:val="008B46F5"/>
    <w:rsid w:val="008B48BD"/>
    <w:rsid w:val="008B4A20"/>
    <w:rsid w:val="008B4A2E"/>
    <w:rsid w:val="008B4B6E"/>
    <w:rsid w:val="008B4C76"/>
    <w:rsid w:val="008B4D19"/>
    <w:rsid w:val="008B4DF2"/>
    <w:rsid w:val="008B5299"/>
    <w:rsid w:val="008B5317"/>
    <w:rsid w:val="008B5701"/>
    <w:rsid w:val="008B5E2A"/>
    <w:rsid w:val="008B5EC6"/>
    <w:rsid w:val="008B631E"/>
    <w:rsid w:val="008B6469"/>
    <w:rsid w:val="008B6797"/>
    <w:rsid w:val="008B68BB"/>
    <w:rsid w:val="008B6A17"/>
    <w:rsid w:val="008B6A25"/>
    <w:rsid w:val="008B6B66"/>
    <w:rsid w:val="008B6C8B"/>
    <w:rsid w:val="008B7417"/>
    <w:rsid w:val="008B788F"/>
    <w:rsid w:val="008B7BDB"/>
    <w:rsid w:val="008B7E9A"/>
    <w:rsid w:val="008B7F6D"/>
    <w:rsid w:val="008C036D"/>
    <w:rsid w:val="008C06EA"/>
    <w:rsid w:val="008C0898"/>
    <w:rsid w:val="008C0B73"/>
    <w:rsid w:val="008C0D3B"/>
    <w:rsid w:val="008C1017"/>
    <w:rsid w:val="008C10CE"/>
    <w:rsid w:val="008C11BB"/>
    <w:rsid w:val="008C1214"/>
    <w:rsid w:val="008C141F"/>
    <w:rsid w:val="008C1457"/>
    <w:rsid w:val="008C1512"/>
    <w:rsid w:val="008C1BF1"/>
    <w:rsid w:val="008C1FA8"/>
    <w:rsid w:val="008C2773"/>
    <w:rsid w:val="008C2841"/>
    <w:rsid w:val="008C2A09"/>
    <w:rsid w:val="008C313F"/>
    <w:rsid w:val="008C3349"/>
    <w:rsid w:val="008C3598"/>
    <w:rsid w:val="008C35B1"/>
    <w:rsid w:val="008C4E65"/>
    <w:rsid w:val="008C5E37"/>
    <w:rsid w:val="008C62F0"/>
    <w:rsid w:val="008C64E9"/>
    <w:rsid w:val="008C66B6"/>
    <w:rsid w:val="008C6729"/>
    <w:rsid w:val="008C7491"/>
    <w:rsid w:val="008C77DA"/>
    <w:rsid w:val="008C78F1"/>
    <w:rsid w:val="008C7A11"/>
    <w:rsid w:val="008C7A4E"/>
    <w:rsid w:val="008C7E60"/>
    <w:rsid w:val="008C7E96"/>
    <w:rsid w:val="008D001C"/>
    <w:rsid w:val="008D01E4"/>
    <w:rsid w:val="008D023B"/>
    <w:rsid w:val="008D05C6"/>
    <w:rsid w:val="008D103C"/>
    <w:rsid w:val="008D1361"/>
    <w:rsid w:val="008D1592"/>
    <w:rsid w:val="008D1D25"/>
    <w:rsid w:val="008D20D7"/>
    <w:rsid w:val="008D2335"/>
    <w:rsid w:val="008D235E"/>
    <w:rsid w:val="008D24FA"/>
    <w:rsid w:val="008D2842"/>
    <w:rsid w:val="008D2C31"/>
    <w:rsid w:val="008D2F88"/>
    <w:rsid w:val="008D3059"/>
    <w:rsid w:val="008D32C3"/>
    <w:rsid w:val="008D33DF"/>
    <w:rsid w:val="008D352B"/>
    <w:rsid w:val="008D3D5B"/>
    <w:rsid w:val="008D3DF2"/>
    <w:rsid w:val="008D4088"/>
    <w:rsid w:val="008D4C63"/>
    <w:rsid w:val="008D4E01"/>
    <w:rsid w:val="008D4E08"/>
    <w:rsid w:val="008D511F"/>
    <w:rsid w:val="008D52C2"/>
    <w:rsid w:val="008D551E"/>
    <w:rsid w:val="008D56FE"/>
    <w:rsid w:val="008D5D10"/>
    <w:rsid w:val="008D5D36"/>
    <w:rsid w:val="008D61FB"/>
    <w:rsid w:val="008D65F4"/>
    <w:rsid w:val="008D6715"/>
    <w:rsid w:val="008D6E56"/>
    <w:rsid w:val="008D6EE8"/>
    <w:rsid w:val="008D6F38"/>
    <w:rsid w:val="008D6FCB"/>
    <w:rsid w:val="008D7437"/>
    <w:rsid w:val="008D7600"/>
    <w:rsid w:val="008D7C5B"/>
    <w:rsid w:val="008D7C71"/>
    <w:rsid w:val="008E08D5"/>
    <w:rsid w:val="008E08DA"/>
    <w:rsid w:val="008E0B9C"/>
    <w:rsid w:val="008E0CFB"/>
    <w:rsid w:val="008E0E2D"/>
    <w:rsid w:val="008E10EA"/>
    <w:rsid w:val="008E13B5"/>
    <w:rsid w:val="008E14E1"/>
    <w:rsid w:val="008E177D"/>
    <w:rsid w:val="008E17BA"/>
    <w:rsid w:val="008E18B3"/>
    <w:rsid w:val="008E1E17"/>
    <w:rsid w:val="008E1E4D"/>
    <w:rsid w:val="008E1E58"/>
    <w:rsid w:val="008E1EEE"/>
    <w:rsid w:val="008E1FE4"/>
    <w:rsid w:val="008E2000"/>
    <w:rsid w:val="008E2101"/>
    <w:rsid w:val="008E251B"/>
    <w:rsid w:val="008E2AD4"/>
    <w:rsid w:val="008E2BA5"/>
    <w:rsid w:val="008E2D9E"/>
    <w:rsid w:val="008E2F01"/>
    <w:rsid w:val="008E2F62"/>
    <w:rsid w:val="008E3448"/>
    <w:rsid w:val="008E357D"/>
    <w:rsid w:val="008E36D3"/>
    <w:rsid w:val="008E371A"/>
    <w:rsid w:val="008E37FD"/>
    <w:rsid w:val="008E388F"/>
    <w:rsid w:val="008E3919"/>
    <w:rsid w:val="008E3C47"/>
    <w:rsid w:val="008E3ED7"/>
    <w:rsid w:val="008E42DC"/>
    <w:rsid w:val="008E456A"/>
    <w:rsid w:val="008E46C0"/>
    <w:rsid w:val="008E49F7"/>
    <w:rsid w:val="008E4AF7"/>
    <w:rsid w:val="008E4FD1"/>
    <w:rsid w:val="008E5108"/>
    <w:rsid w:val="008E59A1"/>
    <w:rsid w:val="008E5B9E"/>
    <w:rsid w:val="008E5C53"/>
    <w:rsid w:val="008E5EBC"/>
    <w:rsid w:val="008E5F1B"/>
    <w:rsid w:val="008E5F58"/>
    <w:rsid w:val="008E62BD"/>
    <w:rsid w:val="008E631C"/>
    <w:rsid w:val="008E633A"/>
    <w:rsid w:val="008E6340"/>
    <w:rsid w:val="008E635E"/>
    <w:rsid w:val="008E6931"/>
    <w:rsid w:val="008E6CDE"/>
    <w:rsid w:val="008E6D98"/>
    <w:rsid w:val="008E7506"/>
    <w:rsid w:val="008E757C"/>
    <w:rsid w:val="008E75D4"/>
    <w:rsid w:val="008E7680"/>
    <w:rsid w:val="008E7717"/>
    <w:rsid w:val="008E7878"/>
    <w:rsid w:val="008E78AD"/>
    <w:rsid w:val="008E79BF"/>
    <w:rsid w:val="008E7B8F"/>
    <w:rsid w:val="008E7D4D"/>
    <w:rsid w:val="008E7FA7"/>
    <w:rsid w:val="008F0132"/>
    <w:rsid w:val="008F02DA"/>
    <w:rsid w:val="008F0509"/>
    <w:rsid w:val="008F09DA"/>
    <w:rsid w:val="008F0A2A"/>
    <w:rsid w:val="008F0D34"/>
    <w:rsid w:val="008F0DE4"/>
    <w:rsid w:val="008F0FFE"/>
    <w:rsid w:val="008F11E5"/>
    <w:rsid w:val="008F131C"/>
    <w:rsid w:val="008F1600"/>
    <w:rsid w:val="008F1FA0"/>
    <w:rsid w:val="008F21D1"/>
    <w:rsid w:val="008F22DF"/>
    <w:rsid w:val="008F2423"/>
    <w:rsid w:val="008F250B"/>
    <w:rsid w:val="008F2A82"/>
    <w:rsid w:val="008F2BF6"/>
    <w:rsid w:val="008F2E25"/>
    <w:rsid w:val="008F2FD6"/>
    <w:rsid w:val="008F31A4"/>
    <w:rsid w:val="008F362A"/>
    <w:rsid w:val="008F389A"/>
    <w:rsid w:val="008F39C1"/>
    <w:rsid w:val="008F3B54"/>
    <w:rsid w:val="008F43B9"/>
    <w:rsid w:val="008F44CB"/>
    <w:rsid w:val="008F47F2"/>
    <w:rsid w:val="008F4828"/>
    <w:rsid w:val="008F4889"/>
    <w:rsid w:val="008F4A26"/>
    <w:rsid w:val="008F4A34"/>
    <w:rsid w:val="008F4D83"/>
    <w:rsid w:val="008F4DE7"/>
    <w:rsid w:val="008F4DF5"/>
    <w:rsid w:val="008F4E28"/>
    <w:rsid w:val="008F581B"/>
    <w:rsid w:val="008F6783"/>
    <w:rsid w:val="008F67FC"/>
    <w:rsid w:val="008F68F5"/>
    <w:rsid w:val="008F6AD9"/>
    <w:rsid w:val="008F6B40"/>
    <w:rsid w:val="008F6BB9"/>
    <w:rsid w:val="008F6D0A"/>
    <w:rsid w:val="008F7553"/>
    <w:rsid w:val="008F7828"/>
    <w:rsid w:val="008F7DFE"/>
    <w:rsid w:val="00900E66"/>
    <w:rsid w:val="0090111D"/>
    <w:rsid w:val="009011F6"/>
    <w:rsid w:val="00901366"/>
    <w:rsid w:val="0090142E"/>
    <w:rsid w:val="0090164D"/>
    <w:rsid w:val="00901924"/>
    <w:rsid w:val="00901D55"/>
    <w:rsid w:val="00901EE2"/>
    <w:rsid w:val="00901FB8"/>
    <w:rsid w:val="00902366"/>
    <w:rsid w:val="0090250A"/>
    <w:rsid w:val="009027DC"/>
    <w:rsid w:val="0090293A"/>
    <w:rsid w:val="009029CA"/>
    <w:rsid w:val="00902FA5"/>
    <w:rsid w:val="009030B6"/>
    <w:rsid w:val="00903207"/>
    <w:rsid w:val="00903215"/>
    <w:rsid w:val="0090334B"/>
    <w:rsid w:val="009036BE"/>
    <w:rsid w:val="00903991"/>
    <w:rsid w:val="00903CEB"/>
    <w:rsid w:val="00903D32"/>
    <w:rsid w:val="0090407D"/>
    <w:rsid w:val="0090417C"/>
    <w:rsid w:val="00904203"/>
    <w:rsid w:val="00904263"/>
    <w:rsid w:val="009043B7"/>
    <w:rsid w:val="0090459F"/>
    <w:rsid w:val="00904743"/>
    <w:rsid w:val="009047FE"/>
    <w:rsid w:val="009049C3"/>
    <w:rsid w:val="00904DE5"/>
    <w:rsid w:val="00904E3C"/>
    <w:rsid w:val="00905446"/>
    <w:rsid w:val="0090576F"/>
    <w:rsid w:val="00905959"/>
    <w:rsid w:val="009059A3"/>
    <w:rsid w:val="00905B34"/>
    <w:rsid w:val="0090649F"/>
    <w:rsid w:val="009064D2"/>
    <w:rsid w:val="0090660D"/>
    <w:rsid w:val="00906614"/>
    <w:rsid w:val="00906FB3"/>
    <w:rsid w:val="00907111"/>
    <w:rsid w:val="0090754E"/>
    <w:rsid w:val="00907932"/>
    <w:rsid w:val="00907994"/>
    <w:rsid w:val="00907A17"/>
    <w:rsid w:val="00907ACA"/>
    <w:rsid w:val="00907DE3"/>
    <w:rsid w:val="009104C6"/>
    <w:rsid w:val="009106DE"/>
    <w:rsid w:val="00910954"/>
    <w:rsid w:val="00910C24"/>
    <w:rsid w:val="00910E4A"/>
    <w:rsid w:val="0091103D"/>
    <w:rsid w:val="0091139E"/>
    <w:rsid w:val="00911408"/>
    <w:rsid w:val="00911535"/>
    <w:rsid w:val="009117CD"/>
    <w:rsid w:val="009119AC"/>
    <w:rsid w:val="00911C98"/>
    <w:rsid w:val="00911D81"/>
    <w:rsid w:val="0091235C"/>
    <w:rsid w:val="009123ED"/>
    <w:rsid w:val="0091256C"/>
    <w:rsid w:val="00912615"/>
    <w:rsid w:val="009128D7"/>
    <w:rsid w:val="00912B5D"/>
    <w:rsid w:val="00912B9C"/>
    <w:rsid w:val="00912BAD"/>
    <w:rsid w:val="009130CA"/>
    <w:rsid w:val="00913998"/>
    <w:rsid w:val="0091419C"/>
    <w:rsid w:val="009147FB"/>
    <w:rsid w:val="00914A19"/>
    <w:rsid w:val="00914A43"/>
    <w:rsid w:val="00914D7D"/>
    <w:rsid w:val="00914DC0"/>
    <w:rsid w:val="00915021"/>
    <w:rsid w:val="00915081"/>
    <w:rsid w:val="009151B9"/>
    <w:rsid w:val="0091562D"/>
    <w:rsid w:val="00915A9D"/>
    <w:rsid w:val="00915CDD"/>
    <w:rsid w:val="00915E44"/>
    <w:rsid w:val="009163D9"/>
    <w:rsid w:val="0091666A"/>
    <w:rsid w:val="0091680A"/>
    <w:rsid w:val="00916E1A"/>
    <w:rsid w:val="00916E66"/>
    <w:rsid w:val="00916F90"/>
    <w:rsid w:val="00917007"/>
    <w:rsid w:val="0091720D"/>
    <w:rsid w:val="009172E1"/>
    <w:rsid w:val="00917337"/>
    <w:rsid w:val="00917362"/>
    <w:rsid w:val="00917708"/>
    <w:rsid w:val="009178CD"/>
    <w:rsid w:val="00917BD8"/>
    <w:rsid w:val="00917D6D"/>
    <w:rsid w:val="0092012F"/>
    <w:rsid w:val="00920447"/>
    <w:rsid w:val="00920766"/>
    <w:rsid w:val="00920B40"/>
    <w:rsid w:val="00920F77"/>
    <w:rsid w:val="009217B3"/>
    <w:rsid w:val="009219C8"/>
    <w:rsid w:val="00921B10"/>
    <w:rsid w:val="00921CAF"/>
    <w:rsid w:val="00922627"/>
    <w:rsid w:val="00922D1E"/>
    <w:rsid w:val="00922E7E"/>
    <w:rsid w:val="009231FC"/>
    <w:rsid w:val="009236B5"/>
    <w:rsid w:val="00923943"/>
    <w:rsid w:val="009239D9"/>
    <w:rsid w:val="009239F3"/>
    <w:rsid w:val="0092448D"/>
    <w:rsid w:val="009246B6"/>
    <w:rsid w:val="00924A49"/>
    <w:rsid w:val="00924AB9"/>
    <w:rsid w:val="00924C02"/>
    <w:rsid w:val="00924F08"/>
    <w:rsid w:val="00924FD6"/>
    <w:rsid w:val="009250A6"/>
    <w:rsid w:val="00925199"/>
    <w:rsid w:val="00925882"/>
    <w:rsid w:val="00925925"/>
    <w:rsid w:val="00925B52"/>
    <w:rsid w:val="00925C7C"/>
    <w:rsid w:val="00925F72"/>
    <w:rsid w:val="00925F8C"/>
    <w:rsid w:val="00926004"/>
    <w:rsid w:val="0092610B"/>
    <w:rsid w:val="0092651F"/>
    <w:rsid w:val="00926534"/>
    <w:rsid w:val="009265C1"/>
    <w:rsid w:val="0092693A"/>
    <w:rsid w:val="0092696F"/>
    <w:rsid w:val="009269AC"/>
    <w:rsid w:val="00926D8C"/>
    <w:rsid w:val="00926DCB"/>
    <w:rsid w:val="009273F5"/>
    <w:rsid w:val="00927706"/>
    <w:rsid w:val="009277F6"/>
    <w:rsid w:val="009278C2"/>
    <w:rsid w:val="00927958"/>
    <w:rsid w:val="00927AFD"/>
    <w:rsid w:val="00927B9E"/>
    <w:rsid w:val="00927C42"/>
    <w:rsid w:val="00927F5D"/>
    <w:rsid w:val="00927F78"/>
    <w:rsid w:val="009302B0"/>
    <w:rsid w:val="0093038B"/>
    <w:rsid w:val="00930432"/>
    <w:rsid w:val="00930883"/>
    <w:rsid w:val="009309DC"/>
    <w:rsid w:val="00930DD8"/>
    <w:rsid w:val="00931323"/>
    <w:rsid w:val="009313C6"/>
    <w:rsid w:val="00931EBA"/>
    <w:rsid w:val="00931EC8"/>
    <w:rsid w:val="009322F0"/>
    <w:rsid w:val="00932B48"/>
    <w:rsid w:val="00932B9E"/>
    <w:rsid w:val="00932C05"/>
    <w:rsid w:val="00932EE1"/>
    <w:rsid w:val="00933052"/>
    <w:rsid w:val="009330E2"/>
    <w:rsid w:val="00933583"/>
    <w:rsid w:val="00933C15"/>
    <w:rsid w:val="00933E42"/>
    <w:rsid w:val="009340C2"/>
    <w:rsid w:val="00934760"/>
    <w:rsid w:val="009349AA"/>
    <w:rsid w:val="00934E01"/>
    <w:rsid w:val="00934EAF"/>
    <w:rsid w:val="00934ECE"/>
    <w:rsid w:val="0093517F"/>
    <w:rsid w:val="0093527D"/>
    <w:rsid w:val="009354BD"/>
    <w:rsid w:val="00935621"/>
    <w:rsid w:val="009357EE"/>
    <w:rsid w:val="00935982"/>
    <w:rsid w:val="00935A03"/>
    <w:rsid w:val="00935B11"/>
    <w:rsid w:val="00935D94"/>
    <w:rsid w:val="00935DBC"/>
    <w:rsid w:val="00935F50"/>
    <w:rsid w:val="00935F80"/>
    <w:rsid w:val="00936004"/>
    <w:rsid w:val="009373F2"/>
    <w:rsid w:val="00937482"/>
    <w:rsid w:val="00937612"/>
    <w:rsid w:val="0093763A"/>
    <w:rsid w:val="00937B7F"/>
    <w:rsid w:val="00937E1A"/>
    <w:rsid w:val="00937F89"/>
    <w:rsid w:val="0094036C"/>
    <w:rsid w:val="009404FD"/>
    <w:rsid w:val="009404FF"/>
    <w:rsid w:val="00940699"/>
    <w:rsid w:val="00940A2F"/>
    <w:rsid w:val="00940B59"/>
    <w:rsid w:val="0094122C"/>
    <w:rsid w:val="009417FB"/>
    <w:rsid w:val="009418D5"/>
    <w:rsid w:val="00941D96"/>
    <w:rsid w:val="00941EB4"/>
    <w:rsid w:val="00942290"/>
    <w:rsid w:val="0094246C"/>
    <w:rsid w:val="00942564"/>
    <w:rsid w:val="009427DB"/>
    <w:rsid w:val="00942862"/>
    <w:rsid w:val="00942B21"/>
    <w:rsid w:val="00942E87"/>
    <w:rsid w:val="00942F9C"/>
    <w:rsid w:val="00943102"/>
    <w:rsid w:val="0094330B"/>
    <w:rsid w:val="0094347C"/>
    <w:rsid w:val="00943900"/>
    <w:rsid w:val="00943C4D"/>
    <w:rsid w:val="00943E59"/>
    <w:rsid w:val="009444A4"/>
    <w:rsid w:val="00944DD3"/>
    <w:rsid w:val="00944F34"/>
    <w:rsid w:val="009450FF"/>
    <w:rsid w:val="00945157"/>
    <w:rsid w:val="009454CA"/>
    <w:rsid w:val="00945B5D"/>
    <w:rsid w:val="00945DD9"/>
    <w:rsid w:val="00946003"/>
    <w:rsid w:val="009460C3"/>
    <w:rsid w:val="009464C3"/>
    <w:rsid w:val="00946574"/>
    <w:rsid w:val="00946B56"/>
    <w:rsid w:val="00946B91"/>
    <w:rsid w:val="00946F31"/>
    <w:rsid w:val="00946F66"/>
    <w:rsid w:val="00947033"/>
    <w:rsid w:val="0094729F"/>
    <w:rsid w:val="0094765A"/>
    <w:rsid w:val="0094785F"/>
    <w:rsid w:val="00947AEC"/>
    <w:rsid w:val="00947D9F"/>
    <w:rsid w:val="00947ED6"/>
    <w:rsid w:val="0095007E"/>
    <w:rsid w:val="00950470"/>
    <w:rsid w:val="009505A7"/>
    <w:rsid w:val="00950798"/>
    <w:rsid w:val="00950955"/>
    <w:rsid w:val="00950A1C"/>
    <w:rsid w:val="00950BB5"/>
    <w:rsid w:val="00950DAD"/>
    <w:rsid w:val="00950F8E"/>
    <w:rsid w:val="0095121E"/>
    <w:rsid w:val="009512B6"/>
    <w:rsid w:val="00951626"/>
    <w:rsid w:val="00951FA1"/>
    <w:rsid w:val="00952454"/>
    <w:rsid w:val="00952659"/>
    <w:rsid w:val="0095272F"/>
    <w:rsid w:val="009527D1"/>
    <w:rsid w:val="00952848"/>
    <w:rsid w:val="00952D1C"/>
    <w:rsid w:val="00952F45"/>
    <w:rsid w:val="009532CE"/>
    <w:rsid w:val="009536FE"/>
    <w:rsid w:val="00953951"/>
    <w:rsid w:val="00953A33"/>
    <w:rsid w:val="00953BE4"/>
    <w:rsid w:val="00953CAD"/>
    <w:rsid w:val="00953D90"/>
    <w:rsid w:val="00953DDF"/>
    <w:rsid w:val="00953E80"/>
    <w:rsid w:val="0095400C"/>
    <w:rsid w:val="0095406E"/>
    <w:rsid w:val="009540FE"/>
    <w:rsid w:val="009544C6"/>
    <w:rsid w:val="009548C2"/>
    <w:rsid w:val="00954A6B"/>
    <w:rsid w:val="00954E6B"/>
    <w:rsid w:val="009557CF"/>
    <w:rsid w:val="00955B07"/>
    <w:rsid w:val="00955EB6"/>
    <w:rsid w:val="00956408"/>
    <w:rsid w:val="0095651F"/>
    <w:rsid w:val="00956939"/>
    <w:rsid w:val="0095693C"/>
    <w:rsid w:val="00956CA5"/>
    <w:rsid w:val="00956CEE"/>
    <w:rsid w:val="00956D76"/>
    <w:rsid w:val="00956E7E"/>
    <w:rsid w:val="00956F02"/>
    <w:rsid w:val="009570E2"/>
    <w:rsid w:val="009570FA"/>
    <w:rsid w:val="0095726D"/>
    <w:rsid w:val="00957290"/>
    <w:rsid w:val="009574B8"/>
    <w:rsid w:val="009575F0"/>
    <w:rsid w:val="00957D0E"/>
    <w:rsid w:val="00957D3E"/>
    <w:rsid w:val="0096011B"/>
    <w:rsid w:val="0096016F"/>
    <w:rsid w:val="00960216"/>
    <w:rsid w:val="0096072D"/>
    <w:rsid w:val="009608CC"/>
    <w:rsid w:val="00960C71"/>
    <w:rsid w:val="00960C9F"/>
    <w:rsid w:val="00960D6B"/>
    <w:rsid w:val="0096101F"/>
    <w:rsid w:val="009610FC"/>
    <w:rsid w:val="0096188C"/>
    <w:rsid w:val="00961BA5"/>
    <w:rsid w:val="00961EBF"/>
    <w:rsid w:val="00962230"/>
    <w:rsid w:val="00962520"/>
    <w:rsid w:val="00962ABB"/>
    <w:rsid w:val="00962E4E"/>
    <w:rsid w:val="00962FB5"/>
    <w:rsid w:val="00963322"/>
    <w:rsid w:val="00963469"/>
    <w:rsid w:val="00963472"/>
    <w:rsid w:val="009634AA"/>
    <w:rsid w:val="00963D5A"/>
    <w:rsid w:val="00963E69"/>
    <w:rsid w:val="00963E6C"/>
    <w:rsid w:val="0096427B"/>
    <w:rsid w:val="009642EF"/>
    <w:rsid w:val="00964375"/>
    <w:rsid w:val="009643F8"/>
    <w:rsid w:val="00964AFC"/>
    <w:rsid w:val="00964CD0"/>
    <w:rsid w:val="00964D2B"/>
    <w:rsid w:val="00964D2E"/>
    <w:rsid w:val="00964F8D"/>
    <w:rsid w:val="00965285"/>
    <w:rsid w:val="0096532D"/>
    <w:rsid w:val="00965410"/>
    <w:rsid w:val="0096586F"/>
    <w:rsid w:val="009659AE"/>
    <w:rsid w:val="00965E14"/>
    <w:rsid w:val="009662CD"/>
    <w:rsid w:val="00966B7F"/>
    <w:rsid w:val="00966B96"/>
    <w:rsid w:val="00966BA5"/>
    <w:rsid w:val="00966C45"/>
    <w:rsid w:val="00966C6A"/>
    <w:rsid w:val="00966CC3"/>
    <w:rsid w:val="00966D60"/>
    <w:rsid w:val="00967474"/>
    <w:rsid w:val="00967558"/>
    <w:rsid w:val="009677D1"/>
    <w:rsid w:val="00967A07"/>
    <w:rsid w:val="00967BE6"/>
    <w:rsid w:val="00967C5F"/>
    <w:rsid w:val="00967DF5"/>
    <w:rsid w:val="00967F0D"/>
    <w:rsid w:val="0097023E"/>
    <w:rsid w:val="0097026A"/>
    <w:rsid w:val="0097030D"/>
    <w:rsid w:val="0097052A"/>
    <w:rsid w:val="00970A7E"/>
    <w:rsid w:val="00970B31"/>
    <w:rsid w:val="00970E33"/>
    <w:rsid w:val="00971F69"/>
    <w:rsid w:val="00971FAF"/>
    <w:rsid w:val="009721D5"/>
    <w:rsid w:val="00972622"/>
    <w:rsid w:val="00972779"/>
    <w:rsid w:val="0097279F"/>
    <w:rsid w:val="00972DAA"/>
    <w:rsid w:val="00973171"/>
    <w:rsid w:val="0097349D"/>
    <w:rsid w:val="00973526"/>
    <w:rsid w:val="0097375F"/>
    <w:rsid w:val="009737D4"/>
    <w:rsid w:val="00973987"/>
    <w:rsid w:val="00973AC4"/>
    <w:rsid w:val="00974193"/>
    <w:rsid w:val="0097449E"/>
    <w:rsid w:val="009745F3"/>
    <w:rsid w:val="00974768"/>
    <w:rsid w:val="009747C4"/>
    <w:rsid w:val="0097485A"/>
    <w:rsid w:val="00974D8F"/>
    <w:rsid w:val="00974E5F"/>
    <w:rsid w:val="009750E7"/>
    <w:rsid w:val="0097533F"/>
    <w:rsid w:val="009753C7"/>
    <w:rsid w:val="00975443"/>
    <w:rsid w:val="009757BB"/>
    <w:rsid w:val="00975892"/>
    <w:rsid w:val="00975AF2"/>
    <w:rsid w:val="009761F1"/>
    <w:rsid w:val="009762A7"/>
    <w:rsid w:val="009769E2"/>
    <w:rsid w:val="00976A4B"/>
    <w:rsid w:val="00976DFD"/>
    <w:rsid w:val="00976E8C"/>
    <w:rsid w:val="00976ED9"/>
    <w:rsid w:val="00976FC9"/>
    <w:rsid w:val="0097719A"/>
    <w:rsid w:val="00977292"/>
    <w:rsid w:val="009774D1"/>
    <w:rsid w:val="0097750F"/>
    <w:rsid w:val="009776A9"/>
    <w:rsid w:val="00977742"/>
    <w:rsid w:val="0097788D"/>
    <w:rsid w:val="00977A11"/>
    <w:rsid w:val="00977D8B"/>
    <w:rsid w:val="00977DC5"/>
    <w:rsid w:val="009800A3"/>
    <w:rsid w:val="00980482"/>
    <w:rsid w:val="00980781"/>
    <w:rsid w:val="0098095E"/>
    <w:rsid w:val="00980C57"/>
    <w:rsid w:val="00980CEF"/>
    <w:rsid w:val="009811E4"/>
    <w:rsid w:val="00981854"/>
    <w:rsid w:val="00981EF1"/>
    <w:rsid w:val="00981F27"/>
    <w:rsid w:val="00982128"/>
    <w:rsid w:val="00982384"/>
    <w:rsid w:val="00982432"/>
    <w:rsid w:val="00982448"/>
    <w:rsid w:val="00982481"/>
    <w:rsid w:val="009824BF"/>
    <w:rsid w:val="00982953"/>
    <w:rsid w:val="00982C0E"/>
    <w:rsid w:val="00982C1B"/>
    <w:rsid w:val="00982D1A"/>
    <w:rsid w:val="00982E6F"/>
    <w:rsid w:val="00983167"/>
    <w:rsid w:val="0098318B"/>
    <w:rsid w:val="00983237"/>
    <w:rsid w:val="00983616"/>
    <w:rsid w:val="009836BC"/>
    <w:rsid w:val="009838A0"/>
    <w:rsid w:val="00983A4B"/>
    <w:rsid w:val="00983ABB"/>
    <w:rsid w:val="00984061"/>
    <w:rsid w:val="0098413E"/>
    <w:rsid w:val="00984190"/>
    <w:rsid w:val="009841BD"/>
    <w:rsid w:val="00984242"/>
    <w:rsid w:val="009842C9"/>
    <w:rsid w:val="009846FE"/>
    <w:rsid w:val="00984733"/>
    <w:rsid w:val="00984ACA"/>
    <w:rsid w:val="00984C50"/>
    <w:rsid w:val="00984CF2"/>
    <w:rsid w:val="00984E3A"/>
    <w:rsid w:val="0098548E"/>
    <w:rsid w:val="0098561A"/>
    <w:rsid w:val="00985719"/>
    <w:rsid w:val="0098579B"/>
    <w:rsid w:val="0098580F"/>
    <w:rsid w:val="009859F5"/>
    <w:rsid w:val="00985B0D"/>
    <w:rsid w:val="00985FCC"/>
    <w:rsid w:val="009864A4"/>
    <w:rsid w:val="009864A8"/>
    <w:rsid w:val="0098668E"/>
    <w:rsid w:val="0098696B"/>
    <w:rsid w:val="0098697F"/>
    <w:rsid w:val="00986FE3"/>
    <w:rsid w:val="00987222"/>
    <w:rsid w:val="00987315"/>
    <w:rsid w:val="00987349"/>
    <w:rsid w:val="00987A16"/>
    <w:rsid w:val="00987ECE"/>
    <w:rsid w:val="009901A6"/>
    <w:rsid w:val="009901BB"/>
    <w:rsid w:val="009903C4"/>
    <w:rsid w:val="00990431"/>
    <w:rsid w:val="009905F6"/>
    <w:rsid w:val="00990AA9"/>
    <w:rsid w:val="00990B74"/>
    <w:rsid w:val="00990B94"/>
    <w:rsid w:val="00990DF8"/>
    <w:rsid w:val="00991141"/>
    <w:rsid w:val="00991419"/>
    <w:rsid w:val="00991673"/>
    <w:rsid w:val="0099179A"/>
    <w:rsid w:val="00992609"/>
    <w:rsid w:val="00992AA7"/>
    <w:rsid w:val="00992CAF"/>
    <w:rsid w:val="00992D03"/>
    <w:rsid w:val="00992F0D"/>
    <w:rsid w:val="00992F58"/>
    <w:rsid w:val="00993090"/>
    <w:rsid w:val="00993380"/>
    <w:rsid w:val="0099383A"/>
    <w:rsid w:val="00993BA6"/>
    <w:rsid w:val="009941CC"/>
    <w:rsid w:val="009949BD"/>
    <w:rsid w:val="00994D57"/>
    <w:rsid w:val="00994F2F"/>
    <w:rsid w:val="00994FA3"/>
    <w:rsid w:val="0099510A"/>
    <w:rsid w:val="00995136"/>
    <w:rsid w:val="00995825"/>
    <w:rsid w:val="00995A98"/>
    <w:rsid w:val="00995BE5"/>
    <w:rsid w:val="00995CAB"/>
    <w:rsid w:val="00996775"/>
    <w:rsid w:val="00996D43"/>
    <w:rsid w:val="00997079"/>
    <w:rsid w:val="009970A0"/>
    <w:rsid w:val="00997296"/>
    <w:rsid w:val="009973F9"/>
    <w:rsid w:val="0099777B"/>
    <w:rsid w:val="00997950"/>
    <w:rsid w:val="009979A7"/>
    <w:rsid w:val="00997BC5"/>
    <w:rsid w:val="00997CF7"/>
    <w:rsid w:val="009A003D"/>
    <w:rsid w:val="009A006B"/>
    <w:rsid w:val="009A01AC"/>
    <w:rsid w:val="009A0347"/>
    <w:rsid w:val="009A04B6"/>
    <w:rsid w:val="009A05CD"/>
    <w:rsid w:val="009A08EC"/>
    <w:rsid w:val="009A0A03"/>
    <w:rsid w:val="009A0E0C"/>
    <w:rsid w:val="009A1430"/>
    <w:rsid w:val="009A14CB"/>
    <w:rsid w:val="009A1637"/>
    <w:rsid w:val="009A1B2A"/>
    <w:rsid w:val="009A1C01"/>
    <w:rsid w:val="009A2135"/>
    <w:rsid w:val="009A25E6"/>
    <w:rsid w:val="009A2898"/>
    <w:rsid w:val="009A2912"/>
    <w:rsid w:val="009A2B55"/>
    <w:rsid w:val="009A332E"/>
    <w:rsid w:val="009A36F4"/>
    <w:rsid w:val="009A3A71"/>
    <w:rsid w:val="009A3B75"/>
    <w:rsid w:val="009A3DFD"/>
    <w:rsid w:val="009A46A7"/>
    <w:rsid w:val="009A47B0"/>
    <w:rsid w:val="009A4A3A"/>
    <w:rsid w:val="009A4E64"/>
    <w:rsid w:val="009A549A"/>
    <w:rsid w:val="009A56F6"/>
    <w:rsid w:val="009A57A5"/>
    <w:rsid w:val="009A5C0F"/>
    <w:rsid w:val="009A5CB3"/>
    <w:rsid w:val="009A5F9A"/>
    <w:rsid w:val="009A67A5"/>
    <w:rsid w:val="009A6851"/>
    <w:rsid w:val="009A6907"/>
    <w:rsid w:val="009A6A3B"/>
    <w:rsid w:val="009A6F28"/>
    <w:rsid w:val="009A7187"/>
    <w:rsid w:val="009A791F"/>
    <w:rsid w:val="009A7950"/>
    <w:rsid w:val="009A7CAF"/>
    <w:rsid w:val="009A7D3F"/>
    <w:rsid w:val="009A7E81"/>
    <w:rsid w:val="009A7FB8"/>
    <w:rsid w:val="009B03E1"/>
    <w:rsid w:val="009B06CE"/>
    <w:rsid w:val="009B07CF"/>
    <w:rsid w:val="009B08C0"/>
    <w:rsid w:val="009B097F"/>
    <w:rsid w:val="009B0FF6"/>
    <w:rsid w:val="009B1037"/>
    <w:rsid w:val="009B11E3"/>
    <w:rsid w:val="009B13BD"/>
    <w:rsid w:val="009B15C4"/>
    <w:rsid w:val="009B19AB"/>
    <w:rsid w:val="009B1D2B"/>
    <w:rsid w:val="009B1D87"/>
    <w:rsid w:val="009B25C1"/>
    <w:rsid w:val="009B28C8"/>
    <w:rsid w:val="009B2C2F"/>
    <w:rsid w:val="009B2CA3"/>
    <w:rsid w:val="009B2E4A"/>
    <w:rsid w:val="009B2F37"/>
    <w:rsid w:val="009B2F83"/>
    <w:rsid w:val="009B31E2"/>
    <w:rsid w:val="009B31F2"/>
    <w:rsid w:val="009B32B4"/>
    <w:rsid w:val="009B350C"/>
    <w:rsid w:val="009B380D"/>
    <w:rsid w:val="009B386F"/>
    <w:rsid w:val="009B38DE"/>
    <w:rsid w:val="009B38F0"/>
    <w:rsid w:val="009B3F6E"/>
    <w:rsid w:val="009B4133"/>
    <w:rsid w:val="009B4290"/>
    <w:rsid w:val="009B4357"/>
    <w:rsid w:val="009B4D08"/>
    <w:rsid w:val="009B4F90"/>
    <w:rsid w:val="009B511A"/>
    <w:rsid w:val="009B52A0"/>
    <w:rsid w:val="009B551E"/>
    <w:rsid w:val="009B5547"/>
    <w:rsid w:val="009B55FA"/>
    <w:rsid w:val="009B56BF"/>
    <w:rsid w:val="009B57C9"/>
    <w:rsid w:val="009B584C"/>
    <w:rsid w:val="009B5AAB"/>
    <w:rsid w:val="009B5AF5"/>
    <w:rsid w:val="009B5CE8"/>
    <w:rsid w:val="009B61DB"/>
    <w:rsid w:val="009B628C"/>
    <w:rsid w:val="009B62E5"/>
    <w:rsid w:val="009B673F"/>
    <w:rsid w:val="009B688F"/>
    <w:rsid w:val="009B6BFA"/>
    <w:rsid w:val="009B7008"/>
    <w:rsid w:val="009B718C"/>
    <w:rsid w:val="009B71D7"/>
    <w:rsid w:val="009B7400"/>
    <w:rsid w:val="009B7535"/>
    <w:rsid w:val="009B7F2D"/>
    <w:rsid w:val="009C0152"/>
    <w:rsid w:val="009C02F4"/>
    <w:rsid w:val="009C0524"/>
    <w:rsid w:val="009C0BA8"/>
    <w:rsid w:val="009C126A"/>
    <w:rsid w:val="009C13BE"/>
    <w:rsid w:val="009C13EC"/>
    <w:rsid w:val="009C1457"/>
    <w:rsid w:val="009C1909"/>
    <w:rsid w:val="009C1A84"/>
    <w:rsid w:val="009C1B36"/>
    <w:rsid w:val="009C1CFB"/>
    <w:rsid w:val="009C1D6A"/>
    <w:rsid w:val="009C2004"/>
    <w:rsid w:val="009C206E"/>
    <w:rsid w:val="009C2454"/>
    <w:rsid w:val="009C24A2"/>
    <w:rsid w:val="009C258C"/>
    <w:rsid w:val="009C26F7"/>
    <w:rsid w:val="009C293A"/>
    <w:rsid w:val="009C302C"/>
    <w:rsid w:val="009C36B5"/>
    <w:rsid w:val="009C39BF"/>
    <w:rsid w:val="009C3E35"/>
    <w:rsid w:val="009C400D"/>
    <w:rsid w:val="009C46E3"/>
    <w:rsid w:val="009C4AD3"/>
    <w:rsid w:val="009C4B67"/>
    <w:rsid w:val="009C4BA1"/>
    <w:rsid w:val="009C4C64"/>
    <w:rsid w:val="009C56C9"/>
    <w:rsid w:val="009C573B"/>
    <w:rsid w:val="009C59A2"/>
    <w:rsid w:val="009C5A67"/>
    <w:rsid w:val="009C5A96"/>
    <w:rsid w:val="009C5C82"/>
    <w:rsid w:val="009C5CDB"/>
    <w:rsid w:val="009C619A"/>
    <w:rsid w:val="009C638F"/>
    <w:rsid w:val="009C641F"/>
    <w:rsid w:val="009C6522"/>
    <w:rsid w:val="009C65B9"/>
    <w:rsid w:val="009C660C"/>
    <w:rsid w:val="009C6C80"/>
    <w:rsid w:val="009C7227"/>
    <w:rsid w:val="009C722C"/>
    <w:rsid w:val="009C7AA0"/>
    <w:rsid w:val="009C7CA0"/>
    <w:rsid w:val="009D0235"/>
    <w:rsid w:val="009D031B"/>
    <w:rsid w:val="009D03F3"/>
    <w:rsid w:val="009D0A93"/>
    <w:rsid w:val="009D0B20"/>
    <w:rsid w:val="009D10A8"/>
    <w:rsid w:val="009D1B96"/>
    <w:rsid w:val="009D2020"/>
    <w:rsid w:val="009D20A5"/>
    <w:rsid w:val="009D29C1"/>
    <w:rsid w:val="009D2AF6"/>
    <w:rsid w:val="009D3112"/>
    <w:rsid w:val="009D3D60"/>
    <w:rsid w:val="009D3F5C"/>
    <w:rsid w:val="009D40D5"/>
    <w:rsid w:val="009D4755"/>
    <w:rsid w:val="009D4A3B"/>
    <w:rsid w:val="009D4BB0"/>
    <w:rsid w:val="009D51BA"/>
    <w:rsid w:val="009D530A"/>
    <w:rsid w:val="009D55F7"/>
    <w:rsid w:val="009D5614"/>
    <w:rsid w:val="009D5952"/>
    <w:rsid w:val="009D5B6C"/>
    <w:rsid w:val="009D5C0C"/>
    <w:rsid w:val="009D5D0A"/>
    <w:rsid w:val="009D5D0C"/>
    <w:rsid w:val="009D617E"/>
    <w:rsid w:val="009D6675"/>
    <w:rsid w:val="009D6723"/>
    <w:rsid w:val="009D6ADB"/>
    <w:rsid w:val="009D6F4C"/>
    <w:rsid w:val="009D7436"/>
    <w:rsid w:val="009D74DE"/>
    <w:rsid w:val="009D7957"/>
    <w:rsid w:val="009D7995"/>
    <w:rsid w:val="009E00D5"/>
    <w:rsid w:val="009E04EB"/>
    <w:rsid w:val="009E0A9C"/>
    <w:rsid w:val="009E0D42"/>
    <w:rsid w:val="009E0FD9"/>
    <w:rsid w:val="009E1224"/>
    <w:rsid w:val="009E122F"/>
    <w:rsid w:val="009E128B"/>
    <w:rsid w:val="009E1368"/>
    <w:rsid w:val="009E17D7"/>
    <w:rsid w:val="009E19E1"/>
    <w:rsid w:val="009E19EE"/>
    <w:rsid w:val="009E221D"/>
    <w:rsid w:val="009E222A"/>
    <w:rsid w:val="009E22BF"/>
    <w:rsid w:val="009E2758"/>
    <w:rsid w:val="009E2796"/>
    <w:rsid w:val="009E3374"/>
    <w:rsid w:val="009E349D"/>
    <w:rsid w:val="009E37FC"/>
    <w:rsid w:val="009E3847"/>
    <w:rsid w:val="009E390C"/>
    <w:rsid w:val="009E3CD9"/>
    <w:rsid w:val="009E3D5C"/>
    <w:rsid w:val="009E409D"/>
    <w:rsid w:val="009E42C1"/>
    <w:rsid w:val="009E42EF"/>
    <w:rsid w:val="009E441D"/>
    <w:rsid w:val="009E479F"/>
    <w:rsid w:val="009E4AFE"/>
    <w:rsid w:val="009E4B7D"/>
    <w:rsid w:val="009E4CDA"/>
    <w:rsid w:val="009E4D81"/>
    <w:rsid w:val="009E5431"/>
    <w:rsid w:val="009E54B1"/>
    <w:rsid w:val="009E54CF"/>
    <w:rsid w:val="009E5578"/>
    <w:rsid w:val="009E59D8"/>
    <w:rsid w:val="009E5B1C"/>
    <w:rsid w:val="009E5C12"/>
    <w:rsid w:val="009E5C95"/>
    <w:rsid w:val="009E60AF"/>
    <w:rsid w:val="009E639B"/>
    <w:rsid w:val="009E649D"/>
    <w:rsid w:val="009E6763"/>
    <w:rsid w:val="009E6ABD"/>
    <w:rsid w:val="009E6D3F"/>
    <w:rsid w:val="009E6FA0"/>
    <w:rsid w:val="009E700A"/>
    <w:rsid w:val="009E7040"/>
    <w:rsid w:val="009E7300"/>
    <w:rsid w:val="009E739E"/>
    <w:rsid w:val="009E74C6"/>
    <w:rsid w:val="009E75E7"/>
    <w:rsid w:val="009E7D8E"/>
    <w:rsid w:val="009E7E2E"/>
    <w:rsid w:val="009F00C9"/>
    <w:rsid w:val="009F00EC"/>
    <w:rsid w:val="009F016A"/>
    <w:rsid w:val="009F02CE"/>
    <w:rsid w:val="009F0413"/>
    <w:rsid w:val="009F047E"/>
    <w:rsid w:val="009F07EA"/>
    <w:rsid w:val="009F07FD"/>
    <w:rsid w:val="009F0973"/>
    <w:rsid w:val="009F09ED"/>
    <w:rsid w:val="009F0EC3"/>
    <w:rsid w:val="009F1776"/>
    <w:rsid w:val="009F1C17"/>
    <w:rsid w:val="009F1C98"/>
    <w:rsid w:val="009F1F6A"/>
    <w:rsid w:val="009F2059"/>
    <w:rsid w:val="009F230E"/>
    <w:rsid w:val="009F2C42"/>
    <w:rsid w:val="009F2E5B"/>
    <w:rsid w:val="009F2F05"/>
    <w:rsid w:val="009F31D5"/>
    <w:rsid w:val="009F330A"/>
    <w:rsid w:val="009F358C"/>
    <w:rsid w:val="009F3653"/>
    <w:rsid w:val="009F36AA"/>
    <w:rsid w:val="009F37C3"/>
    <w:rsid w:val="009F3804"/>
    <w:rsid w:val="009F3B5A"/>
    <w:rsid w:val="009F3C75"/>
    <w:rsid w:val="009F3F2F"/>
    <w:rsid w:val="009F402A"/>
    <w:rsid w:val="009F41D4"/>
    <w:rsid w:val="009F43BE"/>
    <w:rsid w:val="009F45C0"/>
    <w:rsid w:val="009F4787"/>
    <w:rsid w:val="009F4983"/>
    <w:rsid w:val="009F4A2A"/>
    <w:rsid w:val="009F4C66"/>
    <w:rsid w:val="009F4C9E"/>
    <w:rsid w:val="009F4D4C"/>
    <w:rsid w:val="009F4E00"/>
    <w:rsid w:val="009F4F92"/>
    <w:rsid w:val="009F54D1"/>
    <w:rsid w:val="009F55BB"/>
    <w:rsid w:val="009F579B"/>
    <w:rsid w:val="009F5997"/>
    <w:rsid w:val="009F5DC8"/>
    <w:rsid w:val="009F6C6F"/>
    <w:rsid w:val="009F6FE6"/>
    <w:rsid w:val="009F70F9"/>
    <w:rsid w:val="009F7295"/>
    <w:rsid w:val="009F7433"/>
    <w:rsid w:val="00A009F2"/>
    <w:rsid w:val="00A00A04"/>
    <w:rsid w:val="00A00A0D"/>
    <w:rsid w:val="00A00AA1"/>
    <w:rsid w:val="00A00CE6"/>
    <w:rsid w:val="00A0112C"/>
    <w:rsid w:val="00A0152E"/>
    <w:rsid w:val="00A015D2"/>
    <w:rsid w:val="00A0178B"/>
    <w:rsid w:val="00A01954"/>
    <w:rsid w:val="00A02632"/>
    <w:rsid w:val="00A02C36"/>
    <w:rsid w:val="00A02C93"/>
    <w:rsid w:val="00A02D91"/>
    <w:rsid w:val="00A034D1"/>
    <w:rsid w:val="00A036F9"/>
    <w:rsid w:val="00A03800"/>
    <w:rsid w:val="00A03A9F"/>
    <w:rsid w:val="00A03E36"/>
    <w:rsid w:val="00A03FF0"/>
    <w:rsid w:val="00A044B5"/>
    <w:rsid w:val="00A04A06"/>
    <w:rsid w:val="00A04B5D"/>
    <w:rsid w:val="00A04CC9"/>
    <w:rsid w:val="00A04D5E"/>
    <w:rsid w:val="00A04E71"/>
    <w:rsid w:val="00A04EBE"/>
    <w:rsid w:val="00A04F36"/>
    <w:rsid w:val="00A04FE3"/>
    <w:rsid w:val="00A05A0D"/>
    <w:rsid w:val="00A05A74"/>
    <w:rsid w:val="00A05B34"/>
    <w:rsid w:val="00A05CF2"/>
    <w:rsid w:val="00A05F40"/>
    <w:rsid w:val="00A05F83"/>
    <w:rsid w:val="00A06202"/>
    <w:rsid w:val="00A063BC"/>
    <w:rsid w:val="00A067C0"/>
    <w:rsid w:val="00A067C3"/>
    <w:rsid w:val="00A06F0C"/>
    <w:rsid w:val="00A06F5D"/>
    <w:rsid w:val="00A0736B"/>
    <w:rsid w:val="00A073D7"/>
    <w:rsid w:val="00A07537"/>
    <w:rsid w:val="00A077F2"/>
    <w:rsid w:val="00A07968"/>
    <w:rsid w:val="00A07AFF"/>
    <w:rsid w:val="00A07FCA"/>
    <w:rsid w:val="00A10088"/>
    <w:rsid w:val="00A102BB"/>
    <w:rsid w:val="00A10785"/>
    <w:rsid w:val="00A10DFC"/>
    <w:rsid w:val="00A11089"/>
    <w:rsid w:val="00A113AE"/>
    <w:rsid w:val="00A1185F"/>
    <w:rsid w:val="00A118A0"/>
    <w:rsid w:val="00A11B20"/>
    <w:rsid w:val="00A11B42"/>
    <w:rsid w:val="00A121BB"/>
    <w:rsid w:val="00A122EC"/>
    <w:rsid w:val="00A122F6"/>
    <w:rsid w:val="00A125F4"/>
    <w:rsid w:val="00A12625"/>
    <w:rsid w:val="00A12F26"/>
    <w:rsid w:val="00A12F4A"/>
    <w:rsid w:val="00A12FFA"/>
    <w:rsid w:val="00A13008"/>
    <w:rsid w:val="00A13285"/>
    <w:rsid w:val="00A13301"/>
    <w:rsid w:val="00A13A3F"/>
    <w:rsid w:val="00A13D77"/>
    <w:rsid w:val="00A13DCB"/>
    <w:rsid w:val="00A142C9"/>
    <w:rsid w:val="00A143FF"/>
    <w:rsid w:val="00A14410"/>
    <w:rsid w:val="00A14C9D"/>
    <w:rsid w:val="00A14D57"/>
    <w:rsid w:val="00A14D81"/>
    <w:rsid w:val="00A15046"/>
    <w:rsid w:val="00A1520E"/>
    <w:rsid w:val="00A15C41"/>
    <w:rsid w:val="00A15F1E"/>
    <w:rsid w:val="00A15F97"/>
    <w:rsid w:val="00A1626E"/>
    <w:rsid w:val="00A16297"/>
    <w:rsid w:val="00A162DB"/>
    <w:rsid w:val="00A16351"/>
    <w:rsid w:val="00A1642B"/>
    <w:rsid w:val="00A16BF3"/>
    <w:rsid w:val="00A16F90"/>
    <w:rsid w:val="00A17037"/>
    <w:rsid w:val="00A170B7"/>
    <w:rsid w:val="00A171AE"/>
    <w:rsid w:val="00A1739F"/>
    <w:rsid w:val="00A1742F"/>
    <w:rsid w:val="00A174A8"/>
    <w:rsid w:val="00A17736"/>
    <w:rsid w:val="00A177CE"/>
    <w:rsid w:val="00A20093"/>
    <w:rsid w:val="00A200B0"/>
    <w:rsid w:val="00A20199"/>
    <w:rsid w:val="00A2058E"/>
    <w:rsid w:val="00A2059C"/>
    <w:rsid w:val="00A20E35"/>
    <w:rsid w:val="00A215DE"/>
    <w:rsid w:val="00A216BC"/>
    <w:rsid w:val="00A21AA8"/>
    <w:rsid w:val="00A22026"/>
    <w:rsid w:val="00A2289C"/>
    <w:rsid w:val="00A22A19"/>
    <w:rsid w:val="00A22D06"/>
    <w:rsid w:val="00A22F87"/>
    <w:rsid w:val="00A23332"/>
    <w:rsid w:val="00A2349B"/>
    <w:rsid w:val="00A2355D"/>
    <w:rsid w:val="00A23697"/>
    <w:rsid w:val="00A2378B"/>
    <w:rsid w:val="00A23D3B"/>
    <w:rsid w:val="00A23E60"/>
    <w:rsid w:val="00A23F54"/>
    <w:rsid w:val="00A23FEF"/>
    <w:rsid w:val="00A2476D"/>
    <w:rsid w:val="00A24D8D"/>
    <w:rsid w:val="00A250C2"/>
    <w:rsid w:val="00A250D1"/>
    <w:rsid w:val="00A251AB"/>
    <w:rsid w:val="00A251DC"/>
    <w:rsid w:val="00A2526F"/>
    <w:rsid w:val="00A25492"/>
    <w:rsid w:val="00A2566F"/>
    <w:rsid w:val="00A259F3"/>
    <w:rsid w:val="00A25B2B"/>
    <w:rsid w:val="00A25DD0"/>
    <w:rsid w:val="00A26098"/>
    <w:rsid w:val="00A26164"/>
    <w:rsid w:val="00A26A1E"/>
    <w:rsid w:val="00A26BDC"/>
    <w:rsid w:val="00A26D7E"/>
    <w:rsid w:val="00A27FED"/>
    <w:rsid w:val="00A300DC"/>
    <w:rsid w:val="00A3010B"/>
    <w:rsid w:val="00A301D9"/>
    <w:rsid w:val="00A302C4"/>
    <w:rsid w:val="00A306D0"/>
    <w:rsid w:val="00A30B4D"/>
    <w:rsid w:val="00A3112C"/>
    <w:rsid w:val="00A311AE"/>
    <w:rsid w:val="00A3149D"/>
    <w:rsid w:val="00A315FB"/>
    <w:rsid w:val="00A3187F"/>
    <w:rsid w:val="00A319B5"/>
    <w:rsid w:val="00A31AE0"/>
    <w:rsid w:val="00A320D7"/>
    <w:rsid w:val="00A323EB"/>
    <w:rsid w:val="00A325D3"/>
    <w:rsid w:val="00A32957"/>
    <w:rsid w:val="00A32B58"/>
    <w:rsid w:val="00A32E8B"/>
    <w:rsid w:val="00A32EDA"/>
    <w:rsid w:val="00A32F91"/>
    <w:rsid w:val="00A330FE"/>
    <w:rsid w:val="00A331CB"/>
    <w:rsid w:val="00A331EC"/>
    <w:rsid w:val="00A3369D"/>
    <w:rsid w:val="00A337B6"/>
    <w:rsid w:val="00A33A96"/>
    <w:rsid w:val="00A33BC1"/>
    <w:rsid w:val="00A33E0D"/>
    <w:rsid w:val="00A340AD"/>
    <w:rsid w:val="00A340F4"/>
    <w:rsid w:val="00A34296"/>
    <w:rsid w:val="00A344C1"/>
    <w:rsid w:val="00A34542"/>
    <w:rsid w:val="00A34943"/>
    <w:rsid w:val="00A34BFD"/>
    <w:rsid w:val="00A34D19"/>
    <w:rsid w:val="00A358D1"/>
    <w:rsid w:val="00A35DE0"/>
    <w:rsid w:val="00A3608B"/>
    <w:rsid w:val="00A3628B"/>
    <w:rsid w:val="00A368F8"/>
    <w:rsid w:val="00A36AD8"/>
    <w:rsid w:val="00A36EBA"/>
    <w:rsid w:val="00A36EC9"/>
    <w:rsid w:val="00A37202"/>
    <w:rsid w:val="00A37244"/>
    <w:rsid w:val="00A373AA"/>
    <w:rsid w:val="00A3760C"/>
    <w:rsid w:val="00A37837"/>
    <w:rsid w:val="00A37C78"/>
    <w:rsid w:val="00A37FC4"/>
    <w:rsid w:val="00A40D6E"/>
    <w:rsid w:val="00A41181"/>
    <w:rsid w:val="00A41344"/>
    <w:rsid w:val="00A417D1"/>
    <w:rsid w:val="00A418B4"/>
    <w:rsid w:val="00A4194B"/>
    <w:rsid w:val="00A41D8F"/>
    <w:rsid w:val="00A41E7F"/>
    <w:rsid w:val="00A425D3"/>
    <w:rsid w:val="00A426F1"/>
    <w:rsid w:val="00A4280E"/>
    <w:rsid w:val="00A42D69"/>
    <w:rsid w:val="00A42F4C"/>
    <w:rsid w:val="00A42F97"/>
    <w:rsid w:val="00A433E3"/>
    <w:rsid w:val="00A4353E"/>
    <w:rsid w:val="00A4396E"/>
    <w:rsid w:val="00A43FC1"/>
    <w:rsid w:val="00A441BE"/>
    <w:rsid w:val="00A4437B"/>
    <w:rsid w:val="00A44796"/>
    <w:rsid w:val="00A44D0A"/>
    <w:rsid w:val="00A44D84"/>
    <w:rsid w:val="00A45561"/>
    <w:rsid w:val="00A459FE"/>
    <w:rsid w:val="00A45B61"/>
    <w:rsid w:val="00A45E04"/>
    <w:rsid w:val="00A45E56"/>
    <w:rsid w:val="00A4626D"/>
    <w:rsid w:val="00A466C2"/>
    <w:rsid w:val="00A4685E"/>
    <w:rsid w:val="00A468D5"/>
    <w:rsid w:val="00A46A85"/>
    <w:rsid w:val="00A46EA2"/>
    <w:rsid w:val="00A47058"/>
    <w:rsid w:val="00A47366"/>
    <w:rsid w:val="00A47A2D"/>
    <w:rsid w:val="00A47AAE"/>
    <w:rsid w:val="00A47B53"/>
    <w:rsid w:val="00A47D24"/>
    <w:rsid w:val="00A47E83"/>
    <w:rsid w:val="00A50007"/>
    <w:rsid w:val="00A504FF"/>
    <w:rsid w:val="00A50563"/>
    <w:rsid w:val="00A5062D"/>
    <w:rsid w:val="00A50B43"/>
    <w:rsid w:val="00A50CE0"/>
    <w:rsid w:val="00A50D1F"/>
    <w:rsid w:val="00A51950"/>
    <w:rsid w:val="00A51BE1"/>
    <w:rsid w:val="00A522DB"/>
    <w:rsid w:val="00A52316"/>
    <w:rsid w:val="00A5241A"/>
    <w:rsid w:val="00A52590"/>
    <w:rsid w:val="00A52C78"/>
    <w:rsid w:val="00A52C88"/>
    <w:rsid w:val="00A52D2B"/>
    <w:rsid w:val="00A5310A"/>
    <w:rsid w:val="00A53404"/>
    <w:rsid w:val="00A534A9"/>
    <w:rsid w:val="00A53D6C"/>
    <w:rsid w:val="00A54012"/>
    <w:rsid w:val="00A54102"/>
    <w:rsid w:val="00A544B0"/>
    <w:rsid w:val="00A54834"/>
    <w:rsid w:val="00A54B59"/>
    <w:rsid w:val="00A54BA9"/>
    <w:rsid w:val="00A54E45"/>
    <w:rsid w:val="00A55352"/>
    <w:rsid w:val="00A555CD"/>
    <w:rsid w:val="00A5583B"/>
    <w:rsid w:val="00A55B5D"/>
    <w:rsid w:val="00A56059"/>
    <w:rsid w:val="00A56171"/>
    <w:rsid w:val="00A562B8"/>
    <w:rsid w:val="00A5641A"/>
    <w:rsid w:val="00A5653C"/>
    <w:rsid w:val="00A565E7"/>
    <w:rsid w:val="00A56625"/>
    <w:rsid w:val="00A56B09"/>
    <w:rsid w:val="00A56C3C"/>
    <w:rsid w:val="00A56C91"/>
    <w:rsid w:val="00A57079"/>
    <w:rsid w:val="00A571D1"/>
    <w:rsid w:val="00A5763F"/>
    <w:rsid w:val="00A576FA"/>
    <w:rsid w:val="00A60028"/>
    <w:rsid w:val="00A601CF"/>
    <w:rsid w:val="00A6037F"/>
    <w:rsid w:val="00A60471"/>
    <w:rsid w:val="00A6049C"/>
    <w:rsid w:val="00A60593"/>
    <w:rsid w:val="00A60668"/>
    <w:rsid w:val="00A606CD"/>
    <w:rsid w:val="00A6077A"/>
    <w:rsid w:val="00A607C9"/>
    <w:rsid w:val="00A6086D"/>
    <w:rsid w:val="00A6097A"/>
    <w:rsid w:val="00A6146D"/>
    <w:rsid w:val="00A619A9"/>
    <w:rsid w:val="00A619C5"/>
    <w:rsid w:val="00A61A6A"/>
    <w:rsid w:val="00A62177"/>
    <w:rsid w:val="00A621AB"/>
    <w:rsid w:val="00A62847"/>
    <w:rsid w:val="00A62968"/>
    <w:rsid w:val="00A629CC"/>
    <w:rsid w:val="00A62BC7"/>
    <w:rsid w:val="00A62BDF"/>
    <w:rsid w:val="00A62E0C"/>
    <w:rsid w:val="00A63000"/>
    <w:rsid w:val="00A633C4"/>
    <w:rsid w:val="00A633CA"/>
    <w:rsid w:val="00A63546"/>
    <w:rsid w:val="00A63717"/>
    <w:rsid w:val="00A639AD"/>
    <w:rsid w:val="00A63B6D"/>
    <w:rsid w:val="00A63C33"/>
    <w:rsid w:val="00A63EAE"/>
    <w:rsid w:val="00A64230"/>
    <w:rsid w:val="00A64233"/>
    <w:rsid w:val="00A64392"/>
    <w:rsid w:val="00A643EA"/>
    <w:rsid w:val="00A643FF"/>
    <w:rsid w:val="00A64704"/>
    <w:rsid w:val="00A64A74"/>
    <w:rsid w:val="00A64B1B"/>
    <w:rsid w:val="00A64F1C"/>
    <w:rsid w:val="00A64F41"/>
    <w:rsid w:val="00A650DB"/>
    <w:rsid w:val="00A654F3"/>
    <w:rsid w:val="00A655F7"/>
    <w:rsid w:val="00A65655"/>
    <w:rsid w:val="00A65A7B"/>
    <w:rsid w:val="00A65C3E"/>
    <w:rsid w:val="00A65DC3"/>
    <w:rsid w:val="00A65F7E"/>
    <w:rsid w:val="00A662E4"/>
    <w:rsid w:val="00A66492"/>
    <w:rsid w:val="00A664EA"/>
    <w:rsid w:val="00A6657E"/>
    <w:rsid w:val="00A6665D"/>
    <w:rsid w:val="00A6688E"/>
    <w:rsid w:val="00A669E2"/>
    <w:rsid w:val="00A66BF2"/>
    <w:rsid w:val="00A67037"/>
    <w:rsid w:val="00A67301"/>
    <w:rsid w:val="00A67478"/>
    <w:rsid w:val="00A67AAD"/>
    <w:rsid w:val="00A67B4C"/>
    <w:rsid w:val="00A67E5E"/>
    <w:rsid w:val="00A67F90"/>
    <w:rsid w:val="00A702A6"/>
    <w:rsid w:val="00A70394"/>
    <w:rsid w:val="00A708CA"/>
    <w:rsid w:val="00A70DAF"/>
    <w:rsid w:val="00A70F94"/>
    <w:rsid w:val="00A710D7"/>
    <w:rsid w:val="00A71173"/>
    <w:rsid w:val="00A71D73"/>
    <w:rsid w:val="00A7201E"/>
    <w:rsid w:val="00A721C2"/>
    <w:rsid w:val="00A72546"/>
    <w:rsid w:val="00A7256F"/>
    <w:rsid w:val="00A7266B"/>
    <w:rsid w:val="00A727AB"/>
    <w:rsid w:val="00A72C47"/>
    <w:rsid w:val="00A72FC6"/>
    <w:rsid w:val="00A7358D"/>
    <w:rsid w:val="00A73822"/>
    <w:rsid w:val="00A73A72"/>
    <w:rsid w:val="00A73BCD"/>
    <w:rsid w:val="00A73BDE"/>
    <w:rsid w:val="00A74342"/>
    <w:rsid w:val="00A748F7"/>
    <w:rsid w:val="00A7499B"/>
    <w:rsid w:val="00A74B8B"/>
    <w:rsid w:val="00A74D06"/>
    <w:rsid w:val="00A75277"/>
    <w:rsid w:val="00A75402"/>
    <w:rsid w:val="00A755CB"/>
    <w:rsid w:val="00A7564E"/>
    <w:rsid w:val="00A75A64"/>
    <w:rsid w:val="00A75DA3"/>
    <w:rsid w:val="00A75E05"/>
    <w:rsid w:val="00A75EF3"/>
    <w:rsid w:val="00A76336"/>
    <w:rsid w:val="00A76464"/>
    <w:rsid w:val="00A76695"/>
    <w:rsid w:val="00A76C15"/>
    <w:rsid w:val="00A76D05"/>
    <w:rsid w:val="00A76F70"/>
    <w:rsid w:val="00A770DC"/>
    <w:rsid w:val="00A7747C"/>
    <w:rsid w:val="00A7779A"/>
    <w:rsid w:val="00A77BDA"/>
    <w:rsid w:val="00A808EC"/>
    <w:rsid w:val="00A81007"/>
    <w:rsid w:val="00A81AA8"/>
    <w:rsid w:val="00A81D9A"/>
    <w:rsid w:val="00A81DD2"/>
    <w:rsid w:val="00A82202"/>
    <w:rsid w:val="00A82DBC"/>
    <w:rsid w:val="00A82EF1"/>
    <w:rsid w:val="00A82F3D"/>
    <w:rsid w:val="00A831A7"/>
    <w:rsid w:val="00A832D5"/>
    <w:rsid w:val="00A835E9"/>
    <w:rsid w:val="00A8382C"/>
    <w:rsid w:val="00A83933"/>
    <w:rsid w:val="00A843CA"/>
    <w:rsid w:val="00A846A7"/>
    <w:rsid w:val="00A84BB3"/>
    <w:rsid w:val="00A84DAF"/>
    <w:rsid w:val="00A84F43"/>
    <w:rsid w:val="00A850B5"/>
    <w:rsid w:val="00A85169"/>
    <w:rsid w:val="00A851F9"/>
    <w:rsid w:val="00A856E5"/>
    <w:rsid w:val="00A8593C"/>
    <w:rsid w:val="00A859D8"/>
    <w:rsid w:val="00A85E37"/>
    <w:rsid w:val="00A85F0D"/>
    <w:rsid w:val="00A86055"/>
    <w:rsid w:val="00A860CB"/>
    <w:rsid w:val="00A86663"/>
    <w:rsid w:val="00A8671B"/>
    <w:rsid w:val="00A867D8"/>
    <w:rsid w:val="00A870C0"/>
    <w:rsid w:val="00A87E79"/>
    <w:rsid w:val="00A87F44"/>
    <w:rsid w:val="00A87F99"/>
    <w:rsid w:val="00A90180"/>
    <w:rsid w:val="00A9019D"/>
    <w:rsid w:val="00A90720"/>
    <w:rsid w:val="00A9080B"/>
    <w:rsid w:val="00A909BC"/>
    <w:rsid w:val="00A90F81"/>
    <w:rsid w:val="00A90FA3"/>
    <w:rsid w:val="00A91225"/>
    <w:rsid w:val="00A9138D"/>
    <w:rsid w:val="00A91491"/>
    <w:rsid w:val="00A91733"/>
    <w:rsid w:val="00A918D9"/>
    <w:rsid w:val="00A91B72"/>
    <w:rsid w:val="00A91BA7"/>
    <w:rsid w:val="00A91BBA"/>
    <w:rsid w:val="00A927B1"/>
    <w:rsid w:val="00A92B7D"/>
    <w:rsid w:val="00A92B80"/>
    <w:rsid w:val="00A92BD8"/>
    <w:rsid w:val="00A92CDD"/>
    <w:rsid w:val="00A92DFD"/>
    <w:rsid w:val="00A92F03"/>
    <w:rsid w:val="00A93020"/>
    <w:rsid w:val="00A93A4A"/>
    <w:rsid w:val="00A93C8F"/>
    <w:rsid w:val="00A93DD5"/>
    <w:rsid w:val="00A9463B"/>
    <w:rsid w:val="00A94DAE"/>
    <w:rsid w:val="00A94DC0"/>
    <w:rsid w:val="00A95B74"/>
    <w:rsid w:val="00A95D62"/>
    <w:rsid w:val="00A96546"/>
    <w:rsid w:val="00A96730"/>
    <w:rsid w:val="00A967BA"/>
    <w:rsid w:val="00A96A1F"/>
    <w:rsid w:val="00A96B0A"/>
    <w:rsid w:val="00A96D5A"/>
    <w:rsid w:val="00A97228"/>
    <w:rsid w:val="00A9756E"/>
    <w:rsid w:val="00A97855"/>
    <w:rsid w:val="00A9794C"/>
    <w:rsid w:val="00A97A19"/>
    <w:rsid w:val="00A97ABD"/>
    <w:rsid w:val="00A97C54"/>
    <w:rsid w:val="00AA0356"/>
    <w:rsid w:val="00AA04D4"/>
    <w:rsid w:val="00AA0651"/>
    <w:rsid w:val="00AA0806"/>
    <w:rsid w:val="00AA08F7"/>
    <w:rsid w:val="00AA0B57"/>
    <w:rsid w:val="00AA0BFD"/>
    <w:rsid w:val="00AA0FEC"/>
    <w:rsid w:val="00AA1047"/>
    <w:rsid w:val="00AA13A9"/>
    <w:rsid w:val="00AA1DBF"/>
    <w:rsid w:val="00AA20E3"/>
    <w:rsid w:val="00AA226E"/>
    <w:rsid w:val="00AA2509"/>
    <w:rsid w:val="00AA251E"/>
    <w:rsid w:val="00AA2BE3"/>
    <w:rsid w:val="00AA2DFF"/>
    <w:rsid w:val="00AA372D"/>
    <w:rsid w:val="00AA38C9"/>
    <w:rsid w:val="00AA3BDA"/>
    <w:rsid w:val="00AA3CF6"/>
    <w:rsid w:val="00AA3FFD"/>
    <w:rsid w:val="00AA4375"/>
    <w:rsid w:val="00AA45F0"/>
    <w:rsid w:val="00AA552C"/>
    <w:rsid w:val="00AA572A"/>
    <w:rsid w:val="00AA5F0A"/>
    <w:rsid w:val="00AA60F5"/>
    <w:rsid w:val="00AA61AE"/>
    <w:rsid w:val="00AA6A65"/>
    <w:rsid w:val="00AA6B0F"/>
    <w:rsid w:val="00AA6B8D"/>
    <w:rsid w:val="00AA70A0"/>
    <w:rsid w:val="00AA767E"/>
    <w:rsid w:val="00AA774F"/>
    <w:rsid w:val="00AA7C6E"/>
    <w:rsid w:val="00AA7F48"/>
    <w:rsid w:val="00AB07AC"/>
    <w:rsid w:val="00AB099D"/>
    <w:rsid w:val="00AB0C17"/>
    <w:rsid w:val="00AB10FD"/>
    <w:rsid w:val="00AB193F"/>
    <w:rsid w:val="00AB1B3C"/>
    <w:rsid w:val="00AB1BF6"/>
    <w:rsid w:val="00AB1C1A"/>
    <w:rsid w:val="00AB1ED1"/>
    <w:rsid w:val="00AB1F0A"/>
    <w:rsid w:val="00AB20D7"/>
    <w:rsid w:val="00AB2448"/>
    <w:rsid w:val="00AB27A5"/>
    <w:rsid w:val="00AB28B2"/>
    <w:rsid w:val="00AB28C0"/>
    <w:rsid w:val="00AB28FA"/>
    <w:rsid w:val="00AB2BAA"/>
    <w:rsid w:val="00AB2BB0"/>
    <w:rsid w:val="00AB2C75"/>
    <w:rsid w:val="00AB2D3E"/>
    <w:rsid w:val="00AB2D7C"/>
    <w:rsid w:val="00AB300B"/>
    <w:rsid w:val="00AB3127"/>
    <w:rsid w:val="00AB3265"/>
    <w:rsid w:val="00AB32AE"/>
    <w:rsid w:val="00AB3811"/>
    <w:rsid w:val="00AB3A91"/>
    <w:rsid w:val="00AB3BEA"/>
    <w:rsid w:val="00AB3DAF"/>
    <w:rsid w:val="00AB3F1F"/>
    <w:rsid w:val="00AB40E7"/>
    <w:rsid w:val="00AB4547"/>
    <w:rsid w:val="00AB46F3"/>
    <w:rsid w:val="00AB4906"/>
    <w:rsid w:val="00AB497D"/>
    <w:rsid w:val="00AB4DEA"/>
    <w:rsid w:val="00AB4E56"/>
    <w:rsid w:val="00AB5136"/>
    <w:rsid w:val="00AB5316"/>
    <w:rsid w:val="00AB564A"/>
    <w:rsid w:val="00AB58CA"/>
    <w:rsid w:val="00AB59EB"/>
    <w:rsid w:val="00AB5AC1"/>
    <w:rsid w:val="00AB5B54"/>
    <w:rsid w:val="00AB5C3E"/>
    <w:rsid w:val="00AB6072"/>
    <w:rsid w:val="00AB65B6"/>
    <w:rsid w:val="00AB67D8"/>
    <w:rsid w:val="00AB6856"/>
    <w:rsid w:val="00AB6CC8"/>
    <w:rsid w:val="00AB708B"/>
    <w:rsid w:val="00AB72B3"/>
    <w:rsid w:val="00AB72F8"/>
    <w:rsid w:val="00AB73BC"/>
    <w:rsid w:val="00AB7C3E"/>
    <w:rsid w:val="00AB7E84"/>
    <w:rsid w:val="00AC00A9"/>
    <w:rsid w:val="00AC0A99"/>
    <w:rsid w:val="00AC0C28"/>
    <w:rsid w:val="00AC0C45"/>
    <w:rsid w:val="00AC1126"/>
    <w:rsid w:val="00AC141A"/>
    <w:rsid w:val="00AC16CC"/>
    <w:rsid w:val="00AC17DD"/>
    <w:rsid w:val="00AC1956"/>
    <w:rsid w:val="00AC1BB7"/>
    <w:rsid w:val="00AC1CE8"/>
    <w:rsid w:val="00AC1F83"/>
    <w:rsid w:val="00AC227F"/>
    <w:rsid w:val="00AC2294"/>
    <w:rsid w:val="00AC22F1"/>
    <w:rsid w:val="00AC27AC"/>
    <w:rsid w:val="00AC27D8"/>
    <w:rsid w:val="00AC2F4E"/>
    <w:rsid w:val="00AC3640"/>
    <w:rsid w:val="00AC39D6"/>
    <w:rsid w:val="00AC3C68"/>
    <w:rsid w:val="00AC3F88"/>
    <w:rsid w:val="00AC42E1"/>
    <w:rsid w:val="00AC475C"/>
    <w:rsid w:val="00AC494F"/>
    <w:rsid w:val="00AC4B3E"/>
    <w:rsid w:val="00AC4B95"/>
    <w:rsid w:val="00AC4CCF"/>
    <w:rsid w:val="00AC4F51"/>
    <w:rsid w:val="00AC4F91"/>
    <w:rsid w:val="00AC5B5A"/>
    <w:rsid w:val="00AC5BD3"/>
    <w:rsid w:val="00AC5BF9"/>
    <w:rsid w:val="00AC5C2F"/>
    <w:rsid w:val="00AC5D54"/>
    <w:rsid w:val="00AC5F23"/>
    <w:rsid w:val="00AC60C7"/>
    <w:rsid w:val="00AC62F3"/>
    <w:rsid w:val="00AC66BA"/>
    <w:rsid w:val="00AC73FB"/>
    <w:rsid w:val="00AC7449"/>
    <w:rsid w:val="00AC75F8"/>
    <w:rsid w:val="00AC7690"/>
    <w:rsid w:val="00AC78B6"/>
    <w:rsid w:val="00AC792A"/>
    <w:rsid w:val="00AD010C"/>
    <w:rsid w:val="00AD02DA"/>
    <w:rsid w:val="00AD033B"/>
    <w:rsid w:val="00AD05A9"/>
    <w:rsid w:val="00AD064A"/>
    <w:rsid w:val="00AD06A9"/>
    <w:rsid w:val="00AD07AD"/>
    <w:rsid w:val="00AD0AA9"/>
    <w:rsid w:val="00AD0AC0"/>
    <w:rsid w:val="00AD0D52"/>
    <w:rsid w:val="00AD1434"/>
    <w:rsid w:val="00AD1749"/>
    <w:rsid w:val="00AD21B7"/>
    <w:rsid w:val="00AD21C2"/>
    <w:rsid w:val="00AD222A"/>
    <w:rsid w:val="00AD22DF"/>
    <w:rsid w:val="00AD24A3"/>
    <w:rsid w:val="00AD264D"/>
    <w:rsid w:val="00AD271A"/>
    <w:rsid w:val="00AD28CE"/>
    <w:rsid w:val="00AD28FC"/>
    <w:rsid w:val="00AD2DFA"/>
    <w:rsid w:val="00AD2E37"/>
    <w:rsid w:val="00AD324E"/>
    <w:rsid w:val="00AD3314"/>
    <w:rsid w:val="00AD346D"/>
    <w:rsid w:val="00AD37A0"/>
    <w:rsid w:val="00AD3DB1"/>
    <w:rsid w:val="00AD3F3F"/>
    <w:rsid w:val="00AD4552"/>
    <w:rsid w:val="00AD49EC"/>
    <w:rsid w:val="00AD4A1C"/>
    <w:rsid w:val="00AD4AB4"/>
    <w:rsid w:val="00AD4BEB"/>
    <w:rsid w:val="00AD522E"/>
    <w:rsid w:val="00AD55A8"/>
    <w:rsid w:val="00AD5C7E"/>
    <w:rsid w:val="00AD5EAE"/>
    <w:rsid w:val="00AD5FD5"/>
    <w:rsid w:val="00AD6131"/>
    <w:rsid w:val="00AD651D"/>
    <w:rsid w:val="00AD6973"/>
    <w:rsid w:val="00AD6C8B"/>
    <w:rsid w:val="00AD7969"/>
    <w:rsid w:val="00AD7B55"/>
    <w:rsid w:val="00AD7D28"/>
    <w:rsid w:val="00AD7FF3"/>
    <w:rsid w:val="00AE01BB"/>
    <w:rsid w:val="00AE040C"/>
    <w:rsid w:val="00AE0C27"/>
    <w:rsid w:val="00AE0C5D"/>
    <w:rsid w:val="00AE154E"/>
    <w:rsid w:val="00AE1627"/>
    <w:rsid w:val="00AE1E94"/>
    <w:rsid w:val="00AE1EAD"/>
    <w:rsid w:val="00AE2070"/>
    <w:rsid w:val="00AE2198"/>
    <w:rsid w:val="00AE27BB"/>
    <w:rsid w:val="00AE27C7"/>
    <w:rsid w:val="00AE28E5"/>
    <w:rsid w:val="00AE2902"/>
    <w:rsid w:val="00AE296C"/>
    <w:rsid w:val="00AE2998"/>
    <w:rsid w:val="00AE2F07"/>
    <w:rsid w:val="00AE3043"/>
    <w:rsid w:val="00AE318D"/>
    <w:rsid w:val="00AE3785"/>
    <w:rsid w:val="00AE3868"/>
    <w:rsid w:val="00AE3C3D"/>
    <w:rsid w:val="00AE3EF0"/>
    <w:rsid w:val="00AE3F80"/>
    <w:rsid w:val="00AE4222"/>
    <w:rsid w:val="00AE4A49"/>
    <w:rsid w:val="00AE4D5F"/>
    <w:rsid w:val="00AE4F3B"/>
    <w:rsid w:val="00AE5190"/>
    <w:rsid w:val="00AE5980"/>
    <w:rsid w:val="00AE5B6C"/>
    <w:rsid w:val="00AE646F"/>
    <w:rsid w:val="00AE66D1"/>
    <w:rsid w:val="00AE6D9E"/>
    <w:rsid w:val="00AE71B7"/>
    <w:rsid w:val="00AE730C"/>
    <w:rsid w:val="00AE73FF"/>
    <w:rsid w:val="00AE7BCC"/>
    <w:rsid w:val="00AE7BE2"/>
    <w:rsid w:val="00AE7DD4"/>
    <w:rsid w:val="00AE7F40"/>
    <w:rsid w:val="00AF02BE"/>
    <w:rsid w:val="00AF035F"/>
    <w:rsid w:val="00AF0CF7"/>
    <w:rsid w:val="00AF105D"/>
    <w:rsid w:val="00AF10A5"/>
    <w:rsid w:val="00AF11BA"/>
    <w:rsid w:val="00AF1524"/>
    <w:rsid w:val="00AF1581"/>
    <w:rsid w:val="00AF187D"/>
    <w:rsid w:val="00AF18A5"/>
    <w:rsid w:val="00AF1E9D"/>
    <w:rsid w:val="00AF21D5"/>
    <w:rsid w:val="00AF2265"/>
    <w:rsid w:val="00AF276C"/>
    <w:rsid w:val="00AF2B7E"/>
    <w:rsid w:val="00AF3068"/>
    <w:rsid w:val="00AF3264"/>
    <w:rsid w:val="00AF34F1"/>
    <w:rsid w:val="00AF3812"/>
    <w:rsid w:val="00AF3C48"/>
    <w:rsid w:val="00AF3D99"/>
    <w:rsid w:val="00AF4030"/>
    <w:rsid w:val="00AF451B"/>
    <w:rsid w:val="00AF4A85"/>
    <w:rsid w:val="00AF4A87"/>
    <w:rsid w:val="00AF4D50"/>
    <w:rsid w:val="00AF4EA8"/>
    <w:rsid w:val="00AF4FED"/>
    <w:rsid w:val="00AF507F"/>
    <w:rsid w:val="00AF5978"/>
    <w:rsid w:val="00AF59E4"/>
    <w:rsid w:val="00AF5ADD"/>
    <w:rsid w:val="00AF5BDE"/>
    <w:rsid w:val="00AF5E24"/>
    <w:rsid w:val="00AF61B4"/>
    <w:rsid w:val="00AF620E"/>
    <w:rsid w:val="00AF62AB"/>
    <w:rsid w:val="00AF646B"/>
    <w:rsid w:val="00AF71F9"/>
    <w:rsid w:val="00AF74BD"/>
    <w:rsid w:val="00AF7656"/>
    <w:rsid w:val="00AF76A1"/>
    <w:rsid w:val="00AF7DA7"/>
    <w:rsid w:val="00B0001A"/>
    <w:rsid w:val="00B00210"/>
    <w:rsid w:val="00B0033C"/>
    <w:rsid w:val="00B00618"/>
    <w:rsid w:val="00B00622"/>
    <w:rsid w:val="00B006B9"/>
    <w:rsid w:val="00B00C1E"/>
    <w:rsid w:val="00B01186"/>
    <w:rsid w:val="00B01673"/>
    <w:rsid w:val="00B018FC"/>
    <w:rsid w:val="00B01AE0"/>
    <w:rsid w:val="00B01AEA"/>
    <w:rsid w:val="00B0238B"/>
    <w:rsid w:val="00B026B8"/>
    <w:rsid w:val="00B02993"/>
    <w:rsid w:val="00B029E7"/>
    <w:rsid w:val="00B02BEE"/>
    <w:rsid w:val="00B02CB6"/>
    <w:rsid w:val="00B02DFA"/>
    <w:rsid w:val="00B02E6A"/>
    <w:rsid w:val="00B030B7"/>
    <w:rsid w:val="00B03246"/>
    <w:rsid w:val="00B03452"/>
    <w:rsid w:val="00B035DB"/>
    <w:rsid w:val="00B03978"/>
    <w:rsid w:val="00B03CB9"/>
    <w:rsid w:val="00B04090"/>
    <w:rsid w:val="00B040E7"/>
    <w:rsid w:val="00B04964"/>
    <w:rsid w:val="00B04AE7"/>
    <w:rsid w:val="00B04CDE"/>
    <w:rsid w:val="00B04D18"/>
    <w:rsid w:val="00B04F61"/>
    <w:rsid w:val="00B05263"/>
    <w:rsid w:val="00B05744"/>
    <w:rsid w:val="00B05DD2"/>
    <w:rsid w:val="00B05FBA"/>
    <w:rsid w:val="00B05FFB"/>
    <w:rsid w:val="00B0608A"/>
    <w:rsid w:val="00B0612F"/>
    <w:rsid w:val="00B0656A"/>
    <w:rsid w:val="00B065F2"/>
    <w:rsid w:val="00B066ED"/>
    <w:rsid w:val="00B0684D"/>
    <w:rsid w:val="00B0695B"/>
    <w:rsid w:val="00B06CCF"/>
    <w:rsid w:val="00B071DC"/>
    <w:rsid w:val="00B072B9"/>
    <w:rsid w:val="00B073DA"/>
    <w:rsid w:val="00B076D0"/>
    <w:rsid w:val="00B077B2"/>
    <w:rsid w:val="00B07C90"/>
    <w:rsid w:val="00B10404"/>
    <w:rsid w:val="00B10411"/>
    <w:rsid w:val="00B106B8"/>
    <w:rsid w:val="00B1074B"/>
    <w:rsid w:val="00B1078F"/>
    <w:rsid w:val="00B10B18"/>
    <w:rsid w:val="00B11087"/>
    <w:rsid w:val="00B1126F"/>
    <w:rsid w:val="00B112CD"/>
    <w:rsid w:val="00B115B7"/>
    <w:rsid w:val="00B115E1"/>
    <w:rsid w:val="00B1165C"/>
    <w:rsid w:val="00B116AC"/>
    <w:rsid w:val="00B1181C"/>
    <w:rsid w:val="00B11885"/>
    <w:rsid w:val="00B119F9"/>
    <w:rsid w:val="00B11D9E"/>
    <w:rsid w:val="00B11E2E"/>
    <w:rsid w:val="00B11E54"/>
    <w:rsid w:val="00B1224B"/>
    <w:rsid w:val="00B128AD"/>
    <w:rsid w:val="00B12CC7"/>
    <w:rsid w:val="00B12DC1"/>
    <w:rsid w:val="00B12E77"/>
    <w:rsid w:val="00B13289"/>
    <w:rsid w:val="00B1342C"/>
    <w:rsid w:val="00B13550"/>
    <w:rsid w:val="00B13747"/>
    <w:rsid w:val="00B13B2D"/>
    <w:rsid w:val="00B13B8D"/>
    <w:rsid w:val="00B14040"/>
    <w:rsid w:val="00B14259"/>
    <w:rsid w:val="00B143E3"/>
    <w:rsid w:val="00B1448B"/>
    <w:rsid w:val="00B14678"/>
    <w:rsid w:val="00B1471A"/>
    <w:rsid w:val="00B14CD8"/>
    <w:rsid w:val="00B14CDE"/>
    <w:rsid w:val="00B14D87"/>
    <w:rsid w:val="00B14D94"/>
    <w:rsid w:val="00B14DF8"/>
    <w:rsid w:val="00B157C9"/>
    <w:rsid w:val="00B158B5"/>
    <w:rsid w:val="00B159B7"/>
    <w:rsid w:val="00B15B46"/>
    <w:rsid w:val="00B1604F"/>
    <w:rsid w:val="00B1607E"/>
    <w:rsid w:val="00B160E3"/>
    <w:rsid w:val="00B161CC"/>
    <w:rsid w:val="00B16471"/>
    <w:rsid w:val="00B1692E"/>
    <w:rsid w:val="00B169DA"/>
    <w:rsid w:val="00B16B25"/>
    <w:rsid w:val="00B16C9C"/>
    <w:rsid w:val="00B16CDE"/>
    <w:rsid w:val="00B17520"/>
    <w:rsid w:val="00B17593"/>
    <w:rsid w:val="00B17610"/>
    <w:rsid w:val="00B176F3"/>
    <w:rsid w:val="00B17973"/>
    <w:rsid w:val="00B17A58"/>
    <w:rsid w:val="00B203BF"/>
    <w:rsid w:val="00B203D4"/>
    <w:rsid w:val="00B20613"/>
    <w:rsid w:val="00B20909"/>
    <w:rsid w:val="00B20B63"/>
    <w:rsid w:val="00B20B7D"/>
    <w:rsid w:val="00B20C57"/>
    <w:rsid w:val="00B20D28"/>
    <w:rsid w:val="00B21A47"/>
    <w:rsid w:val="00B21C95"/>
    <w:rsid w:val="00B21F5C"/>
    <w:rsid w:val="00B221D6"/>
    <w:rsid w:val="00B22282"/>
    <w:rsid w:val="00B2244D"/>
    <w:rsid w:val="00B22C6C"/>
    <w:rsid w:val="00B22C78"/>
    <w:rsid w:val="00B22FEA"/>
    <w:rsid w:val="00B233AB"/>
    <w:rsid w:val="00B23B4C"/>
    <w:rsid w:val="00B23C94"/>
    <w:rsid w:val="00B23E36"/>
    <w:rsid w:val="00B23FE6"/>
    <w:rsid w:val="00B242D1"/>
    <w:rsid w:val="00B2432A"/>
    <w:rsid w:val="00B243E2"/>
    <w:rsid w:val="00B245B4"/>
    <w:rsid w:val="00B246CD"/>
    <w:rsid w:val="00B24D02"/>
    <w:rsid w:val="00B2526A"/>
    <w:rsid w:val="00B2575A"/>
    <w:rsid w:val="00B25821"/>
    <w:rsid w:val="00B25862"/>
    <w:rsid w:val="00B2587D"/>
    <w:rsid w:val="00B258CD"/>
    <w:rsid w:val="00B25CCB"/>
    <w:rsid w:val="00B266E0"/>
    <w:rsid w:val="00B267C9"/>
    <w:rsid w:val="00B2698E"/>
    <w:rsid w:val="00B269A6"/>
    <w:rsid w:val="00B26C89"/>
    <w:rsid w:val="00B271C9"/>
    <w:rsid w:val="00B27727"/>
    <w:rsid w:val="00B278A5"/>
    <w:rsid w:val="00B27FA1"/>
    <w:rsid w:val="00B302C4"/>
    <w:rsid w:val="00B30327"/>
    <w:rsid w:val="00B303BD"/>
    <w:rsid w:val="00B30B61"/>
    <w:rsid w:val="00B3125A"/>
    <w:rsid w:val="00B3142D"/>
    <w:rsid w:val="00B318B2"/>
    <w:rsid w:val="00B31BB5"/>
    <w:rsid w:val="00B31E7F"/>
    <w:rsid w:val="00B31ECD"/>
    <w:rsid w:val="00B325C7"/>
    <w:rsid w:val="00B32754"/>
    <w:rsid w:val="00B32BA4"/>
    <w:rsid w:val="00B32CDC"/>
    <w:rsid w:val="00B32EF3"/>
    <w:rsid w:val="00B3304C"/>
    <w:rsid w:val="00B331B8"/>
    <w:rsid w:val="00B3333F"/>
    <w:rsid w:val="00B335BB"/>
    <w:rsid w:val="00B335E8"/>
    <w:rsid w:val="00B33925"/>
    <w:rsid w:val="00B33DA2"/>
    <w:rsid w:val="00B33DDB"/>
    <w:rsid w:val="00B3461E"/>
    <w:rsid w:val="00B34BBC"/>
    <w:rsid w:val="00B34F7F"/>
    <w:rsid w:val="00B350E1"/>
    <w:rsid w:val="00B3534B"/>
    <w:rsid w:val="00B355E4"/>
    <w:rsid w:val="00B3579C"/>
    <w:rsid w:val="00B3595B"/>
    <w:rsid w:val="00B35CCD"/>
    <w:rsid w:val="00B364BF"/>
    <w:rsid w:val="00B365CB"/>
    <w:rsid w:val="00B36620"/>
    <w:rsid w:val="00B36AAC"/>
    <w:rsid w:val="00B36BB9"/>
    <w:rsid w:val="00B36C48"/>
    <w:rsid w:val="00B36CB8"/>
    <w:rsid w:val="00B36E82"/>
    <w:rsid w:val="00B36FD6"/>
    <w:rsid w:val="00B373B0"/>
    <w:rsid w:val="00B3765C"/>
    <w:rsid w:val="00B3766E"/>
    <w:rsid w:val="00B376CE"/>
    <w:rsid w:val="00B37A15"/>
    <w:rsid w:val="00B37A2F"/>
    <w:rsid w:val="00B37DDB"/>
    <w:rsid w:val="00B400D1"/>
    <w:rsid w:val="00B40298"/>
    <w:rsid w:val="00B402F9"/>
    <w:rsid w:val="00B40452"/>
    <w:rsid w:val="00B40488"/>
    <w:rsid w:val="00B40C82"/>
    <w:rsid w:val="00B4116F"/>
    <w:rsid w:val="00B413E7"/>
    <w:rsid w:val="00B41518"/>
    <w:rsid w:val="00B41789"/>
    <w:rsid w:val="00B41D0C"/>
    <w:rsid w:val="00B423EA"/>
    <w:rsid w:val="00B424FC"/>
    <w:rsid w:val="00B428F7"/>
    <w:rsid w:val="00B42B3B"/>
    <w:rsid w:val="00B42CE7"/>
    <w:rsid w:val="00B42FAB"/>
    <w:rsid w:val="00B430A8"/>
    <w:rsid w:val="00B4351C"/>
    <w:rsid w:val="00B43621"/>
    <w:rsid w:val="00B442F0"/>
    <w:rsid w:val="00B44588"/>
    <w:rsid w:val="00B44BD2"/>
    <w:rsid w:val="00B44D26"/>
    <w:rsid w:val="00B44DB4"/>
    <w:rsid w:val="00B451CA"/>
    <w:rsid w:val="00B452C2"/>
    <w:rsid w:val="00B454FA"/>
    <w:rsid w:val="00B45913"/>
    <w:rsid w:val="00B45959"/>
    <w:rsid w:val="00B45ADB"/>
    <w:rsid w:val="00B46051"/>
    <w:rsid w:val="00B4608D"/>
    <w:rsid w:val="00B4611B"/>
    <w:rsid w:val="00B4619F"/>
    <w:rsid w:val="00B461C5"/>
    <w:rsid w:val="00B4637E"/>
    <w:rsid w:val="00B46571"/>
    <w:rsid w:val="00B46724"/>
    <w:rsid w:val="00B46B43"/>
    <w:rsid w:val="00B46C7B"/>
    <w:rsid w:val="00B46CA1"/>
    <w:rsid w:val="00B46D7C"/>
    <w:rsid w:val="00B4741B"/>
    <w:rsid w:val="00B475DA"/>
    <w:rsid w:val="00B47609"/>
    <w:rsid w:val="00B47799"/>
    <w:rsid w:val="00B477E3"/>
    <w:rsid w:val="00B47898"/>
    <w:rsid w:val="00B479C3"/>
    <w:rsid w:val="00B479E5"/>
    <w:rsid w:val="00B47B29"/>
    <w:rsid w:val="00B47B2B"/>
    <w:rsid w:val="00B47CAB"/>
    <w:rsid w:val="00B47FCA"/>
    <w:rsid w:val="00B50197"/>
    <w:rsid w:val="00B50310"/>
    <w:rsid w:val="00B50502"/>
    <w:rsid w:val="00B50643"/>
    <w:rsid w:val="00B50884"/>
    <w:rsid w:val="00B50902"/>
    <w:rsid w:val="00B50EE4"/>
    <w:rsid w:val="00B50F2F"/>
    <w:rsid w:val="00B5122C"/>
    <w:rsid w:val="00B5132F"/>
    <w:rsid w:val="00B51DD8"/>
    <w:rsid w:val="00B51E9F"/>
    <w:rsid w:val="00B51FB2"/>
    <w:rsid w:val="00B5213C"/>
    <w:rsid w:val="00B5258C"/>
    <w:rsid w:val="00B52A3A"/>
    <w:rsid w:val="00B52CAB"/>
    <w:rsid w:val="00B52D40"/>
    <w:rsid w:val="00B52D69"/>
    <w:rsid w:val="00B52F0E"/>
    <w:rsid w:val="00B5307E"/>
    <w:rsid w:val="00B53684"/>
    <w:rsid w:val="00B537AD"/>
    <w:rsid w:val="00B5391A"/>
    <w:rsid w:val="00B53A10"/>
    <w:rsid w:val="00B53AA2"/>
    <w:rsid w:val="00B53FAE"/>
    <w:rsid w:val="00B5433C"/>
    <w:rsid w:val="00B543A0"/>
    <w:rsid w:val="00B54539"/>
    <w:rsid w:val="00B54DBC"/>
    <w:rsid w:val="00B55050"/>
    <w:rsid w:val="00B55124"/>
    <w:rsid w:val="00B55143"/>
    <w:rsid w:val="00B5543B"/>
    <w:rsid w:val="00B555CC"/>
    <w:rsid w:val="00B558CF"/>
    <w:rsid w:val="00B5595E"/>
    <w:rsid w:val="00B5661E"/>
    <w:rsid w:val="00B56FF9"/>
    <w:rsid w:val="00B5755A"/>
    <w:rsid w:val="00B577F6"/>
    <w:rsid w:val="00B57AB3"/>
    <w:rsid w:val="00B57C33"/>
    <w:rsid w:val="00B60460"/>
    <w:rsid w:val="00B608FA"/>
    <w:rsid w:val="00B60951"/>
    <w:rsid w:val="00B60D79"/>
    <w:rsid w:val="00B6118F"/>
    <w:rsid w:val="00B611A9"/>
    <w:rsid w:val="00B61717"/>
    <w:rsid w:val="00B623CB"/>
    <w:rsid w:val="00B623EF"/>
    <w:rsid w:val="00B626D9"/>
    <w:rsid w:val="00B62A0B"/>
    <w:rsid w:val="00B62B50"/>
    <w:rsid w:val="00B62F6A"/>
    <w:rsid w:val="00B63402"/>
    <w:rsid w:val="00B63550"/>
    <w:rsid w:val="00B63765"/>
    <w:rsid w:val="00B637B3"/>
    <w:rsid w:val="00B637DC"/>
    <w:rsid w:val="00B63C72"/>
    <w:rsid w:val="00B63F9F"/>
    <w:rsid w:val="00B63FD2"/>
    <w:rsid w:val="00B6468A"/>
    <w:rsid w:val="00B64AA0"/>
    <w:rsid w:val="00B64ABF"/>
    <w:rsid w:val="00B64F6D"/>
    <w:rsid w:val="00B64FED"/>
    <w:rsid w:val="00B64FF2"/>
    <w:rsid w:val="00B654D5"/>
    <w:rsid w:val="00B65841"/>
    <w:rsid w:val="00B659A5"/>
    <w:rsid w:val="00B65AFB"/>
    <w:rsid w:val="00B65BE6"/>
    <w:rsid w:val="00B65C44"/>
    <w:rsid w:val="00B65E10"/>
    <w:rsid w:val="00B65E93"/>
    <w:rsid w:val="00B66473"/>
    <w:rsid w:val="00B666A9"/>
    <w:rsid w:val="00B66FDE"/>
    <w:rsid w:val="00B66FFA"/>
    <w:rsid w:val="00B67173"/>
    <w:rsid w:val="00B6735B"/>
    <w:rsid w:val="00B673DC"/>
    <w:rsid w:val="00B6795C"/>
    <w:rsid w:val="00B67CBF"/>
    <w:rsid w:val="00B7029E"/>
    <w:rsid w:val="00B70422"/>
    <w:rsid w:val="00B707F8"/>
    <w:rsid w:val="00B7094C"/>
    <w:rsid w:val="00B70AE5"/>
    <w:rsid w:val="00B70C9C"/>
    <w:rsid w:val="00B70CAE"/>
    <w:rsid w:val="00B70D1C"/>
    <w:rsid w:val="00B71024"/>
    <w:rsid w:val="00B7162F"/>
    <w:rsid w:val="00B718EB"/>
    <w:rsid w:val="00B7196E"/>
    <w:rsid w:val="00B71C10"/>
    <w:rsid w:val="00B71E95"/>
    <w:rsid w:val="00B72029"/>
    <w:rsid w:val="00B720E8"/>
    <w:rsid w:val="00B72249"/>
    <w:rsid w:val="00B7227B"/>
    <w:rsid w:val="00B72B58"/>
    <w:rsid w:val="00B72BA6"/>
    <w:rsid w:val="00B7317A"/>
    <w:rsid w:val="00B7336F"/>
    <w:rsid w:val="00B7350A"/>
    <w:rsid w:val="00B735C8"/>
    <w:rsid w:val="00B73672"/>
    <w:rsid w:val="00B7378C"/>
    <w:rsid w:val="00B73A88"/>
    <w:rsid w:val="00B73DF8"/>
    <w:rsid w:val="00B74128"/>
    <w:rsid w:val="00B74168"/>
    <w:rsid w:val="00B741CA"/>
    <w:rsid w:val="00B74331"/>
    <w:rsid w:val="00B748A0"/>
    <w:rsid w:val="00B74A37"/>
    <w:rsid w:val="00B74F3D"/>
    <w:rsid w:val="00B74FEB"/>
    <w:rsid w:val="00B7544D"/>
    <w:rsid w:val="00B75544"/>
    <w:rsid w:val="00B755C5"/>
    <w:rsid w:val="00B7565D"/>
    <w:rsid w:val="00B756DA"/>
    <w:rsid w:val="00B758BB"/>
    <w:rsid w:val="00B75BED"/>
    <w:rsid w:val="00B75C79"/>
    <w:rsid w:val="00B75E70"/>
    <w:rsid w:val="00B76730"/>
    <w:rsid w:val="00B767A5"/>
    <w:rsid w:val="00B76B05"/>
    <w:rsid w:val="00B76BA8"/>
    <w:rsid w:val="00B76CC9"/>
    <w:rsid w:val="00B76D04"/>
    <w:rsid w:val="00B7701D"/>
    <w:rsid w:val="00B77BCB"/>
    <w:rsid w:val="00B77C0C"/>
    <w:rsid w:val="00B77E26"/>
    <w:rsid w:val="00B77E32"/>
    <w:rsid w:val="00B8010B"/>
    <w:rsid w:val="00B80195"/>
    <w:rsid w:val="00B8029A"/>
    <w:rsid w:val="00B80314"/>
    <w:rsid w:val="00B8031C"/>
    <w:rsid w:val="00B80607"/>
    <w:rsid w:val="00B80C4E"/>
    <w:rsid w:val="00B80CEB"/>
    <w:rsid w:val="00B81AF2"/>
    <w:rsid w:val="00B81E23"/>
    <w:rsid w:val="00B81FCD"/>
    <w:rsid w:val="00B820CF"/>
    <w:rsid w:val="00B821F6"/>
    <w:rsid w:val="00B82551"/>
    <w:rsid w:val="00B82562"/>
    <w:rsid w:val="00B826E1"/>
    <w:rsid w:val="00B827EF"/>
    <w:rsid w:val="00B82B70"/>
    <w:rsid w:val="00B833A0"/>
    <w:rsid w:val="00B83505"/>
    <w:rsid w:val="00B837B5"/>
    <w:rsid w:val="00B83BD1"/>
    <w:rsid w:val="00B83C8C"/>
    <w:rsid w:val="00B83D46"/>
    <w:rsid w:val="00B84226"/>
    <w:rsid w:val="00B8459B"/>
    <w:rsid w:val="00B84644"/>
    <w:rsid w:val="00B847DA"/>
    <w:rsid w:val="00B84D3E"/>
    <w:rsid w:val="00B84FDA"/>
    <w:rsid w:val="00B85607"/>
    <w:rsid w:val="00B856A9"/>
    <w:rsid w:val="00B8608F"/>
    <w:rsid w:val="00B8653C"/>
    <w:rsid w:val="00B8658C"/>
    <w:rsid w:val="00B865BC"/>
    <w:rsid w:val="00B8680C"/>
    <w:rsid w:val="00B86A92"/>
    <w:rsid w:val="00B86D5D"/>
    <w:rsid w:val="00B86F21"/>
    <w:rsid w:val="00B86FF1"/>
    <w:rsid w:val="00B871B0"/>
    <w:rsid w:val="00B8777B"/>
    <w:rsid w:val="00B87876"/>
    <w:rsid w:val="00B878C4"/>
    <w:rsid w:val="00B879F6"/>
    <w:rsid w:val="00B87E1F"/>
    <w:rsid w:val="00B87F47"/>
    <w:rsid w:val="00B87F8E"/>
    <w:rsid w:val="00B900A3"/>
    <w:rsid w:val="00B900DE"/>
    <w:rsid w:val="00B9059C"/>
    <w:rsid w:val="00B90873"/>
    <w:rsid w:val="00B90D10"/>
    <w:rsid w:val="00B90D1D"/>
    <w:rsid w:val="00B90DDB"/>
    <w:rsid w:val="00B91822"/>
    <w:rsid w:val="00B918FE"/>
    <w:rsid w:val="00B91FF6"/>
    <w:rsid w:val="00B92024"/>
    <w:rsid w:val="00B92327"/>
    <w:rsid w:val="00B928B5"/>
    <w:rsid w:val="00B92B07"/>
    <w:rsid w:val="00B934B8"/>
    <w:rsid w:val="00B93515"/>
    <w:rsid w:val="00B9353D"/>
    <w:rsid w:val="00B9367B"/>
    <w:rsid w:val="00B93690"/>
    <w:rsid w:val="00B93E8C"/>
    <w:rsid w:val="00B93F0E"/>
    <w:rsid w:val="00B94825"/>
    <w:rsid w:val="00B94BFF"/>
    <w:rsid w:val="00B94CF4"/>
    <w:rsid w:val="00B94D6B"/>
    <w:rsid w:val="00B9505D"/>
    <w:rsid w:val="00B95553"/>
    <w:rsid w:val="00B9569D"/>
    <w:rsid w:val="00B95A4C"/>
    <w:rsid w:val="00B95C8A"/>
    <w:rsid w:val="00B95DEB"/>
    <w:rsid w:val="00B95E33"/>
    <w:rsid w:val="00B96075"/>
    <w:rsid w:val="00B96753"/>
    <w:rsid w:val="00B96849"/>
    <w:rsid w:val="00B976CC"/>
    <w:rsid w:val="00B976F6"/>
    <w:rsid w:val="00B97996"/>
    <w:rsid w:val="00B97EAB"/>
    <w:rsid w:val="00BA02CA"/>
    <w:rsid w:val="00BA0460"/>
    <w:rsid w:val="00BA08BC"/>
    <w:rsid w:val="00BA09C5"/>
    <w:rsid w:val="00BA09EC"/>
    <w:rsid w:val="00BA0AF9"/>
    <w:rsid w:val="00BA0D11"/>
    <w:rsid w:val="00BA0EE5"/>
    <w:rsid w:val="00BA13A7"/>
    <w:rsid w:val="00BA15A0"/>
    <w:rsid w:val="00BA19D3"/>
    <w:rsid w:val="00BA1B18"/>
    <w:rsid w:val="00BA1C61"/>
    <w:rsid w:val="00BA1D0D"/>
    <w:rsid w:val="00BA1F12"/>
    <w:rsid w:val="00BA232E"/>
    <w:rsid w:val="00BA2526"/>
    <w:rsid w:val="00BA27A9"/>
    <w:rsid w:val="00BA28C3"/>
    <w:rsid w:val="00BA2E8E"/>
    <w:rsid w:val="00BA2F03"/>
    <w:rsid w:val="00BA311B"/>
    <w:rsid w:val="00BA3B82"/>
    <w:rsid w:val="00BA435B"/>
    <w:rsid w:val="00BA480F"/>
    <w:rsid w:val="00BA4971"/>
    <w:rsid w:val="00BA4C33"/>
    <w:rsid w:val="00BA4CA9"/>
    <w:rsid w:val="00BA4DD3"/>
    <w:rsid w:val="00BA4EFC"/>
    <w:rsid w:val="00BA4F64"/>
    <w:rsid w:val="00BA50F1"/>
    <w:rsid w:val="00BA53E9"/>
    <w:rsid w:val="00BA5438"/>
    <w:rsid w:val="00BA56E5"/>
    <w:rsid w:val="00BA5717"/>
    <w:rsid w:val="00BA5911"/>
    <w:rsid w:val="00BA5AB5"/>
    <w:rsid w:val="00BA6002"/>
    <w:rsid w:val="00BA6390"/>
    <w:rsid w:val="00BA65EA"/>
    <w:rsid w:val="00BA6622"/>
    <w:rsid w:val="00BA6790"/>
    <w:rsid w:val="00BA67E4"/>
    <w:rsid w:val="00BA6911"/>
    <w:rsid w:val="00BA718D"/>
    <w:rsid w:val="00BA73AC"/>
    <w:rsid w:val="00BA7426"/>
    <w:rsid w:val="00BA7697"/>
    <w:rsid w:val="00BA76FA"/>
    <w:rsid w:val="00BA7722"/>
    <w:rsid w:val="00BA7B0D"/>
    <w:rsid w:val="00BA7C59"/>
    <w:rsid w:val="00BA7CDA"/>
    <w:rsid w:val="00BA7EF9"/>
    <w:rsid w:val="00BB01CE"/>
    <w:rsid w:val="00BB0593"/>
    <w:rsid w:val="00BB083F"/>
    <w:rsid w:val="00BB107E"/>
    <w:rsid w:val="00BB146E"/>
    <w:rsid w:val="00BB1900"/>
    <w:rsid w:val="00BB1DF4"/>
    <w:rsid w:val="00BB23DB"/>
    <w:rsid w:val="00BB286C"/>
    <w:rsid w:val="00BB2F77"/>
    <w:rsid w:val="00BB34D8"/>
    <w:rsid w:val="00BB35CF"/>
    <w:rsid w:val="00BB36F5"/>
    <w:rsid w:val="00BB38E6"/>
    <w:rsid w:val="00BB39ED"/>
    <w:rsid w:val="00BB3C0F"/>
    <w:rsid w:val="00BB3DC6"/>
    <w:rsid w:val="00BB403F"/>
    <w:rsid w:val="00BB49DA"/>
    <w:rsid w:val="00BB4A75"/>
    <w:rsid w:val="00BB4C1F"/>
    <w:rsid w:val="00BB4E50"/>
    <w:rsid w:val="00BB5109"/>
    <w:rsid w:val="00BB5218"/>
    <w:rsid w:val="00BB5301"/>
    <w:rsid w:val="00BB53FC"/>
    <w:rsid w:val="00BB5BD4"/>
    <w:rsid w:val="00BB6613"/>
    <w:rsid w:val="00BB6929"/>
    <w:rsid w:val="00BB6945"/>
    <w:rsid w:val="00BB6B43"/>
    <w:rsid w:val="00BB6DFD"/>
    <w:rsid w:val="00BB70A3"/>
    <w:rsid w:val="00BB70CB"/>
    <w:rsid w:val="00BB7377"/>
    <w:rsid w:val="00BB7630"/>
    <w:rsid w:val="00BB7851"/>
    <w:rsid w:val="00BB787C"/>
    <w:rsid w:val="00BB799D"/>
    <w:rsid w:val="00BB7A7A"/>
    <w:rsid w:val="00BB7B65"/>
    <w:rsid w:val="00BB7E02"/>
    <w:rsid w:val="00BB7E46"/>
    <w:rsid w:val="00BB7E74"/>
    <w:rsid w:val="00BC0863"/>
    <w:rsid w:val="00BC08CF"/>
    <w:rsid w:val="00BC0B21"/>
    <w:rsid w:val="00BC0CB1"/>
    <w:rsid w:val="00BC10AB"/>
    <w:rsid w:val="00BC147E"/>
    <w:rsid w:val="00BC166A"/>
    <w:rsid w:val="00BC1745"/>
    <w:rsid w:val="00BC18F0"/>
    <w:rsid w:val="00BC1A30"/>
    <w:rsid w:val="00BC21CC"/>
    <w:rsid w:val="00BC22BE"/>
    <w:rsid w:val="00BC24B6"/>
    <w:rsid w:val="00BC25BB"/>
    <w:rsid w:val="00BC2B3E"/>
    <w:rsid w:val="00BC2BA4"/>
    <w:rsid w:val="00BC2C76"/>
    <w:rsid w:val="00BC2DCE"/>
    <w:rsid w:val="00BC2E59"/>
    <w:rsid w:val="00BC300B"/>
    <w:rsid w:val="00BC31BA"/>
    <w:rsid w:val="00BC3336"/>
    <w:rsid w:val="00BC3399"/>
    <w:rsid w:val="00BC37F7"/>
    <w:rsid w:val="00BC3819"/>
    <w:rsid w:val="00BC3D23"/>
    <w:rsid w:val="00BC3E5D"/>
    <w:rsid w:val="00BC458C"/>
    <w:rsid w:val="00BC46B9"/>
    <w:rsid w:val="00BC4913"/>
    <w:rsid w:val="00BC4E8D"/>
    <w:rsid w:val="00BC4E9F"/>
    <w:rsid w:val="00BC5128"/>
    <w:rsid w:val="00BC5271"/>
    <w:rsid w:val="00BC5340"/>
    <w:rsid w:val="00BC5439"/>
    <w:rsid w:val="00BC54F3"/>
    <w:rsid w:val="00BC54FE"/>
    <w:rsid w:val="00BC5523"/>
    <w:rsid w:val="00BC5696"/>
    <w:rsid w:val="00BC5A94"/>
    <w:rsid w:val="00BC605B"/>
    <w:rsid w:val="00BC60FB"/>
    <w:rsid w:val="00BC6367"/>
    <w:rsid w:val="00BC64EE"/>
    <w:rsid w:val="00BC65F8"/>
    <w:rsid w:val="00BC66F2"/>
    <w:rsid w:val="00BC67D9"/>
    <w:rsid w:val="00BC6926"/>
    <w:rsid w:val="00BC6E9F"/>
    <w:rsid w:val="00BC70F7"/>
    <w:rsid w:val="00BC7389"/>
    <w:rsid w:val="00BC7D1A"/>
    <w:rsid w:val="00BD05A9"/>
    <w:rsid w:val="00BD0665"/>
    <w:rsid w:val="00BD0709"/>
    <w:rsid w:val="00BD0F64"/>
    <w:rsid w:val="00BD138B"/>
    <w:rsid w:val="00BD2271"/>
    <w:rsid w:val="00BD2279"/>
    <w:rsid w:val="00BD2621"/>
    <w:rsid w:val="00BD2A34"/>
    <w:rsid w:val="00BD2B8D"/>
    <w:rsid w:val="00BD2E74"/>
    <w:rsid w:val="00BD39FF"/>
    <w:rsid w:val="00BD3E1E"/>
    <w:rsid w:val="00BD425D"/>
    <w:rsid w:val="00BD4576"/>
    <w:rsid w:val="00BD46AB"/>
    <w:rsid w:val="00BD46CB"/>
    <w:rsid w:val="00BD4E97"/>
    <w:rsid w:val="00BD4F63"/>
    <w:rsid w:val="00BD5706"/>
    <w:rsid w:val="00BD57E2"/>
    <w:rsid w:val="00BD5810"/>
    <w:rsid w:val="00BD5D41"/>
    <w:rsid w:val="00BD5E4F"/>
    <w:rsid w:val="00BD5F00"/>
    <w:rsid w:val="00BD605D"/>
    <w:rsid w:val="00BD609D"/>
    <w:rsid w:val="00BD61EC"/>
    <w:rsid w:val="00BD61F5"/>
    <w:rsid w:val="00BD6270"/>
    <w:rsid w:val="00BD652D"/>
    <w:rsid w:val="00BD6DA6"/>
    <w:rsid w:val="00BD6DEE"/>
    <w:rsid w:val="00BD730D"/>
    <w:rsid w:val="00BD74DB"/>
    <w:rsid w:val="00BD7686"/>
    <w:rsid w:val="00BD768E"/>
    <w:rsid w:val="00BD76B7"/>
    <w:rsid w:val="00BD7727"/>
    <w:rsid w:val="00BD7959"/>
    <w:rsid w:val="00BE0028"/>
    <w:rsid w:val="00BE0384"/>
    <w:rsid w:val="00BE053E"/>
    <w:rsid w:val="00BE05F1"/>
    <w:rsid w:val="00BE0AFD"/>
    <w:rsid w:val="00BE0E6F"/>
    <w:rsid w:val="00BE1100"/>
    <w:rsid w:val="00BE1240"/>
    <w:rsid w:val="00BE12A4"/>
    <w:rsid w:val="00BE132B"/>
    <w:rsid w:val="00BE1391"/>
    <w:rsid w:val="00BE1579"/>
    <w:rsid w:val="00BE19C1"/>
    <w:rsid w:val="00BE1C20"/>
    <w:rsid w:val="00BE1D71"/>
    <w:rsid w:val="00BE1F2B"/>
    <w:rsid w:val="00BE1F7E"/>
    <w:rsid w:val="00BE236F"/>
    <w:rsid w:val="00BE247F"/>
    <w:rsid w:val="00BE248C"/>
    <w:rsid w:val="00BE26D2"/>
    <w:rsid w:val="00BE2886"/>
    <w:rsid w:val="00BE2959"/>
    <w:rsid w:val="00BE31BC"/>
    <w:rsid w:val="00BE34D0"/>
    <w:rsid w:val="00BE35D6"/>
    <w:rsid w:val="00BE35FC"/>
    <w:rsid w:val="00BE371E"/>
    <w:rsid w:val="00BE3C7B"/>
    <w:rsid w:val="00BE3CB9"/>
    <w:rsid w:val="00BE3D33"/>
    <w:rsid w:val="00BE3E46"/>
    <w:rsid w:val="00BE3F47"/>
    <w:rsid w:val="00BE401C"/>
    <w:rsid w:val="00BE444B"/>
    <w:rsid w:val="00BE44F7"/>
    <w:rsid w:val="00BE47E9"/>
    <w:rsid w:val="00BE4A01"/>
    <w:rsid w:val="00BE4F1E"/>
    <w:rsid w:val="00BE5297"/>
    <w:rsid w:val="00BE615F"/>
    <w:rsid w:val="00BE635F"/>
    <w:rsid w:val="00BE6478"/>
    <w:rsid w:val="00BE6553"/>
    <w:rsid w:val="00BE6907"/>
    <w:rsid w:val="00BE6A13"/>
    <w:rsid w:val="00BE6AA6"/>
    <w:rsid w:val="00BE6BC8"/>
    <w:rsid w:val="00BE74D0"/>
    <w:rsid w:val="00BE7743"/>
    <w:rsid w:val="00BE7889"/>
    <w:rsid w:val="00BE7CFB"/>
    <w:rsid w:val="00BF00AA"/>
    <w:rsid w:val="00BF00DE"/>
    <w:rsid w:val="00BF0137"/>
    <w:rsid w:val="00BF0212"/>
    <w:rsid w:val="00BF06A0"/>
    <w:rsid w:val="00BF06CC"/>
    <w:rsid w:val="00BF074C"/>
    <w:rsid w:val="00BF0889"/>
    <w:rsid w:val="00BF0D4F"/>
    <w:rsid w:val="00BF0EE4"/>
    <w:rsid w:val="00BF0EEC"/>
    <w:rsid w:val="00BF109D"/>
    <w:rsid w:val="00BF116F"/>
    <w:rsid w:val="00BF13A2"/>
    <w:rsid w:val="00BF1409"/>
    <w:rsid w:val="00BF194D"/>
    <w:rsid w:val="00BF19B7"/>
    <w:rsid w:val="00BF1B26"/>
    <w:rsid w:val="00BF1ED2"/>
    <w:rsid w:val="00BF2077"/>
    <w:rsid w:val="00BF2100"/>
    <w:rsid w:val="00BF254F"/>
    <w:rsid w:val="00BF2666"/>
    <w:rsid w:val="00BF26D9"/>
    <w:rsid w:val="00BF2A6A"/>
    <w:rsid w:val="00BF2BC8"/>
    <w:rsid w:val="00BF2C57"/>
    <w:rsid w:val="00BF2D8C"/>
    <w:rsid w:val="00BF3BB7"/>
    <w:rsid w:val="00BF3CEB"/>
    <w:rsid w:val="00BF400C"/>
    <w:rsid w:val="00BF4128"/>
    <w:rsid w:val="00BF41FC"/>
    <w:rsid w:val="00BF42B1"/>
    <w:rsid w:val="00BF463A"/>
    <w:rsid w:val="00BF4678"/>
    <w:rsid w:val="00BF4686"/>
    <w:rsid w:val="00BF48E5"/>
    <w:rsid w:val="00BF4C37"/>
    <w:rsid w:val="00BF4F5B"/>
    <w:rsid w:val="00BF50F5"/>
    <w:rsid w:val="00BF52EF"/>
    <w:rsid w:val="00BF531C"/>
    <w:rsid w:val="00BF55A8"/>
    <w:rsid w:val="00BF579E"/>
    <w:rsid w:val="00BF582B"/>
    <w:rsid w:val="00BF5B61"/>
    <w:rsid w:val="00BF5BD8"/>
    <w:rsid w:val="00BF5C8A"/>
    <w:rsid w:val="00BF62DF"/>
    <w:rsid w:val="00BF65D5"/>
    <w:rsid w:val="00BF6629"/>
    <w:rsid w:val="00BF6778"/>
    <w:rsid w:val="00BF68A1"/>
    <w:rsid w:val="00BF6B02"/>
    <w:rsid w:val="00BF7732"/>
    <w:rsid w:val="00BF779A"/>
    <w:rsid w:val="00BF7A5E"/>
    <w:rsid w:val="00C0000E"/>
    <w:rsid w:val="00C003E6"/>
    <w:rsid w:val="00C006FC"/>
    <w:rsid w:val="00C00860"/>
    <w:rsid w:val="00C00DC9"/>
    <w:rsid w:val="00C01233"/>
    <w:rsid w:val="00C01772"/>
    <w:rsid w:val="00C01BB5"/>
    <w:rsid w:val="00C01D0E"/>
    <w:rsid w:val="00C01D32"/>
    <w:rsid w:val="00C01D62"/>
    <w:rsid w:val="00C01E15"/>
    <w:rsid w:val="00C02119"/>
    <w:rsid w:val="00C022D5"/>
    <w:rsid w:val="00C023BA"/>
    <w:rsid w:val="00C0254A"/>
    <w:rsid w:val="00C026DD"/>
    <w:rsid w:val="00C02816"/>
    <w:rsid w:val="00C02965"/>
    <w:rsid w:val="00C0311A"/>
    <w:rsid w:val="00C03603"/>
    <w:rsid w:val="00C0372E"/>
    <w:rsid w:val="00C0377E"/>
    <w:rsid w:val="00C0380F"/>
    <w:rsid w:val="00C03965"/>
    <w:rsid w:val="00C03CDB"/>
    <w:rsid w:val="00C03F89"/>
    <w:rsid w:val="00C041A0"/>
    <w:rsid w:val="00C046AF"/>
    <w:rsid w:val="00C04892"/>
    <w:rsid w:val="00C04F12"/>
    <w:rsid w:val="00C053C3"/>
    <w:rsid w:val="00C057F8"/>
    <w:rsid w:val="00C058DA"/>
    <w:rsid w:val="00C05A57"/>
    <w:rsid w:val="00C05A9D"/>
    <w:rsid w:val="00C05DCB"/>
    <w:rsid w:val="00C05F67"/>
    <w:rsid w:val="00C064D5"/>
    <w:rsid w:val="00C068E9"/>
    <w:rsid w:val="00C06B91"/>
    <w:rsid w:val="00C06E4C"/>
    <w:rsid w:val="00C07023"/>
    <w:rsid w:val="00C07116"/>
    <w:rsid w:val="00C0727E"/>
    <w:rsid w:val="00C0740A"/>
    <w:rsid w:val="00C0756E"/>
    <w:rsid w:val="00C07845"/>
    <w:rsid w:val="00C07B60"/>
    <w:rsid w:val="00C07C8D"/>
    <w:rsid w:val="00C1011B"/>
    <w:rsid w:val="00C1020C"/>
    <w:rsid w:val="00C1042D"/>
    <w:rsid w:val="00C104EA"/>
    <w:rsid w:val="00C10678"/>
    <w:rsid w:val="00C107BA"/>
    <w:rsid w:val="00C10C45"/>
    <w:rsid w:val="00C10D42"/>
    <w:rsid w:val="00C10EC7"/>
    <w:rsid w:val="00C110F4"/>
    <w:rsid w:val="00C11183"/>
    <w:rsid w:val="00C116EF"/>
    <w:rsid w:val="00C11857"/>
    <w:rsid w:val="00C11900"/>
    <w:rsid w:val="00C11BF9"/>
    <w:rsid w:val="00C11C81"/>
    <w:rsid w:val="00C120DC"/>
    <w:rsid w:val="00C12168"/>
    <w:rsid w:val="00C1270A"/>
    <w:rsid w:val="00C12729"/>
    <w:rsid w:val="00C12C71"/>
    <w:rsid w:val="00C13265"/>
    <w:rsid w:val="00C136E0"/>
    <w:rsid w:val="00C139EB"/>
    <w:rsid w:val="00C13A4D"/>
    <w:rsid w:val="00C13A6F"/>
    <w:rsid w:val="00C13A76"/>
    <w:rsid w:val="00C13EB7"/>
    <w:rsid w:val="00C140A6"/>
    <w:rsid w:val="00C147F1"/>
    <w:rsid w:val="00C14990"/>
    <w:rsid w:val="00C14AAD"/>
    <w:rsid w:val="00C14B89"/>
    <w:rsid w:val="00C14E3A"/>
    <w:rsid w:val="00C1506C"/>
    <w:rsid w:val="00C156E0"/>
    <w:rsid w:val="00C1580C"/>
    <w:rsid w:val="00C158CF"/>
    <w:rsid w:val="00C1611E"/>
    <w:rsid w:val="00C16209"/>
    <w:rsid w:val="00C16760"/>
    <w:rsid w:val="00C16D16"/>
    <w:rsid w:val="00C16E02"/>
    <w:rsid w:val="00C16EBE"/>
    <w:rsid w:val="00C16F05"/>
    <w:rsid w:val="00C17000"/>
    <w:rsid w:val="00C17509"/>
    <w:rsid w:val="00C17579"/>
    <w:rsid w:val="00C17814"/>
    <w:rsid w:val="00C17A8C"/>
    <w:rsid w:val="00C17B1D"/>
    <w:rsid w:val="00C17C2C"/>
    <w:rsid w:val="00C17EA9"/>
    <w:rsid w:val="00C200E4"/>
    <w:rsid w:val="00C20324"/>
    <w:rsid w:val="00C20356"/>
    <w:rsid w:val="00C204B7"/>
    <w:rsid w:val="00C2074C"/>
    <w:rsid w:val="00C20AB2"/>
    <w:rsid w:val="00C20F31"/>
    <w:rsid w:val="00C20FE2"/>
    <w:rsid w:val="00C210EE"/>
    <w:rsid w:val="00C21113"/>
    <w:rsid w:val="00C211C2"/>
    <w:rsid w:val="00C21282"/>
    <w:rsid w:val="00C213DA"/>
    <w:rsid w:val="00C21421"/>
    <w:rsid w:val="00C214E1"/>
    <w:rsid w:val="00C215E6"/>
    <w:rsid w:val="00C217E6"/>
    <w:rsid w:val="00C2192B"/>
    <w:rsid w:val="00C21C4E"/>
    <w:rsid w:val="00C21E73"/>
    <w:rsid w:val="00C21FEE"/>
    <w:rsid w:val="00C22489"/>
    <w:rsid w:val="00C22786"/>
    <w:rsid w:val="00C22EDC"/>
    <w:rsid w:val="00C22F1D"/>
    <w:rsid w:val="00C23324"/>
    <w:rsid w:val="00C2335D"/>
    <w:rsid w:val="00C23457"/>
    <w:rsid w:val="00C235AB"/>
    <w:rsid w:val="00C237F6"/>
    <w:rsid w:val="00C2386B"/>
    <w:rsid w:val="00C238D1"/>
    <w:rsid w:val="00C24733"/>
    <w:rsid w:val="00C24776"/>
    <w:rsid w:val="00C24890"/>
    <w:rsid w:val="00C24A22"/>
    <w:rsid w:val="00C24B7B"/>
    <w:rsid w:val="00C251F4"/>
    <w:rsid w:val="00C254C3"/>
    <w:rsid w:val="00C25939"/>
    <w:rsid w:val="00C25948"/>
    <w:rsid w:val="00C25B99"/>
    <w:rsid w:val="00C2624A"/>
    <w:rsid w:val="00C26287"/>
    <w:rsid w:val="00C26369"/>
    <w:rsid w:val="00C2637C"/>
    <w:rsid w:val="00C264FA"/>
    <w:rsid w:val="00C266A4"/>
    <w:rsid w:val="00C266AC"/>
    <w:rsid w:val="00C268F3"/>
    <w:rsid w:val="00C26A65"/>
    <w:rsid w:val="00C270B2"/>
    <w:rsid w:val="00C27112"/>
    <w:rsid w:val="00C272BF"/>
    <w:rsid w:val="00C27342"/>
    <w:rsid w:val="00C27539"/>
    <w:rsid w:val="00C2760E"/>
    <w:rsid w:val="00C27902"/>
    <w:rsid w:val="00C27A14"/>
    <w:rsid w:val="00C27E2A"/>
    <w:rsid w:val="00C303A3"/>
    <w:rsid w:val="00C303ED"/>
    <w:rsid w:val="00C3047F"/>
    <w:rsid w:val="00C309C6"/>
    <w:rsid w:val="00C310F7"/>
    <w:rsid w:val="00C3119A"/>
    <w:rsid w:val="00C3152F"/>
    <w:rsid w:val="00C3186A"/>
    <w:rsid w:val="00C31AE4"/>
    <w:rsid w:val="00C321B2"/>
    <w:rsid w:val="00C321F9"/>
    <w:rsid w:val="00C32200"/>
    <w:rsid w:val="00C323E8"/>
    <w:rsid w:val="00C32470"/>
    <w:rsid w:val="00C32564"/>
    <w:rsid w:val="00C32599"/>
    <w:rsid w:val="00C325D4"/>
    <w:rsid w:val="00C326F5"/>
    <w:rsid w:val="00C329DE"/>
    <w:rsid w:val="00C32EC1"/>
    <w:rsid w:val="00C3327B"/>
    <w:rsid w:val="00C332C2"/>
    <w:rsid w:val="00C33607"/>
    <w:rsid w:val="00C33F0C"/>
    <w:rsid w:val="00C3406B"/>
    <w:rsid w:val="00C341AD"/>
    <w:rsid w:val="00C34469"/>
    <w:rsid w:val="00C3471F"/>
    <w:rsid w:val="00C349B3"/>
    <w:rsid w:val="00C3544C"/>
    <w:rsid w:val="00C35A54"/>
    <w:rsid w:val="00C35CEA"/>
    <w:rsid w:val="00C35D62"/>
    <w:rsid w:val="00C35FA3"/>
    <w:rsid w:val="00C36039"/>
    <w:rsid w:val="00C36130"/>
    <w:rsid w:val="00C3641C"/>
    <w:rsid w:val="00C36646"/>
    <w:rsid w:val="00C36B52"/>
    <w:rsid w:val="00C36B7A"/>
    <w:rsid w:val="00C36C84"/>
    <w:rsid w:val="00C36CAC"/>
    <w:rsid w:val="00C3738A"/>
    <w:rsid w:val="00C374A0"/>
    <w:rsid w:val="00C375DE"/>
    <w:rsid w:val="00C378A9"/>
    <w:rsid w:val="00C37948"/>
    <w:rsid w:val="00C37EB0"/>
    <w:rsid w:val="00C37ECC"/>
    <w:rsid w:val="00C37EF1"/>
    <w:rsid w:val="00C37F07"/>
    <w:rsid w:val="00C408DE"/>
    <w:rsid w:val="00C40B41"/>
    <w:rsid w:val="00C40DBC"/>
    <w:rsid w:val="00C4149C"/>
    <w:rsid w:val="00C41981"/>
    <w:rsid w:val="00C41ADF"/>
    <w:rsid w:val="00C41CDD"/>
    <w:rsid w:val="00C41D9B"/>
    <w:rsid w:val="00C41E0C"/>
    <w:rsid w:val="00C423E3"/>
    <w:rsid w:val="00C42536"/>
    <w:rsid w:val="00C42874"/>
    <w:rsid w:val="00C42AF6"/>
    <w:rsid w:val="00C42D8F"/>
    <w:rsid w:val="00C42D9E"/>
    <w:rsid w:val="00C434FF"/>
    <w:rsid w:val="00C43626"/>
    <w:rsid w:val="00C436BF"/>
    <w:rsid w:val="00C438C2"/>
    <w:rsid w:val="00C43905"/>
    <w:rsid w:val="00C43B6F"/>
    <w:rsid w:val="00C43EE0"/>
    <w:rsid w:val="00C43F32"/>
    <w:rsid w:val="00C440A2"/>
    <w:rsid w:val="00C446D3"/>
    <w:rsid w:val="00C44750"/>
    <w:rsid w:val="00C45243"/>
    <w:rsid w:val="00C45346"/>
    <w:rsid w:val="00C45442"/>
    <w:rsid w:val="00C4549B"/>
    <w:rsid w:val="00C45610"/>
    <w:rsid w:val="00C4561A"/>
    <w:rsid w:val="00C4578E"/>
    <w:rsid w:val="00C45916"/>
    <w:rsid w:val="00C45B35"/>
    <w:rsid w:val="00C45B8B"/>
    <w:rsid w:val="00C45E5B"/>
    <w:rsid w:val="00C45E5C"/>
    <w:rsid w:val="00C45F15"/>
    <w:rsid w:val="00C45F73"/>
    <w:rsid w:val="00C46149"/>
    <w:rsid w:val="00C46244"/>
    <w:rsid w:val="00C466E0"/>
    <w:rsid w:val="00C467C6"/>
    <w:rsid w:val="00C46DFC"/>
    <w:rsid w:val="00C46E48"/>
    <w:rsid w:val="00C46EA7"/>
    <w:rsid w:val="00C46F69"/>
    <w:rsid w:val="00C46F82"/>
    <w:rsid w:val="00C47069"/>
    <w:rsid w:val="00C4720E"/>
    <w:rsid w:val="00C473FA"/>
    <w:rsid w:val="00C47A30"/>
    <w:rsid w:val="00C47A61"/>
    <w:rsid w:val="00C47AC6"/>
    <w:rsid w:val="00C47AFE"/>
    <w:rsid w:val="00C47BB2"/>
    <w:rsid w:val="00C47E7C"/>
    <w:rsid w:val="00C47F44"/>
    <w:rsid w:val="00C500E4"/>
    <w:rsid w:val="00C50472"/>
    <w:rsid w:val="00C507C6"/>
    <w:rsid w:val="00C50B41"/>
    <w:rsid w:val="00C50CAC"/>
    <w:rsid w:val="00C50D64"/>
    <w:rsid w:val="00C50EBB"/>
    <w:rsid w:val="00C50EDA"/>
    <w:rsid w:val="00C50FBD"/>
    <w:rsid w:val="00C50FD9"/>
    <w:rsid w:val="00C51166"/>
    <w:rsid w:val="00C511A3"/>
    <w:rsid w:val="00C51338"/>
    <w:rsid w:val="00C514FE"/>
    <w:rsid w:val="00C518D7"/>
    <w:rsid w:val="00C51C7A"/>
    <w:rsid w:val="00C51CE0"/>
    <w:rsid w:val="00C51FED"/>
    <w:rsid w:val="00C5213F"/>
    <w:rsid w:val="00C52345"/>
    <w:rsid w:val="00C52464"/>
    <w:rsid w:val="00C52502"/>
    <w:rsid w:val="00C52727"/>
    <w:rsid w:val="00C5299E"/>
    <w:rsid w:val="00C52A94"/>
    <w:rsid w:val="00C52B3F"/>
    <w:rsid w:val="00C52DD0"/>
    <w:rsid w:val="00C52FB1"/>
    <w:rsid w:val="00C530ED"/>
    <w:rsid w:val="00C535A7"/>
    <w:rsid w:val="00C53BBE"/>
    <w:rsid w:val="00C540A1"/>
    <w:rsid w:val="00C54224"/>
    <w:rsid w:val="00C5430E"/>
    <w:rsid w:val="00C54441"/>
    <w:rsid w:val="00C54D8C"/>
    <w:rsid w:val="00C55054"/>
    <w:rsid w:val="00C553C8"/>
    <w:rsid w:val="00C554B7"/>
    <w:rsid w:val="00C55683"/>
    <w:rsid w:val="00C556DF"/>
    <w:rsid w:val="00C55948"/>
    <w:rsid w:val="00C55A1E"/>
    <w:rsid w:val="00C55B07"/>
    <w:rsid w:val="00C55B7C"/>
    <w:rsid w:val="00C55C12"/>
    <w:rsid w:val="00C55D80"/>
    <w:rsid w:val="00C562B3"/>
    <w:rsid w:val="00C56A2A"/>
    <w:rsid w:val="00C56C1B"/>
    <w:rsid w:val="00C56D32"/>
    <w:rsid w:val="00C56F08"/>
    <w:rsid w:val="00C572A1"/>
    <w:rsid w:val="00C572AE"/>
    <w:rsid w:val="00C5762E"/>
    <w:rsid w:val="00C576BD"/>
    <w:rsid w:val="00C57935"/>
    <w:rsid w:val="00C57942"/>
    <w:rsid w:val="00C579F3"/>
    <w:rsid w:val="00C57FC5"/>
    <w:rsid w:val="00C60097"/>
    <w:rsid w:val="00C600BC"/>
    <w:rsid w:val="00C60496"/>
    <w:rsid w:val="00C60548"/>
    <w:rsid w:val="00C6057D"/>
    <w:rsid w:val="00C60684"/>
    <w:rsid w:val="00C60849"/>
    <w:rsid w:val="00C6094F"/>
    <w:rsid w:val="00C60B6B"/>
    <w:rsid w:val="00C618A9"/>
    <w:rsid w:val="00C61993"/>
    <w:rsid w:val="00C61A21"/>
    <w:rsid w:val="00C61A9E"/>
    <w:rsid w:val="00C61DA3"/>
    <w:rsid w:val="00C61FEE"/>
    <w:rsid w:val="00C62508"/>
    <w:rsid w:val="00C62743"/>
    <w:rsid w:val="00C62833"/>
    <w:rsid w:val="00C628C6"/>
    <w:rsid w:val="00C62B41"/>
    <w:rsid w:val="00C62F3C"/>
    <w:rsid w:val="00C63043"/>
    <w:rsid w:val="00C630A7"/>
    <w:rsid w:val="00C63424"/>
    <w:rsid w:val="00C635CA"/>
    <w:rsid w:val="00C63B66"/>
    <w:rsid w:val="00C63B69"/>
    <w:rsid w:val="00C63BAC"/>
    <w:rsid w:val="00C63BED"/>
    <w:rsid w:val="00C63D8D"/>
    <w:rsid w:val="00C6406A"/>
    <w:rsid w:val="00C64206"/>
    <w:rsid w:val="00C64359"/>
    <w:rsid w:val="00C64399"/>
    <w:rsid w:val="00C64777"/>
    <w:rsid w:val="00C648D1"/>
    <w:rsid w:val="00C64CDC"/>
    <w:rsid w:val="00C64D8E"/>
    <w:rsid w:val="00C64F26"/>
    <w:rsid w:val="00C65032"/>
    <w:rsid w:val="00C6533C"/>
    <w:rsid w:val="00C655FF"/>
    <w:rsid w:val="00C6578B"/>
    <w:rsid w:val="00C658D4"/>
    <w:rsid w:val="00C65AE3"/>
    <w:rsid w:val="00C65B87"/>
    <w:rsid w:val="00C65BEB"/>
    <w:rsid w:val="00C65E9E"/>
    <w:rsid w:val="00C66202"/>
    <w:rsid w:val="00C662AF"/>
    <w:rsid w:val="00C668E7"/>
    <w:rsid w:val="00C66AB7"/>
    <w:rsid w:val="00C66B80"/>
    <w:rsid w:val="00C66BCD"/>
    <w:rsid w:val="00C66CA1"/>
    <w:rsid w:val="00C67170"/>
    <w:rsid w:val="00C679DF"/>
    <w:rsid w:val="00C67A9A"/>
    <w:rsid w:val="00C67ED3"/>
    <w:rsid w:val="00C705F7"/>
    <w:rsid w:val="00C70754"/>
    <w:rsid w:val="00C70AAB"/>
    <w:rsid w:val="00C70D6D"/>
    <w:rsid w:val="00C711EB"/>
    <w:rsid w:val="00C715A0"/>
    <w:rsid w:val="00C717D5"/>
    <w:rsid w:val="00C71C81"/>
    <w:rsid w:val="00C71D9D"/>
    <w:rsid w:val="00C71DC0"/>
    <w:rsid w:val="00C71EA6"/>
    <w:rsid w:val="00C71ED6"/>
    <w:rsid w:val="00C72245"/>
    <w:rsid w:val="00C722E5"/>
    <w:rsid w:val="00C723BE"/>
    <w:rsid w:val="00C72607"/>
    <w:rsid w:val="00C727B7"/>
    <w:rsid w:val="00C72833"/>
    <w:rsid w:val="00C72A81"/>
    <w:rsid w:val="00C72B10"/>
    <w:rsid w:val="00C72B5B"/>
    <w:rsid w:val="00C72EAB"/>
    <w:rsid w:val="00C7319F"/>
    <w:rsid w:val="00C73486"/>
    <w:rsid w:val="00C73498"/>
    <w:rsid w:val="00C73964"/>
    <w:rsid w:val="00C74617"/>
    <w:rsid w:val="00C74B2C"/>
    <w:rsid w:val="00C74B90"/>
    <w:rsid w:val="00C74E38"/>
    <w:rsid w:val="00C75474"/>
    <w:rsid w:val="00C757FE"/>
    <w:rsid w:val="00C75947"/>
    <w:rsid w:val="00C75A2D"/>
    <w:rsid w:val="00C75B5E"/>
    <w:rsid w:val="00C75B9B"/>
    <w:rsid w:val="00C7607E"/>
    <w:rsid w:val="00C767BA"/>
    <w:rsid w:val="00C767C6"/>
    <w:rsid w:val="00C7734B"/>
    <w:rsid w:val="00C778A7"/>
    <w:rsid w:val="00C77958"/>
    <w:rsid w:val="00C77A3B"/>
    <w:rsid w:val="00C77B20"/>
    <w:rsid w:val="00C77C2D"/>
    <w:rsid w:val="00C808CF"/>
    <w:rsid w:val="00C80AAD"/>
    <w:rsid w:val="00C80D56"/>
    <w:rsid w:val="00C81144"/>
    <w:rsid w:val="00C811F6"/>
    <w:rsid w:val="00C81218"/>
    <w:rsid w:val="00C814BC"/>
    <w:rsid w:val="00C8193F"/>
    <w:rsid w:val="00C81A98"/>
    <w:rsid w:val="00C81ACF"/>
    <w:rsid w:val="00C81D68"/>
    <w:rsid w:val="00C824DE"/>
    <w:rsid w:val="00C8256B"/>
    <w:rsid w:val="00C82833"/>
    <w:rsid w:val="00C82908"/>
    <w:rsid w:val="00C82A17"/>
    <w:rsid w:val="00C82A87"/>
    <w:rsid w:val="00C82E5B"/>
    <w:rsid w:val="00C82F5E"/>
    <w:rsid w:val="00C830F8"/>
    <w:rsid w:val="00C83179"/>
    <w:rsid w:val="00C832AF"/>
    <w:rsid w:val="00C83773"/>
    <w:rsid w:val="00C8378A"/>
    <w:rsid w:val="00C8394F"/>
    <w:rsid w:val="00C83B35"/>
    <w:rsid w:val="00C83BBF"/>
    <w:rsid w:val="00C83F2A"/>
    <w:rsid w:val="00C8415F"/>
    <w:rsid w:val="00C8437B"/>
    <w:rsid w:val="00C843AB"/>
    <w:rsid w:val="00C8457D"/>
    <w:rsid w:val="00C849BB"/>
    <w:rsid w:val="00C85826"/>
    <w:rsid w:val="00C85B96"/>
    <w:rsid w:val="00C85EFC"/>
    <w:rsid w:val="00C86242"/>
    <w:rsid w:val="00C86268"/>
    <w:rsid w:val="00C86AC9"/>
    <w:rsid w:val="00C86D28"/>
    <w:rsid w:val="00C86DDC"/>
    <w:rsid w:val="00C87366"/>
    <w:rsid w:val="00C87690"/>
    <w:rsid w:val="00C876BD"/>
    <w:rsid w:val="00C876DD"/>
    <w:rsid w:val="00C87886"/>
    <w:rsid w:val="00C879BD"/>
    <w:rsid w:val="00C879DB"/>
    <w:rsid w:val="00C87E04"/>
    <w:rsid w:val="00C87E0B"/>
    <w:rsid w:val="00C87E6D"/>
    <w:rsid w:val="00C9033B"/>
    <w:rsid w:val="00C90507"/>
    <w:rsid w:val="00C907BC"/>
    <w:rsid w:val="00C908B3"/>
    <w:rsid w:val="00C90E04"/>
    <w:rsid w:val="00C90E92"/>
    <w:rsid w:val="00C90F1B"/>
    <w:rsid w:val="00C91548"/>
    <w:rsid w:val="00C917C0"/>
    <w:rsid w:val="00C91963"/>
    <w:rsid w:val="00C91CAA"/>
    <w:rsid w:val="00C91E08"/>
    <w:rsid w:val="00C91E6E"/>
    <w:rsid w:val="00C91F09"/>
    <w:rsid w:val="00C92132"/>
    <w:rsid w:val="00C92497"/>
    <w:rsid w:val="00C928B7"/>
    <w:rsid w:val="00C9297D"/>
    <w:rsid w:val="00C92A4B"/>
    <w:rsid w:val="00C92B48"/>
    <w:rsid w:val="00C92D38"/>
    <w:rsid w:val="00C92F20"/>
    <w:rsid w:val="00C93034"/>
    <w:rsid w:val="00C9310A"/>
    <w:rsid w:val="00C93F4F"/>
    <w:rsid w:val="00C93F9D"/>
    <w:rsid w:val="00C94238"/>
    <w:rsid w:val="00C94349"/>
    <w:rsid w:val="00C9463A"/>
    <w:rsid w:val="00C94B1C"/>
    <w:rsid w:val="00C94DA1"/>
    <w:rsid w:val="00C94F38"/>
    <w:rsid w:val="00C94FC3"/>
    <w:rsid w:val="00C950B1"/>
    <w:rsid w:val="00C95138"/>
    <w:rsid w:val="00C9518B"/>
    <w:rsid w:val="00C954F4"/>
    <w:rsid w:val="00C955CC"/>
    <w:rsid w:val="00C95641"/>
    <w:rsid w:val="00C9575D"/>
    <w:rsid w:val="00C959FF"/>
    <w:rsid w:val="00C95A15"/>
    <w:rsid w:val="00C95AB3"/>
    <w:rsid w:val="00C960F8"/>
    <w:rsid w:val="00C9656E"/>
    <w:rsid w:val="00C96910"/>
    <w:rsid w:val="00C96C5C"/>
    <w:rsid w:val="00C96DD0"/>
    <w:rsid w:val="00C973AE"/>
    <w:rsid w:val="00C9769C"/>
    <w:rsid w:val="00C9769D"/>
    <w:rsid w:val="00C97BCD"/>
    <w:rsid w:val="00C97CCB"/>
    <w:rsid w:val="00C97DEC"/>
    <w:rsid w:val="00C97ECB"/>
    <w:rsid w:val="00CA02FC"/>
    <w:rsid w:val="00CA0523"/>
    <w:rsid w:val="00CA059A"/>
    <w:rsid w:val="00CA05B3"/>
    <w:rsid w:val="00CA06A1"/>
    <w:rsid w:val="00CA09C0"/>
    <w:rsid w:val="00CA0B2C"/>
    <w:rsid w:val="00CA1283"/>
    <w:rsid w:val="00CA146E"/>
    <w:rsid w:val="00CA16F5"/>
    <w:rsid w:val="00CA1C93"/>
    <w:rsid w:val="00CA211B"/>
    <w:rsid w:val="00CA227E"/>
    <w:rsid w:val="00CA27E8"/>
    <w:rsid w:val="00CA27ED"/>
    <w:rsid w:val="00CA297F"/>
    <w:rsid w:val="00CA2D24"/>
    <w:rsid w:val="00CA342F"/>
    <w:rsid w:val="00CA38EC"/>
    <w:rsid w:val="00CA39CE"/>
    <w:rsid w:val="00CA3A3D"/>
    <w:rsid w:val="00CA3CD5"/>
    <w:rsid w:val="00CA3DB3"/>
    <w:rsid w:val="00CA4247"/>
    <w:rsid w:val="00CA4248"/>
    <w:rsid w:val="00CA4610"/>
    <w:rsid w:val="00CA46C1"/>
    <w:rsid w:val="00CA4B81"/>
    <w:rsid w:val="00CA4D83"/>
    <w:rsid w:val="00CA4EE1"/>
    <w:rsid w:val="00CA5343"/>
    <w:rsid w:val="00CA5628"/>
    <w:rsid w:val="00CA5E48"/>
    <w:rsid w:val="00CA5F48"/>
    <w:rsid w:val="00CA60A2"/>
    <w:rsid w:val="00CA618E"/>
    <w:rsid w:val="00CA6266"/>
    <w:rsid w:val="00CA62C8"/>
    <w:rsid w:val="00CA62C9"/>
    <w:rsid w:val="00CA6B39"/>
    <w:rsid w:val="00CA6CD3"/>
    <w:rsid w:val="00CA7527"/>
    <w:rsid w:val="00CA7A51"/>
    <w:rsid w:val="00CA7BE9"/>
    <w:rsid w:val="00CA7F55"/>
    <w:rsid w:val="00CB04EE"/>
    <w:rsid w:val="00CB0930"/>
    <w:rsid w:val="00CB0D9E"/>
    <w:rsid w:val="00CB0EB7"/>
    <w:rsid w:val="00CB103B"/>
    <w:rsid w:val="00CB10B7"/>
    <w:rsid w:val="00CB1100"/>
    <w:rsid w:val="00CB11C0"/>
    <w:rsid w:val="00CB1201"/>
    <w:rsid w:val="00CB1407"/>
    <w:rsid w:val="00CB1442"/>
    <w:rsid w:val="00CB1573"/>
    <w:rsid w:val="00CB1BB3"/>
    <w:rsid w:val="00CB1D56"/>
    <w:rsid w:val="00CB1FD5"/>
    <w:rsid w:val="00CB2694"/>
    <w:rsid w:val="00CB284A"/>
    <w:rsid w:val="00CB2BC9"/>
    <w:rsid w:val="00CB2CA3"/>
    <w:rsid w:val="00CB2CD6"/>
    <w:rsid w:val="00CB2F1C"/>
    <w:rsid w:val="00CB320B"/>
    <w:rsid w:val="00CB3531"/>
    <w:rsid w:val="00CB3AF3"/>
    <w:rsid w:val="00CB3F7E"/>
    <w:rsid w:val="00CB4138"/>
    <w:rsid w:val="00CB47E2"/>
    <w:rsid w:val="00CB4A20"/>
    <w:rsid w:val="00CB4B74"/>
    <w:rsid w:val="00CB4D38"/>
    <w:rsid w:val="00CB50B9"/>
    <w:rsid w:val="00CB55E1"/>
    <w:rsid w:val="00CB5706"/>
    <w:rsid w:val="00CB5FA7"/>
    <w:rsid w:val="00CB6E9D"/>
    <w:rsid w:val="00CB6F14"/>
    <w:rsid w:val="00CB7082"/>
    <w:rsid w:val="00CB71BE"/>
    <w:rsid w:val="00CB71F7"/>
    <w:rsid w:val="00CB7248"/>
    <w:rsid w:val="00CB725D"/>
    <w:rsid w:val="00CB73A3"/>
    <w:rsid w:val="00CB7A9A"/>
    <w:rsid w:val="00CC00AA"/>
    <w:rsid w:val="00CC00F9"/>
    <w:rsid w:val="00CC02EF"/>
    <w:rsid w:val="00CC086D"/>
    <w:rsid w:val="00CC08D4"/>
    <w:rsid w:val="00CC0B5B"/>
    <w:rsid w:val="00CC0FC1"/>
    <w:rsid w:val="00CC10A3"/>
    <w:rsid w:val="00CC1132"/>
    <w:rsid w:val="00CC1172"/>
    <w:rsid w:val="00CC1781"/>
    <w:rsid w:val="00CC17A6"/>
    <w:rsid w:val="00CC1B3F"/>
    <w:rsid w:val="00CC1D19"/>
    <w:rsid w:val="00CC1DBC"/>
    <w:rsid w:val="00CC1EA1"/>
    <w:rsid w:val="00CC1F6B"/>
    <w:rsid w:val="00CC20B3"/>
    <w:rsid w:val="00CC20C6"/>
    <w:rsid w:val="00CC2306"/>
    <w:rsid w:val="00CC2403"/>
    <w:rsid w:val="00CC285D"/>
    <w:rsid w:val="00CC2A96"/>
    <w:rsid w:val="00CC2B92"/>
    <w:rsid w:val="00CC2C86"/>
    <w:rsid w:val="00CC3145"/>
    <w:rsid w:val="00CC316B"/>
    <w:rsid w:val="00CC3C51"/>
    <w:rsid w:val="00CC3E7A"/>
    <w:rsid w:val="00CC3F51"/>
    <w:rsid w:val="00CC4427"/>
    <w:rsid w:val="00CC446C"/>
    <w:rsid w:val="00CC459F"/>
    <w:rsid w:val="00CC4B3D"/>
    <w:rsid w:val="00CC4F16"/>
    <w:rsid w:val="00CC5030"/>
    <w:rsid w:val="00CC5341"/>
    <w:rsid w:val="00CC5543"/>
    <w:rsid w:val="00CC55C6"/>
    <w:rsid w:val="00CC562E"/>
    <w:rsid w:val="00CC566D"/>
    <w:rsid w:val="00CC56B0"/>
    <w:rsid w:val="00CC5784"/>
    <w:rsid w:val="00CC57C1"/>
    <w:rsid w:val="00CC5EA8"/>
    <w:rsid w:val="00CC65D8"/>
    <w:rsid w:val="00CC6BE6"/>
    <w:rsid w:val="00CC6DF7"/>
    <w:rsid w:val="00CC6FA3"/>
    <w:rsid w:val="00CC7164"/>
    <w:rsid w:val="00CC7269"/>
    <w:rsid w:val="00CC7514"/>
    <w:rsid w:val="00CC7525"/>
    <w:rsid w:val="00CC76A8"/>
    <w:rsid w:val="00CC76E8"/>
    <w:rsid w:val="00CC7B78"/>
    <w:rsid w:val="00CC7FD1"/>
    <w:rsid w:val="00CD00C2"/>
    <w:rsid w:val="00CD021C"/>
    <w:rsid w:val="00CD0325"/>
    <w:rsid w:val="00CD0B83"/>
    <w:rsid w:val="00CD0E9E"/>
    <w:rsid w:val="00CD127E"/>
    <w:rsid w:val="00CD163E"/>
    <w:rsid w:val="00CD1643"/>
    <w:rsid w:val="00CD1CFF"/>
    <w:rsid w:val="00CD1FDD"/>
    <w:rsid w:val="00CD2069"/>
    <w:rsid w:val="00CD20A7"/>
    <w:rsid w:val="00CD20DE"/>
    <w:rsid w:val="00CD2412"/>
    <w:rsid w:val="00CD2550"/>
    <w:rsid w:val="00CD25DB"/>
    <w:rsid w:val="00CD273B"/>
    <w:rsid w:val="00CD2CDF"/>
    <w:rsid w:val="00CD2D00"/>
    <w:rsid w:val="00CD30B5"/>
    <w:rsid w:val="00CD3702"/>
    <w:rsid w:val="00CD371B"/>
    <w:rsid w:val="00CD3C50"/>
    <w:rsid w:val="00CD3E99"/>
    <w:rsid w:val="00CD3FB4"/>
    <w:rsid w:val="00CD408A"/>
    <w:rsid w:val="00CD42EE"/>
    <w:rsid w:val="00CD4692"/>
    <w:rsid w:val="00CD49FE"/>
    <w:rsid w:val="00CD4A21"/>
    <w:rsid w:val="00CD4A6D"/>
    <w:rsid w:val="00CD4B35"/>
    <w:rsid w:val="00CD5150"/>
    <w:rsid w:val="00CD59DE"/>
    <w:rsid w:val="00CD5DD1"/>
    <w:rsid w:val="00CD62E3"/>
    <w:rsid w:val="00CD6478"/>
    <w:rsid w:val="00CD69F2"/>
    <w:rsid w:val="00CD6CB8"/>
    <w:rsid w:val="00CD7286"/>
    <w:rsid w:val="00CD7308"/>
    <w:rsid w:val="00CD73B6"/>
    <w:rsid w:val="00CD74F8"/>
    <w:rsid w:val="00CD781B"/>
    <w:rsid w:val="00CD7848"/>
    <w:rsid w:val="00CE0711"/>
    <w:rsid w:val="00CE0BAA"/>
    <w:rsid w:val="00CE1298"/>
    <w:rsid w:val="00CE13CE"/>
    <w:rsid w:val="00CE171F"/>
    <w:rsid w:val="00CE1A9F"/>
    <w:rsid w:val="00CE1BA8"/>
    <w:rsid w:val="00CE1C1B"/>
    <w:rsid w:val="00CE1E42"/>
    <w:rsid w:val="00CE1EAF"/>
    <w:rsid w:val="00CE1F90"/>
    <w:rsid w:val="00CE23EE"/>
    <w:rsid w:val="00CE2691"/>
    <w:rsid w:val="00CE28CF"/>
    <w:rsid w:val="00CE2915"/>
    <w:rsid w:val="00CE2B9E"/>
    <w:rsid w:val="00CE2E57"/>
    <w:rsid w:val="00CE2EC2"/>
    <w:rsid w:val="00CE31F6"/>
    <w:rsid w:val="00CE32FD"/>
    <w:rsid w:val="00CE359A"/>
    <w:rsid w:val="00CE362C"/>
    <w:rsid w:val="00CE3B40"/>
    <w:rsid w:val="00CE3CBC"/>
    <w:rsid w:val="00CE3DAB"/>
    <w:rsid w:val="00CE40F6"/>
    <w:rsid w:val="00CE420E"/>
    <w:rsid w:val="00CE457F"/>
    <w:rsid w:val="00CE4635"/>
    <w:rsid w:val="00CE469E"/>
    <w:rsid w:val="00CE4D8B"/>
    <w:rsid w:val="00CE4DFA"/>
    <w:rsid w:val="00CE4E6B"/>
    <w:rsid w:val="00CE4E9E"/>
    <w:rsid w:val="00CE5065"/>
    <w:rsid w:val="00CE52F5"/>
    <w:rsid w:val="00CE55AE"/>
    <w:rsid w:val="00CE594E"/>
    <w:rsid w:val="00CE5ADF"/>
    <w:rsid w:val="00CE5BD3"/>
    <w:rsid w:val="00CE5FE5"/>
    <w:rsid w:val="00CE6093"/>
    <w:rsid w:val="00CE6666"/>
    <w:rsid w:val="00CE6C5B"/>
    <w:rsid w:val="00CE6CA5"/>
    <w:rsid w:val="00CE6D1A"/>
    <w:rsid w:val="00CE6F6D"/>
    <w:rsid w:val="00CE7064"/>
    <w:rsid w:val="00CE71F8"/>
    <w:rsid w:val="00CE7542"/>
    <w:rsid w:val="00CE7578"/>
    <w:rsid w:val="00CE775F"/>
    <w:rsid w:val="00CE7AA4"/>
    <w:rsid w:val="00CE7CCF"/>
    <w:rsid w:val="00CE7EE5"/>
    <w:rsid w:val="00CE7F08"/>
    <w:rsid w:val="00CE7F7F"/>
    <w:rsid w:val="00CF010B"/>
    <w:rsid w:val="00CF015A"/>
    <w:rsid w:val="00CF06FC"/>
    <w:rsid w:val="00CF09AC"/>
    <w:rsid w:val="00CF0F0C"/>
    <w:rsid w:val="00CF1E03"/>
    <w:rsid w:val="00CF1FAB"/>
    <w:rsid w:val="00CF2501"/>
    <w:rsid w:val="00CF27A9"/>
    <w:rsid w:val="00CF2CF0"/>
    <w:rsid w:val="00CF31C3"/>
    <w:rsid w:val="00CF3353"/>
    <w:rsid w:val="00CF35D7"/>
    <w:rsid w:val="00CF380D"/>
    <w:rsid w:val="00CF3879"/>
    <w:rsid w:val="00CF39CD"/>
    <w:rsid w:val="00CF39FB"/>
    <w:rsid w:val="00CF3C27"/>
    <w:rsid w:val="00CF3E86"/>
    <w:rsid w:val="00CF3F07"/>
    <w:rsid w:val="00CF3FCA"/>
    <w:rsid w:val="00CF425F"/>
    <w:rsid w:val="00CF42B4"/>
    <w:rsid w:val="00CF4763"/>
    <w:rsid w:val="00CF4A98"/>
    <w:rsid w:val="00CF4C71"/>
    <w:rsid w:val="00CF52AB"/>
    <w:rsid w:val="00CF52BA"/>
    <w:rsid w:val="00CF53A4"/>
    <w:rsid w:val="00CF5654"/>
    <w:rsid w:val="00CF5C95"/>
    <w:rsid w:val="00CF6146"/>
    <w:rsid w:val="00CF68A8"/>
    <w:rsid w:val="00CF6A20"/>
    <w:rsid w:val="00CF6E22"/>
    <w:rsid w:val="00CF6FA0"/>
    <w:rsid w:val="00CF7518"/>
    <w:rsid w:val="00CF79FF"/>
    <w:rsid w:val="00CF7DF3"/>
    <w:rsid w:val="00D0026A"/>
    <w:rsid w:val="00D002C6"/>
    <w:rsid w:val="00D00376"/>
    <w:rsid w:val="00D0038B"/>
    <w:rsid w:val="00D00A47"/>
    <w:rsid w:val="00D00A8F"/>
    <w:rsid w:val="00D00DC8"/>
    <w:rsid w:val="00D0112B"/>
    <w:rsid w:val="00D0125F"/>
    <w:rsid w:val="00D014EF"/>
    <w:rsid w:val="00D0172A"/>
    <w:rsid w:val="00D01E09"/>
    <w:rsid w:val="00D0225E"/>
    <w:rsid w:val="00D023EC"/>
    <w:rsid w:val="00D024DA"/>
    <w:rsid w:val="00D02552"/>
    <w:rsid w:val="00D026AE"/>
    <w:rsid w:val="00D02752"/>
    <w:rsid w:val="00D02906"/>
    <w:rsid w:val="00D0299C"/>
    <w:rsid w:val="00D02C5B"/>
    <w:rsid w:val="00D02CD5"/>
    <w:rsid w:val="00D02E63"/>
    <w:rsid w:val="00D02E91"/>
    <w:rsid w:val="00D03173"/>
    <w:rsid w:val="00D031F0"/>
    <w:rsid w:val="00D032A7"/>
    <w:rsid w:val="00D0344C"/>
    <w:rsid w:val="00D035E2"/>
    <w:rsid w:val="00D03734"/>
    <w:rsid w:val="00D0386B"/>
    <w:rsid w:val="00D03A52"/>
    <w:rsid w:val="00D03B61"/>
    <w:rsid w:val="00D03BAB"/>
    <w:rsid w:val="00D03DA9"/>
    <w:rsid w:val="00D03E9D"/>
    <w:rsid w:val="00D04221"/>
    <w:rsid w:val="00D04436"/>
    <w:rsid w:val="00D0483E"/>
    <w:rsid w:val="00D048AE"/>
    <w:rsid w:val="00D04CAA"/>
    <w:rsid w:val="00D04D59"/>
    <w:rsid w:val="00D04D71"/>
    <w:rsid w:val="00D05014"/>
    <w:rsid w:val="00D05061"/>
    <w:rsid w:val="00D0521A"/>
    <w:rsid w:val="00D05D28"/>
    <w:rsid w:val="00D05E51"/>
    <w:rsid w:val="00D05EE4"/>
    <w:rsid w:val="00D0652B"/>
    <w:rsid w:val="00D0659E"/>
    <w:rsid w:val="00D06BCB"/>
    <w:rsid w:val="00D072B9"/>
    <w:rsid w:val="00D07825"/>
    <w:rsid w:val="00D10847"/>
    <w:rsid w:val="00D1096F"/>
    <w:rsid w:val="00D10A40"/>
    <w:rsid w:val="00D10DE3"/>
    <w:rsid w:val="00D10E59"/>
    <w:rsid w:val="00D1123C"/>
    <w:rsid w:val="00D11442"/>
    <w:rsid w:val="00D1196A"/>
    <w:rsid w:val="00D11A24"/>
    <w:rsid w:val="00D11C6E"/>
    <w:rsid w:val="00D11F0D"/>
    <w:rsid w:val="00D11F9B"/>
    <w:rsid w:val="00D1219D"/>
    <w:rsid w:val="00D1269F"/>
    <w:rsid w:val="00D12932"/>
    <w:rsid w:val="00D129A4"/>
    <w:rsid w:val="00D12BD1"/>
    <w:rsid w:val="00D12C01"/>
    <w:rsid w:val="00D12DDD"/>
    <w:rsid w:val="00D13096"/>
    <w:rsid w:val="00D13B55"/>
    <w:rsid w:val="00D13D04"/>
    <w:rsid w:val="00D1439A"/>
    <w:rsid w:val="00D1439E"/>
    <w:rsid w:val="00D143C1"/>
    <w:rsid w:val="00D14CA1"/>
    <w:rsid w:val="00D14CE2"/>
    <w:rsid w:val="00D14E94"/>
    <w:rsid w:val="00D14F35"/>
    <w:rsid w:val="00D1501D"/>
    <w:rsid w:val="00D15465"/>
    <w:rsid w:val="00D15578"/>
    <w:rsid w:val="00D1558D"/>
    <w:rsid w:val="00D15719"/>
    <w:rsid w:val="00D15758"/>
    <w:rsid w:val="00D15806"/>
    <w:rsid w:val="00D15907"/>
    <w:rsid w:val="00D15AFF"/>
    <w:rsid w:val="00D16172"/>
    <w:rsid w:val="00D161CA"/>
    <w:rsid w:val="00D1629B"/>
    <w:rsid w:val="00D16413"/>
    <w:rsid w:val="00D1644B"/>
    <w:rsid w:val="00D16530"/>
    <w:rsid w:val="00D165FC"/>
    <w:rsid w:val="00D16D91"/>
    <w:rsid w:val="00D16EA9"/>
    <w:rsid w:val="00D1788F"/>
    <w:rsid w:val="00D202A2"/>
    <w:rsid w:val="00D20499"/>
    <w:rsid w:val="00D205C6"/>
    <w:rsid w:val="00D2070C"/>
    <w:rsid w:val="00D20A7E"/>
    <w:rsid w:val="00D20AC3"/>
    <w:rsid w:val="00D20E8D"/>
    <w:rsid w:val="00D210A7"/>
    <w:rsid w:val="00D212B0"/>
    <w:rsid w:val="00D216C2"/>
    <w:rsid w:val="00D21988"/>
    <w:rsid w:val="00D21A30"/>
    <w:rsid w:val="00D21AAC"/>
    <w:rsid w:val="00D21C08"/>
    <w:rsid w:val="00D21D8F"/>
    <w:rsid w:val="00D2293F"/>
    <w:rsid w:val="00D22B68"/>
    <w:rsid w:val="00D22F80"/>
    <w:rsid w:val="00D236F1"/>
    <w:rsid w:val="00D237F4"/>
    <w:rsid w:val="00D23C8D"/>
    <w:rsid w:val="00D23CFD"/>
    <w:rsid w:val="00D23D97"/>
    <w:rsid w:val="00D23E31"/>
    <w:rsid w:val="00D23F5D"/>
    <w:rsid w:val="00D23F74"/>
    <w:rsid w:val="00D2421F"/>
    <w:rsid w:val="00D247E3"/>
    <w:rsid w:val="00D24993"/>
    <w:rsid w:val="00D24E6E"/>
    <w:rsid w:val="00D25520"/>
    <w:rsid w:val="00D257C3"/>
    <w:rsid w:val="00D257D4"/>
    <w:rsid w:val="00D2635B"/>
    <w:rsid w:val="00D26555"/>
    <w:rsid w:val="00D267F8"/>
    <w:rsid w:val="00D268A5"/>
    <w:rsid w:val="00D26B79"/>
    <w:rsid w:val="00D26F61"/>
    <w:rsid w:val="00D271B2"/>
    <w:rsid w:val="00D271B6"/>
    <w:rsid w:val="00D27589"/>
    <w:rsid w:val="00D2779E"/>
    <w:rsid w:val="00D2786D"/>
    <w:rsid w:val="00D27965"/>
    <w:rsid w:val="00D279ED"/>
    <w:rsid w:val="00D27E3A"/>
    <w:rsid w:val="00D27FE5"/>
    <w:rsid w:val="00D300B1"/>
    <w:rsid w:val="00D3044F"/>
    <w:rsid w:val="00D304D8"/>
    <w:rsid w:val="00D3070E"/>
    <w:rsid w:val="00D3080C"/>
    <w:rsid w:val="00D30872"/>
    <w:rsid w:val="00D30B1A"/>
    <w:rsid w:val="00D30B9B"/>
    <w:rsid w:val="00D31067"/>
    <w:rsid w:val="00D3125C"/>
    <w:rsid w:val="00D315F7"/>
    <w:rsid w:val="00D3163B"/>
    <w:rsid w:val="00D31724"/>
    <w:rsid w:val="00D3172F"/>
    <w:rsid w:val="00D31A37"/>
    <w:rsid w:val="00D31C5B"/>
    <w:rsid w:val="00D31DE1"/>
    <w:rsid w:val="00D31F75"/>
    <w:rsid w:val="00D3220F"/>
    <w:rsid w:val="00D328A4"/>
    <w:rsid w:val="00D32AC6"/>
    <w:rsid w:val="00D332A0"/>
    <w:rsid w:val="00D333CA"/>
    <w:rsid w:val="00D33463"/>
    <w:rsid w:val="00D335A7"/>
    <w:rsid w:val="00D336DD"/>
    <w:rsid w:val="00D33A8C"/>
    <w:rsid w:val="00D33BC5"/>
    <w:rsid w:val="00D33D37"/>
    <w:rsid w:val="00D340FE"/>
    <w:rsid w:val="00D348EF"/>
    <w:rsid w:val="00D349B3"/>
    <w:rsid w:val="00D34A6A"/>
    <w:rsid w:val="00D34B47"/>
    <w:rsid w:val="00D34F8C"/>
    <w:rsid w:val="00D34FC5"/>
    <w:rsid w:val="00D35065"/>
    <w:rsid w:val="00D352B4"/>
    <w:rsid w:val="00D35662"/>
    <w:rsid w:val="00D35D99"/>
    <w:rsid w:val="00D3628A"/>
    <w:rsid w:val="00D3655B"/>
    <w:rsid w:val="00D366C4"/>
    <w:rsid w:val="00D3686F"/>
    <w:rsid w:val="00D369E7"/>
    <w:rsid w:val="00D36BA5"/>
    <w:rsid w:val="00D36D60"/>
    <w:rsid w:val="00D36E22"/>
    <w:rsid w:val="00D36E7F"/>
    <w:rsid w:val="00D371E0"/>
    <w:rsid w:val="00D3745C"/>
    <w:rsid w:val="00D374E0"/>
    <w:rsid w:val="00D37889"/>
    <w:rsid w:val="00D379D1"/>
    <w:rsid w:val="00D40112"/>
    <w:rsid w:val="00D4057A"/>
    <w:rsid w:val="00D40E5F"/>
    <w:rsid w:val="00D4111B"/>
    <w:rsid w:val="00D4126D"/>
    <w:rsid w:val="00D41327"/>
    <w:rsid w:val="00D41336"/>
    <w:rsid w:val="00D41429"/>
    <w:rsid w:val="00D41464"/>
    <w:rsid w:val="00D41900"/>
    <w:rsid w:val="00D41B7A"/>
    <w:rsid w:val="00D41FD8"/>
    <w:rsid w:val="00D421B9"/>
    <w:rsid w:val="00D42441"/>
    <w:rsid w:val="00D42684"/>
    <w:rsid w:val="00D4273A"/>
    <w:rsid w:val="00D42AFB"/>
    <w:rsid w:val="00D42D7C"/>
    <w:rsid w:val="00D42FF8"/>
    <w:rsid w:val="00D4339C"/>
    <w:rsid w:val="00D43C65"/>
    <w:rsid w:val="00D43CAA"/>
    <w:rsid w:val="00D43E36"/>
    <w:rsid w:val="00D441DD"/>
    <w:rsid w:val="00D4431E"/>
    <w:rsid w:val="00D44DCD"/>
    <w:rsid w:val="00D45199"/>
    <w:rsid w:val="00D45707"/>
    <w:rsid w:val="00D45839"/>
    <w:rsid w:val="00D45926"/>
    <w:rsid w:val="00D45D19"/>
    <w:rsid w:val="00D4614E"/>
    <w:rsid w:val="00D461BC"/>
    <w:rsid w:val="00D46427"/>
    <w:rsid w:val="00D46ABC"/>
    <w:rsid w:val="00D46CB4"/>
    <w:rsid w:val="00D478A6"/>
    <w:rsid w:val="00D47FAA"/>
    <w:rsid w:val="00D504B1"/>
    <w:rsid w:val="00D5083F"/>
    <w:rsid w:val="00D513E8"/>
    <w:rsid w:val="00D51598"/>
    <w:rsid w:val="00D5166D"/>
    <w:rsid w:val="00D5167A"/>
    <w:rsid w:val="00D51957"/>
    <w:rsid w:val="00D52277"/>
    <w:rsid w:val="00D52473"/>
    <w:rsid w:val="00D52746"/>
    <w:rsid w:val="00D5277F"/>
    <w:rsid w:val="00D527CE"/>
    <w:rsid w:val="00D52854"/>
    <w:rsid w:val="00D52C39"/>
    <w:rsid w:val="00D52EDA"/>
    <w:rsid w:val="00D52FDE"/>
    <w:rsid w:val="00D530FB"/>
    <w:rsid w:val="00D5343A"/>
    <w:rsid w:val="00D53985"/>
    <w:rsid w:val="00D5411C"/>
    <w:rsid w:val="00D549A1"/>
    <w:rsid w:val="00D549C5"/>
    <w:rsid w:val="00D54AC9"/>
    <w:rsid w:val="00D54B2D"/>
    <w:rsid w:val="00D54E5D"/>
    <w:rsid w:val="00D54F2E"/>
    <w:rsid w:val="00D5513D"/>
    <w:rsid w:val="00D55413"/>
    <w:rsid w:val="00D55675"/>
    <w:rsid w:val="00D557D8"/>
    <w:rsid w:val="00D557ED"/>
    <w:rsid w:val="00D55B02"/>
    <w:rsid w:val="00D56770"/>
    <w:rsid w:val="00D56F10"/>
    <w:rsid w:val="00D571B4"/>
    <w:rsid w:val="00D57219"/>
    <w:rsid w:val="00D573FF"/>
    <w:rsid w:val="00D575D7"/>
    <w:rsid w:val="00D57902"/>
    <w:rsid w:val="00D57938"/>
    <w:rsid w:val="00D60250"/>
    <w:rsid w:val="00D6054F"/>
    <w:rsid w:val="00D60769"/>
    <w:rsid w:val="00D60787"/>
    <w:rsid w:val="00D60D1A"/>
    <w:rsid w:val="00D60E37"/>
    <w:rsid w:val="00D60F44"/>
    <w:rsid w:val="00D61024"/>
    <w:rsid w:val="00D61176"/>
    <w:rsid w:val="00D61B1A"/>
    <w:rsid w:val="00D61B77"/>
    <w:rsid w:val="00D61B7E"/>
    <w:rsid w:val="00D61D80"/>
    <w:rsid w:val="00D61EC3"/>
    <w:rsid w:val="00D62143"/>
    <w:rsid w:val="00D6217E"/>
    <w:rsid w:val="00D62692"/>
    <w:rsid w:val="00D6287D"/>
    <w:rsid w:val="00D62B2E"/>
    <w:rsid w:val="00D63022"/>
    <w:rsid w:val="00D630C7"/>
    <w:rsid w:val="00D634EB"/>
    <w:rsid w:val="00D63859"/>
    <w:rsid w:val="00D638AE"/>
    <w:rsid w:val="00D6394E"/>
    <w:rsid w:val="00D63D5C"/>
    <w:rsid w:val="00D64636"/>
    <w:rsid w:val="00D64C8B"/>
    <w:rsid w:val="00D64F0C"/>
    <w:rsid w:val="00D6563F"/>
    <w:rsid w:val="00D657F4"/>
    <w:rsid w:val="00D6592A"/>
    <w:rsid w:val="00D65ACA"/>
    <w:rsid w:val="00D65B8D"/>
    <w:rsid w:val="00D65BE8"/>
    <w:rsid w:val="00D666E4"/>
    <w:rsid w:val="00D66C1A"/>
    <w:rsid w:val="00D66F6C"/>
    <w:rsid w:val="00D66F89"/>
    <w:rsid w:val="00D6743D"/>
    <w:rsid w:val="00D67A00"/>
    <w:rsid w:val="00D70211"/>
    <w:rsid w:val="00D7140A"/>
    <w:rsid w:val="00D7155A"/>
    <w:rsid w:val="00D71898"/>
    <w:rsid w:val="00D718DC"/>
    <w:rsid w:val="00D719BC"/>
    <w:rsid w:val="00D71BA8"/>
    <w:rsid w:val="00D71C62"/>
    <w:rsid w:val="00D71ECE"/>
    <w:rsid w:val="00D725E2"/>
    <w:rsid w:val="00D726ED"/>
    <w:rsid w:val="00D72949"/>
    <w:rsid w:val="00D72A58"/>
    <w:rsid w:val="00D72B75"/>
    <w:rsid w:val="00D72BB3"/>
    <w:rsid w:val="00D72BD2"/>
    <w:rsid w:val="00D72BD4"/>
    <w:rsid w:val="00D72C25"/>
    <w:rsid w:val="00D730AC"/>
    <w:rsid w:val="00D730B4"/>
    <w:rsid w:val="00D731DD"/>
    <w:rsid w:val="00D732FC"/>
    <w:rsid w:val="00D73304"/>
    <w:rsid w:val="00D73322"/>
    <w:rsid w:val="00D734A3"/>
    <w:rsid w:val="00D73801"/>
    <w:rsid w:val="00D73DBB"/>
    <w:rsid w:val="00D742D4"/>
    <w:rsid w:val="00D746D6"/>
    <w:rsid w:val="00D749F5"/>
    <w:rsid w:val="00D74A10"/>
    <w:rsid w:val="00D74D06"/>
    <w:rsid w:val="00D7512D"/>
    <w:rsid w:val="00D7639A"/>
    <w:rsid w:val="00D7651F"/>
    <w:rsid w:val="00D76635"/>
    <w:rsid w:val="00D766C9"/>
    <w:rsid w:val="00D7672D"/>
    <w:rsid w:val="00D76DB2"/>
    <w:rsid w:val="00D770CC"/>
    <w:rsid w:val="00D770CD"/>
    <w:rsid w:val="00D77211"/>
    <w:rsid w:val="00D77652"/>
    <w:rsid w:val="00D779E3"/>
    <w:rsid w:val="00D77CBC"/>
    <w:rsid w:val="00D8012E"/>
    <w:rsid w:val="00D80305"/>
    <w:rsid w:val="00D80544"/>
    <w:rsid w:val="00D806B8"/>
    <w:rsid w:val="00D8090D"/>
    <w:rsid w:val="00D80A95"/>
    <w:rsid w:val="00D80F4B"/>
    <w:rsid w:val="00D810CE"/>
    <w:rsid w:val="00D8113C"/>
    <w:rsid w:val="00D814D5"/>
    <w:rsid w:val="00D815C0"/>
    <w:rsid w:val="00D81C46"/>
    <w:rsid w:val="00D81C88"/>
    <w:rsid w:val="00D81D32"/>
    <w:rsid w:val="00D82112"/>
    <w:rsid w:val="00D823BF"/>
    <w:rsid w:val="00D82704"/>
    <w:rsid w:val="00D82925"/>
    <w:rsid w:val="00D82DA7"/>
    <w:rsid w:val="00D82F9F"/>
    <w:rsid w:val="00D83650"/>
    <w:rsid w:val="00D837AC"/>
    <w:rsid w:val="00D83CBA"/>
    <w:rsid w:val="00D83D0E"/>
    <w:rsid w:val="00D84072"/>
    <w:rsid w:val="00D841B8"/>
    <w:rsid w:val="00D842C3"/>
    <w:rsid w:val="00D843BE"/>
    <w:rsid w:val="00D8454B"/>
    <w:rsid w:val="00D84611"/>
    <w:rsid w:val="00D84E39"/>
    <w:rsid w:val="00D84EC2"/>
    <w:rsid w:val="00D850DE"/>
    <w:rsid w:val="00D850E8"/>
    <w:rsid w:val="00D851B8"/>
    <w:rsid w:val="00D8578A"/>
    <w:rsid w:val="00D85805"/>
    <w:rsid w:val="00D85EF5"/>
    <w:rsid w:val="00D86340"/>
    <w:rsid w:val="00D86482"/>
    <w:rsid w:val="00D867C0"/>
    <w:rsid w:val="00D86C26"/>
    <w:rsid w:val="00D86D98"/>
    <w:rsid w:val="00D86E96"/>
    <w:rsid w:val="00D875DD"/>
    <w:rsid w:val="00D875ED"/>
    <w:rsid w:val="00D876BB"/>
    <w:rsid w:val="00D87B0E"/>
    <w:rsid w:val="00D87BAD"/>
    <w:rsid w:val="00D87C36"/>
    <w:rsid w:val="00D901D1"/>
    <w:rsid w:val="00D904D6"/>
    <w:rsid w:val="00D907A3"/>
    <w:rsid w:val="00D90E18"/>
    <w:rsid w:val="00D9151B"/>
    <w:rsid w:val="00D91866"/>
    <w:rsid w:val="00D91CFE"/>
    <w:rsid w:val="00D9204D"/>
    <w:rsid w:val="00D92092"/>
    <w:rsid w:val="00D92187"/>
    <w:rsid w:val="00D92314"/>
    <w:rsid w:val="00D924D7"/>
    <w:rsid w:val="00D92519"/>
    <w:rsid w:val="00D925D6"/>
    <w:rsid w:val="00D92724"/>
    <w:rsid w:val="00D9284E"/>
    <w:rsid w:val="00D92871"/>
    <w:rsid w:val="00D92994"/>
    <w:rsid w:val="00D92B19"/>
    <w:rsid w:val="00D92C7C"/>
    <w:rsid w:val="00D92DDA"/>
    <w:rsid w:val="00D93105"/>
    <w:rsid w:val="00D93383"/>
    <w:rsid w:val="00D93C38"/>
    <w:rsid w:val="00D94212"/>
    <w:rsid w:val="00D94345"/>
    <w:rsid w:val="00D95AA4"/>
    <w:rsid w:val="00D95D8E"/>
    <w:rsid w:val="00D95DDD"/>
    <w:rsid w:val="00D96392"/>
    <w:rsid w:val="00D965F2"/>
    <w:rsid w:val="00D96BDE"/>
    <w:rsid w:val="00D96EBF"/>
    <w:rsid w:val="00D97076"/>
    <w:rsid w:val="00D972A9"/>
    <w:rsid w:val="00D97595"/>
    <w:rsid w:val="00D976E5"/>
    <w:rsid w:val="00DA071D"/>
    <w:rsid w:val="00DA07B5"/>
    <w:rsid w:val="00DA1402"/>
    <w:rsid w:val="00DA170B"/>
    <w:rsid w:val="00DA282A"/>
    <w:rsid w:val="00DA2D9F"/>
    <w:rsid w:val="00DA2FC1"/>
    <w:rsid w:val="00DA3601"/>
    <w:rsid w:val="00DA373E"/>
    <w:rsid w:val="00DA379F"/>
    <w:rsid w:val="00DA3875"/>
    <w:rsid w:val="00DA39B7"/>
    <w:rsid w:val="00DA4430"/>
    <w:rsid w:val="00DA4872"/>
    <w:rsid w:val="00DA4E44"/>
    <w:rsid w:val="00DA54FD"/>
    <w:rsid w:val="00DA5588"/>
    <w:rsid w:val="00DA5879"/>
    <w:rsid w:val="00DA5F31"/>
    <w:rsid w:val="00DA5F8F"/>
    <w:rsid w:val="00DA65D4"/>
    <w:rsid w:val="00DA6684"/>
    <w:rsid w:val="00DA6B9A"/>
    <w:rsid w:val="00DA6C1D"/>
    <w:rsid w:val="00DA6C3F"/>
    <w:rsid w:val="00DA6D8D"/>
    <w:rsid w:val="00DA7063"/>
    <w:rsid w:val="00DA71CE"/>
    <w:rsid w:val="00DA76B2"/>
    <w:rsid w:val="00DA7B8E"/>
    <w:rsid w:val="00DA7FA9"/>
    <w:rsid w:val="00DB001E"/>
    <w:rsid w:val="00DB0446"/>
    <w:rsid w:val="00DB0665"/>
    <w:rsid w:val="00DB0901"/>
    <w:rsid w:val="00DB0F74"/>
    <w:rsid w:val="00DB1181"/>
    <w:rsid w:val="00DB14C0"/>
    <w:rsid w:val="00DB1AA2"/>
    <w:rsid w:val="00DB1D9E"/>
    <w:rsid w:val="00DB1E17"/>
    <w:rsid w:val="00DB1EF1"/>
    <w:rsid w:val="00DB2176"/>
    <w:rsid w:val="00DB223D"/>
    <w:rsid w:val="00DB23D7"/>
    <w:rsid w:val="00DB2548"/>
    <w:rsid w:val="00DB25C4"/>
    <w:rsid w:val="00DB2881"/>
    <w:rsid w:val="00DB2994"/>
    <w:rsid w:val="00DB30F1"/>
    <w:rsid w:val="00DB31BD"/>
    <w:rsid w:val="00DB3843"/>
    <w:rsid w:val="00DB3CA4"/>
    <w:rsid w:val="00DB4389"/>
    <w:rsid w:val="00DB443B"/>
    <w:rsid w:val="00DB4474"/>
    <w:rsid w:val="00DB4551"/>
    <w:rsid w:val="00DB468C"/>
    <w:rsid w:val="00DB46C4"/>
    <w:rsid w:val="00DB4993"/>
    <w:rsid w:val="00DB4DB6"/>
    <w:rsid w:val="00DB4EE2"/>
    <w:rsid w:val="00DB5127"/>
    <w:rsid w:val="00DB516A"/>
    <w:rsid w:val="00DB54F9"/>
    <w:rsid w:val="00DB5A71"/>
    <w:rsid w:val="00DB5D83"/>
    <w:rsid w:val="00DB5E16"/>
    <w:rsid w:val="00DB5E30"/>
    <w:rsid w:val="00DB5F29"/>
    <w:rsid w:val="00DB64A5"/>
    <w:rsid w:val="00DB674C"/>
    <w:rsid w:val="00DB6AEC"/>
    <w:rsid w:val="00DB6B80"/>
    <w:rsid w:val="00DB6D96"/>
    <w:rsid w:val="00DB6E22"/>
    <w:rsid w:val="00DB6E77"/>
    <w:rsid w:val="00DB6EE5"/>
    <w:rsid w:val="00DB708A"/>
    <w:rsid w:val="00DB753F"/>
    <w:rsid w:val="00DB7A2D"/>
    <w:rsid w:val="00DC009F"/>
    <w:rsid w:val="00DC00E9"/>
    <w:rsid w:val="00DC0429"/>
    <w:rsid w:val="00DC0556"/>
    <w:rsid w:val="00DC055B"/>
    <w:rsid w:val="00DC0574"/>
    <w:rsid w:val="00DC0691"/>
    <w:rsid w:val="00DC12DC"/>
    <w:rsid w:val="00DC163A"/>
    <w:rsid w:val="00DC1AD9"/>
    <w:rsid w:val="00DC1B19"/>
    <w:rsid w:val="00DC1B39"/>
    <w:rsid w:val="00DC1BA3"/>
    <w:rsid w:val="00DC1F0B"/>
    <w:rsid w:val="00DC272C"/>
    <w:rsid w:val="00DC2A9D"/>
    <w:rsid w:val="00DC36FF"/>
    <w:rsid w:val="00DC3930"/>
    <w:rsid w:val="00DC3A7F"/>
    <w:rsid w:val="00DC3B90"/>
    <w:rsid w:val="00DC3C90"/>
    <w:rsid w:val="00DC411D"/>
    <w:rsid w:val="00DC44D8"/>
    <w:rsid w:val="00DC458F"/>
    <w:rsid w:val="00DC48CF"/>
    <w:rsid w:val="00DC4AAC"/>
    <w:rsid w:val="00DC4D4B"/>
    <w:rsid w:val="00DC4F8D"/>
    <w:rsid w:val="00DC4FC2"/>
    <w:rsid w:val="00DC5092"/>
    <w:rsid w:val="00DC510B"/>
    <w:rsid w:val="00DC5C05"/>
    <w:rsid w:val="00DC6161"/>
    <w:rsid w:val="00DC625D"/>
    <w:rsid w:val="00DC69FC"/>
    <w:rsid w:val="00DC6C86"/>
    <w:rsid w:val="00DC704A"/>
    <w:rsid w:val="00DC71AD"/>
    <w:rsid w:val="00DC72EF"/>
    <w:rsid w:val="00DC762B"/>
    <w:rsid w:val="00DC7791"/>
    <w:rsid w:val="00DC7F5F"/>
    <w:rsid w:val="00DD01F6"/>
    <w:rsid w:val="00DD0357"/>
    <w:rsid w:val="00DD0435"/>
    <w:rsid w:val="00DD04F0"/>
    <w:rsid w:val="00DD05DE"/>
    <w:rsid w:val="00DD0A41"/>
    <w:rsid w:val="00DD0A67"/>
    <w:rsid w:val="00DD0C0B"/>
    <w:rsid w:val="00DD0DA7"/>
    <w:rsid w:val="00DD10D1"/>
    <w:rsid w:val="00DD13E2"/>
    <w:rsid w:val="00DD148A"/>
    <w:rsid w:val="00DD14CC"/>
    <w:rsid w:val="00DD1550"/>
    <w:rsid w:val="00DD15F7"/>
    <w:rsid w:val="00DD1DBD"/>
    <w:rsid w:val="00DD2221"/>
    <w:rsid w:val="00DD22DF"/>
    <w:rsid w:val="00DD23D8"/>
    <w:rsid w:val="00DD2721"/>
    <w:rsid w:val="00DD2878"/>
    <w:rsid w:val="00DD28CC"/>
    <w:rsid w:val="00DD2983"/>
    <w:rsid w:val="00DD2A47"/>
    <w:rsid w:val="00DD33BB"/>
    <w:rsid w:val="00DD3440"/>
    <w:rsid w:val="00DD39A9"/>
    <w:rsid w:val="00DD3A5F"/>
    <w:rsid w:val="00DD426D"/>
    <w:rsid w:val="00DD460A"/>
    <w:rsid w:val="00DD4AE4"/>
    <w:rsid w:val="00DD4E73"/>
    <w:rsid w:val="00DD51B5"/>
    <w:rsid w:val="00DD56AA"/>
    <w:rsid w:val="00DD5A58"/>
    <w:rsid w:val="00DD5ED2"/>
    <w:rsid w:val="00DD612D"/>
    <w:rsid w:val="00DD6464"/>
    <w:rsid w:val="00DD65CE"/>
    <w:rsid w:val="00DD6A80"/>
    <w:rsid w:val="00DD6E15"/>
    <w:rsid w:val="00DD7593"/>
    <w:rsid w:val="00DD75AC"/>
    <w:rsid w:val="00DD7B3C"/>
    <w:rsid w:val="00DD7D64"/>
    <w:rsid w:val="00DD7F8B"/>
    <w:rsid w:val="00DE05AB"/>
    <w:rsid w:val="00DE0843"/>
    <w:rsid w:val="00DE0BC2"/>
    <w:rsid w:val="00DE0D75"/>
    <w:rsid w:val="00DE0F52"/>
    <w:rsid w:val="00DE1531"/>
    <w:rsid w:val="00DE15BA"/>
    <w:rsid w:val="00DE1AFC"/>
    <w:rsid w:val="00DE1B27"/>
    <w:rsid w:val="00DE1F4A"/>
    <w:rsid w:val="00DE2130"/>
    <w:rsid w:val="00DE221B"/>
    <w:rsid w:val="00DE2278"/>
    <w:rsid w:val="00DE2367"/>
    <w:rsid w:val="00DE2784"/>
    <w:rsid w:val="00DE3266"/>
    <w:rsid w:val="00DE3382"/>
    <w:rsid w:val="00DE3654"/>
    <w:rsid w:val="00DE37F4"/>
    <w:rsid w:val="00DE39BA"/>
    <w:rsid w:val="00DE3AB7"/>
    <w:rsid w:val="00DE3E01"/>
    <w:rsid w:val="00DE3E54"/>
    <w:rsid w:val="00DE3EB9"/>
    <w:rsid w:val="00DE4099"/>
    <w:rsid w:val="00DE40C9"/>
    <w:rsid w:val="00DE42D6"/>
    <w:rsid w:val="00DE44B9"/>
    <w:rsid w:val="00DE4945"/>
    <w:rsid w:val="00DE4C59"/>
    <w:rsid w:val="00DE4D93"/>
    <w:rsid w:val="00DE4EE9"/>
    <w:rsid w:val="00DE4FE2"/>
    <w:rsid w:val="00DE5105"/>
    <w:rsid w:val="00DE5229"/>
    <w:rsid w:val="00DE5264"/>
    <w:rsid w:val="00DE5818"/>
    <w:rsid w:val="00DE5D1E"/>
    <w:rsid w:val="00DE5F56"/>
    <w:rsid w:val="00DE5F8D"/>
    <w:rsid w:val="00DE611E"/>
    <w:rsid w:val="00DE62A9"/>
    <w:rsid w:val="00DE63C7"/>
    <w:rsid w:val="00DE648C"/>
    <w:rsid w:val="00DE672F"/>
    <w:rsid w:val="00DE6A81"/>
    <w:rsid w:val="00DE6AA6"/>
    <w:rsid w:val="00DE6AFE"/>
    <w:rsid w:val="00DE6D27"/>
    <w:rsid w:val="00DE6E88"/>
    <w:rsid w:val="00DE746F"/>
    <w:rsid w:val="00DE75A2"/>
    <w:rsid w:val="00DE78C8"/>
    <w:rsid w:val="00DE78E5"/>
    <w:rsid w:val="00DE7AE1"/>
    <w:rsid w:val="00DE7F4C"/>
    <w:rsid w:val="00DE7F90"/>
    <w:rsid w:val="00DF018C"/>
    <w:rsid w:val="00DF01A9"/>
    <w:rsid w:val="00DF04B8"/>
    <w:rsid w:val="00DF0C38"/>
    <w:rsid w:val="00DF1041"/>
    <w:rsid w:val="00DF128D"/>
    <w:rsid w:val="00DF138D"/>
    <w:rsid w:val="00DF18E4"/>
    <w:rsid w:val="00DF19DB"/>
    <w:rsid w:val="00DF1A37"/>
    <w:rsid w:val="00DF1A7A"/>
    <w:rsid w:val="00DF1BA8"/>
    <w:rsid w:val="00DF1E10"/>
    <w:rsid w:val="00DF21B7"/>
    <w:rsid w:val="00DF2334"/>
    <w:rsid w:val="00DF2348"/>
    <w:rsid w:val="00DF237F"/>
    <w:rsid w:val="00DF25B0"/>
    <w:rsid w:val="00DF27A1"/>
    <w:rsid w:val="00DF2843"/>
    <w:rsid w:val="00DF2A7A"/>
    <w:rsid w:val="00DF2B00"/>
    <w:rsid w:val="00DF2B29"/>
    <w:rsid w:val="00DF2E86"/>
    <w:rsid w:val="00DF3126"/>
    <w:rsid w:val="00DF3200"/>
    <w:rsid w:val="00DF338E"/>
    <w:rsid w:val="00DF371B"/>
    <w:rsid w:val="00DF4096"/>
    <w:rsid w:val="00DF40BA"/>
    <w:rsid w:val="00DF411B"/>
    <w:rsid w:val="00DF416F"/>
    <w:rsid w:val="00DF4431"/>
    <w:rsid w:val="00DF445C"/>
    <w:rsid w:val="00DF45E5"/>
    <w:rsid w:val="00DF4723"/>
    <w:rsid w:val="00DF481A"/>
    <w:rsid w:val="00DF48CF"/>
    <w:rsid w:val="00DF4E32"/>
    <w:rsid w:val="00DF56E6"/>
    <w:rsid w:val="00DF5906"/>
    <w:rsid w:val="00DF596C"/>
    <w:rsid w:val="00DF59F9"/>
    <w:rsid w:val="00DF5A31"/>
    <w:rsid w:val="00DF5BDA"/>
    <w:rsid w:val="00DF5D7A"/>
    <w:rsid w:val="00DF5DAF"/>
    <w:rsid w:val="00DF5EBA"/>
    <w:rsid w:val="00DF6B5C"/>
    <w:rsid w:val="00DF7BA9"/>
    <w:rsid w:val="00DF7DCA"/>
    <w:rsid w:val="00DF7F24"/>
    <w:rsid w:val="00E00132"/>
    <w:rsid w:val="00E00457"/>
    <w:rsid w:val="00E00582"/>
    <w:rsid w:val="00E008D4"/>
    <w:rsid w:val="00E009A6"/>
    <w:rsid w:val="00E00C07"/>
    <w:rsid w:val="00E013D5"/>
    <w:rsid w:val="00E01D15"/>
    <w:rsid w:val="00E01E6B"/>
    <w:rsid w:val="00E0248B"/>
    <w:rsid w:val="00E0264D"/>
    <w:rsid w:val="00E02677"/>
    <w:rsid w:val="00E02844"/>
    <w:rsid w:val="00E0284F"/>
    <w:rsid w:val="00E028E4"/>
    <w:rsid w:val="00E02D4E"/>
    <w:rsid w:val="00E02E3E"/>
    <w:rsid w:val="00E0324D"/>
    <w:rsid w:val="00E03707"/>
    <w:rsid w:val="00E03720"/>
    <w:rsid w:val="00E03A9E"/>
    <w:rsid w:val="00E03C8E"/>
    <w:rsid w:val="00E03D9A"/>
    <w:rsid w:val="00E03ECC"/>
    <w:rsid w:val="00E03F18"/>
    <w:rsid w:val="00E0451B"/>
    <w:rsid w:val="00E045C4"/>
    <w:rsid w:val="00E04823"/>
    <w:rsid w:val="00E04EF4"/>
    <w:rsid w:val="00E052F0"/>
    <w:rsid w:val="00E056DD"/>
    <w:rsid w:val="00E05700"/>
    <w:rsid w:val="00E062E9"/>
    <w:rsid w:val="00E06474"/>
    <w:rsid w:val="00E0659A"/>
    <w:rsid w:val="00E06689"/>
    <w:rsid w:val="00E06B29"/>
    <w:rsid w:val="00E06BB4"/>
    <w:rsid w:val="00E06E94"/>
    <w:rsid w:val="00E07112"/>
    <w:rsid w:val="00E07197"/>
    <w:rsid w:val="00E072F2"/>
    <w:rsid w:val="00E07453"/>
    <w:rsid w:val="00E076B8"/>
    <w:rsid w:val="00E07803"/>
    <w:rsid w:val="00E07AF8"/>
    <w:rsid w:val="00E07CB1"/>
    <w:rsid w:val="00E07E05"/>
    <w:rsid w:val="00E1006B"/>
    <w:rsid w:val="00E1031A"/>
    <w:rsid w:val="00E10459"/>
    <w:rsid w:val="00E10857"/>
    <w:rsid w:val="00E108C7"/>
    <w:rsid w:val="00E10B48"/>
    <w:rsid w:val="00E10D65"/>
    <w:rsid w:val="00E10F64"/>
    <w:rsid w:val="00E112BC"/>
    <w:rsid w:val="00E115C0"/>
    <w:rsid w:val="00E11AA6"/>
    <w:rsid w:val="00E11EE5"/>
    <w:rsid w:val="00E1225A"/>
    <w:rsid w:val="00E12332"/>
    <w:rsid w:val="00E12387"/>
    <w:rsid w:val="00E1260B"/>
    <w:rsid w:val="00E12FFB"/>
    <w:rsid w:val="00E13063"/>
    <w:rsid w:val="00E1322C"/>
    <w:rsid w:val="00E134E9"/>
    <w:rsid w:val="00E13556"/>
    <w:rsid w:val="00E13F76"/>
    <w:rsid w:val="00E14505"/>
    <w:rsid w:val="00E1456F"/>
    <w:rsid w:val="00E149E2"/>
    <w:rsid w:val="00E149E5"/>
    <w:rsid w:val="00E14BB1"/>
    <w:rsid w:val="00E14CE6"/>
    <w:rsid w:val="00E15489"/>
    <w:rsid w:val="00E1592D"/>
    <w:rsid w:val="00E15A4C"/>
    <w:rsid w:val="00E15B67"/>
    <w:rsid w:val="00E15BE4"/>
    <w:rsid w:val="00E15FE8"/>
    <w:rsid w:val="00E16145"/>
    <w:rsid w:val="00E162E6"/>
    <w:rsid w:val="00E1663E"/>
    <w:rsid w:val="00E16B27"/>
    <w:rsid w:val="00E16D71"/>
    <w:rsid w:val="00E16DA2"/>
    <w:rsid w:val="00E16EBF"/>
    <w:rsid w:val="00E174EF"/>
    <w:rsid w:val="00E1751F"/>
    <w:rsid w:val="00E176EB"/>
    <w:rsid w:val="00E17711"/>
    <w:rsid w:val="00E17729"/>
    <w:rsid w:val="00E1786C"/>
    <w:rsid w:val="00E17A10"/>
    <w:rsid w:val="00E17C4C"/>
    <w:rsid w:val="00E17DC3"/>
    <w:rsid w:val="00E20005"/>
    <w:rsid w:val="00E201CB"/>
    <w:rsid w:val="00E205A3"/>
    <w:rsid w:val="00E205E7"/>
    <w:rsid w:val="00E20DC9"/>
    <w:rsid w:val="00E215A2"/>
    <w:rsid w:val="00E21762"/>
    <w:rsid w:val="00E218F1"/>
    <w:rsid w:val="00E21E39"/>
    <w:rsid w:val="00E221E8"/>
    <w:rsid w:val="00E2220B"/>
    <w:rsid w:val="00E22264"/>
    <w:rsid w:val="00E22666"/>
    <w:rsid w:val="00E22737"/>
    <w:rsid w:val="00E22966"/>
    <w:rsid w:val="00E22C97"/>
    <w:rsid w:val="00E2300C"/>
    <w:rsid w:val="00E23050"/>
    <w:rsid w:val="00E2311C"/>
    <w:rsid w:val="00E232B3"/>
    <w:rsid w:val="00E23689"/>
    <w:rsid w:val="00E23A04"/>
    <w:rsid w:val="00E23A90"/>
    <w:rsid w:val="00E23C66"/>
    <w:rsid w:val="00E23DFF"/>
    <w:rsid w:val="00E23F0D"/>
    <w:rsid w:val="00E2426A"/>
    <w:rsid w:val="00E249C7"/>
    <w:rsid w:val="00E249E8"/>
    <w:rsid w:val="00E24D23"/>
    <w:rsid w:val="00E24E82"/>
    <w:rsid w:val="00E25084"/>
    <w:rsid w:val="00E25287"/>
    <w:rsid w:val="00E25796"/>
    <w:rsid w:val="00E25972"/>
    <w:rsid w:val="00E2606C"/>
    <w:rsid w:val="00E2622D"/>
    <w:rsid w:val="00E264DC"/>
    <w:rsid w:val="00E2699C"/>
    <w:rsid w:val="00E26B0C"/>
    <w:rsid w:val="00E26E71"/>
    <w:rsid w:val="00E26ED4"/>
    <w:rsid w:val="00E2741F"/>
    <w:rsid w:val="00E27484"/>
    <w:rsid w:val="00E275D8"/>
    <w:rsid w:val="00E27AB5"/>
    <w:rsid w:val="00E27C12"/>
    <w:rsid w:val="00E27D4B"/>
    <w:rsid w:val="00E27F68"/>
    <w:rsid w:val="00E27FA8"/>
    <w:rsid w:val="00E30040"/>
    <w:rsid w:val="00E300D7"/>
    <w:rsid w:val="00E30448"/>
    <w:rsid w:val="00E30A5F"/>
    <w:rsid w:val="00E30D88"/>
    <w:rsid w:val="00E3101E"/>
    <w:rsid w:val="00E312A8"/>
    <w:rsid w:val="00E31415"/>
    <w:rsid w:val="00E314C5"/>
    <w:rsid w:val="00E314F8"/>
    <w:rsid w:val="00E316BC"/>
    <w:rsid w:val="00E31A6E"/>
    <w:rsid w:val="00E321EA"/>
    <w:rsid w:val="00E3284F"/>
    <w:rsid w:val="00E32EDD"/>
    <w:rsid w:val="00E32F49"/>
    <w:rsid w:val="00E333DC"/>
    <w:rsid w:val="00E336BD"/>
    <w:rsid w:val="00E336D9"/>
    <w:rsid w:val="00E3386B"/>
    <w:rsid w:val="00E338E4"/>
    <w:rsid w:val="00E33A19"/>
    <w:rsid w:val="00E33C89"/>
    <w:rsid w:val="00E33E39"/>
    <w:rsid w:val="00E341E7"/>
    <w:rsid w:val="00E343B4"/>
    <w:rsid w:val="00E34E83"/>
    <w:rsid w:val="00E35010"/>
    <w:rsid w:val="00E35266"/>
    <w:rsid w:val="00E3536B"/>
    <w:rsid w:val="00E3552A"/>
    <w:rsid w:val="00E3560F"/>
    <w:rsid w:val="00E356DA"/>
    <w:rsid w:val="00E358E6"/>
    <w:rsid w:val="00E35CAD"/>
    <w:rsid w:val="00E36585"/>
    <w:rsid w:val="00E366A0"/>
    <w:rsid w:val="00E36794"/>
    <w:rsid w:val="00E36BD7"/>
    <w:rsid w:val="00E36C6C"/>
    <w:rsid w:val="00E36D7F"/>
    <w:rsid w:val="00E36F55"/>
    <w:rsid w:val="00E36F9B"/>
    <w:rsid w:val="00E3715D"/>
    <w:rsid w:val="00E37790"/>
    <w:rsid w:val="00E37826"/>
    <w:rsid w:val="00E37964"/>
    <w:rsid w:val="00E37A8A"/>
    <w:rsid w:val="00E37D3C"/>
    <w:rsid w:val="00E37EE9"/>
    <w:rsid w:val="00E4038D"/>
    <w:rsid w:val="00E40967"/>
    <w:rsid w:val="00E40E86"/>
    <w:rsid w:val="00E41052"/>
    <w:rsid w:val="00E41291"/>
    <w:rsid w:val="00E4147D"/>
    <w:rsid w:val="00E419F8"/>
    <w:rsid w:val="00E42192"/>
    <w:rsid w:val="00E42333"/>
    <w:rsid w:val="00E4234A"/>
    <w:rsid w:val="00E42597"/>
    <w:rsid w:val="00E42800"/>
    <w:rsid w:val="00E42A49"/>
    <w:rsid w:val="00E42CB0"/>
    <w:rsid w:val="00E42E5D"/>
    <w:rsid w:val="00E42F64"/>
    <w:rsid w:val="00E42FB7"/>
    <w:rsid w:val="00E43CBC"/>
    <w:rsid w:val="00E440C7"/>
    <w:rsid w:val="00E4471D"/>
    <w:rsid w:val="00E4481C"/>
    <w:rsid w:val="00E4491F"/>
    <w:rsid w:val="00E44C17"/>
    <w:rsid w:val="00E44CC1"/>
    <w:rsid w:val="00E44CFF"/>
    <w:rsid w:val="00E44F14"/>
    <w:rsid w:val="00E44F36"/>
    <w:rsid w:val="00E4504D"/>
    <w:rsid w:val="00E454AE"/>
    <w:rsid w:val="00E454B7"/>
    <w:rsid w:val="00E4566D"/>
    <w:rsid w:val="00E45A97"/>
    <w:rsid w:val="00E46053"/>
    <w:rsid w:val="00E46398"/>
    <w:rsid w:val="00E4666E"/>
    <w:rsid w:val="00E466D5"/>
    <w:rsid w:val="00E46B4B"/>
    <w:rsid w:val="00E46D47"/>
    <w:rsid w:val="00E47189"/>
    <w:rsid w:val="00E47433"/>
    <w:rsid w:val="00E47572"/>
    <w:rsid w:val="00E47584"/>
    <w:rsid w:val="00E4759B"/>
    <w:rsid w:val="00E47A15"/>
    <w:rsid w:val="00E47E51"/>
    <w:rsid w:val="00E500BF"/>
    <w:rsid w:val="00E501F8"/>
    <w:rsid w:val="00E5035B"/>
    <w:rsid w:val="00E50590"/>
    <w:rsid w:val="00E50AD7"/>
    <w:rsid w:val="00E50B46"/>
    <w:rsid w:val="00E50F35"/>
    <w:rsid w:val="00E511BE"/>
    <w:rsid w:val="00E51373"/>
    <w:rsid w:val="00E514DC"/>
    <w:rsid w:val="00E514FF"/>
    <w:rsid w:val="00E51AFD"/>
    <w:rsid w:val="00E51E7A"/>
    <w:rsid w:val="00E5243D"/>
    <w:rsid w:val="00E52609"/>
    <w:rsid w:val="00E52986"/>
    <w:rsid w:val="00E52BC7"/>
    <w:rsid w:val="00E52EF3"/>
    <w:rsid w:val="00E52F62"/>
    <w:rsid w:val="00E52FFC"/>
    <w:rsid w:val="00E532C4"/>
    <w:rsid w:val="00E53881"/>
    <w:rsid w:val="00E540C6"/>
    <w:rsid w:val="00E54260"/>
    <w:rsid w:val="00E54354"/>
    <w:rsid w:val="00E5496A"/>
    <w:rsid w:val="00E54ACB"/>
    <w:rsid w:val="00E5518A"/>
    <w:rsid w:val="00E55823"/>
    <w:rsid w:val="00E55922"/>
    <w:rsid w:val="00E55B0E"/>
    <w:rsid w:val="00E55BA4"/>
    <w:rsid w:val="00E55CC6"/>
    <w:rsid w:val="00E5662E"/>
    <w:rsid w:val="00E566DF"/>
    <w:rsid w:val="00E56A0E"/>
    <w:rsid w:val="00E56B86"/>
    <w:rsid w:val="00E56E39"/>
    <w:rsid w:val="00E570D6"/>
    <w:rsid w:val="00E5764E"/>
    <w:rsid w:val="00E57AAA"/>
    <w:rsid w:val="00E57B00"/>
    <w:rsid w:val="00E57E18"/>
    <w:rsid w:val="00E60018"/>
    <w:rsid w:val="00E60105"/>
    <w:rsid w:val="00E6020A"/>
    <w:rsid w:val="00E602C6"/>
    <w:rsid w:val="00E6056B"/>
    <w:rsid w:val="00E60971"/>
    <w:rsid w:val="00E60B03"/>
    <w:rsid w:val="00E60C94"/>
    <w:rsid w:val="00E60E8A"/>
    <w:rsid w:val="00E61043"/>
    <w:rsid w:val="00E61577"/>
    <w:rsid w:val="00E616DF"/>
    <w:rsid w:val="00E6197B"/>
    <w:rsid w:val="00E61E87"/>
    <w:rsid w:val="00E62145"/>
    <w:rsid w:val="00E62393"/>
    <w:rsid w:val="00E623FB"/>
    <w:rsid w:val="00E6294C"/>
    <w:rsid w:val="00E63025"/>
    <w:rsid w:val="00E630C3"/>
    <w:rsid w:val="00E63B62"/>
    <w:rsid w:val="00E63CAD"/>
    <w:rsid w:val="00E63D85"/>
    <w:rsid w:val="00E63F46"/>
    <w:rsid w:val="00E64279"/>
    <w:rsid w:val="00E642CF"/>
    <w:rsid w:val="00E643AE"/>
    <w:rsid w:val="00E649DA"/>
    <w:rsid w:val="00E64AAF"/>
    <w:rsid w:val="00E64C42"/>
    <w:rsid w:val="00E64D3B"/>
    <w:rsid w:val="00E64D43"/>
    <w:rsid w:val="00E650F8"/>
    <w:rsid w:val="00E652BE"/>
    <w:rsid w:val="00E652F2"/>
    <w:rsid w:val="00E6558E"/>
    <w:rsid w:val="00E65C04"/>
    <w:rsid w:val="00E65F48"/>
    <w:rsid w:val="00E65F50"/>
    <w:rsid w:val="00E66111"/>
    <w:rsid w:val="00E66474"/>
    <w:rsid w:val="00E66482"/>
    <w:rsid w:val="00E66AE6"/>
    <w:rsid w:val="00E66B0E"/>
    <w:rsid w:val="00E66CF5"/>
    <w:rsid w:val="00E671ED"/>
    <w:rsid w:val="00E673DF"/>
    <w:rsid w:val="00E67440"/>
    <w:rsid w:val="00E674A8"/>
    <w:rsid w:val="00E677EB"/>
    <w:rsid w:val="00E678AB"/>
    <w:rsid w:val="00E679C1"/>
    <w:rsid w:val="00E67B17"/>
    <w:rsid w:val="00E67B1D"/>
    <w:rsid w:val="00E67EA3"/>
    <w:rsid w:val="00E67F5F"/>
    <w:rsid w:val="00E7019F"/>
    <w:rsid w:val="00E70483"/>
    <w:rsid w:val="00E70509"/>
    <w:rsid w:val="00E7090F"/>
    <w:rsid w:val="00E70CE4"/>
    <w:rsid w:val="00E70EB6"/>
    <w:rsid w:val="00E7119A"/>
    <w:rsid w:val="00E71463"/>
    <w:rsid w:val="00E71542"/>
    <w:rsid w:val="00E715BD"/>
    <w:rsid w:val="00E71607"/>
    <w:rsid w:val="00E716E7"/>
    <w:rsid w:val="00E71753"/>
    <w:rsid w:val="00E7176B"/>
    <w:rsid w:val="00E71AEA"/>
    <w:rsid w:val="00E71B26"/>
    <w:rsid w:val="00E71E23"/>
    <w:rsid w:val="00E71EBB"/>
    <w:rsid w:val="00E720CC"/>
    <w:rsid w:val="00E72189"/>
    <w:rsid w:val="00E724DF"/>
    <w:rsid w:val="00E7250C"/>
    <w:rsid w:val="00E72517"/>
    <w:rsid w:val="00E727EE"/>
    <w:rsid w:val="00E728E0"/>
    <w:rsid w:val="00E7291D"/>
    <w:rsid w:val="00E72998"/>
    <w:rsid w:val="00E72BF0"/>
    <w:rsid w:val="00E72CB0"/>
    <w:rsid w:val="00E72D02"/>
    <w:rsid w:val="00E72F9E"/>
    <w:rsid w:val="00E7305E"/>
    <w:rsid w:val="00E730F2"/>
    <w:rsid w:val="00E73219"/>
    <w:rsid w:val="00E73378"/>
    <w:rsid w:val="00E734A3"/>
    <w:rsid w:val="00E73BB3"/>
    <w:rsid w:val="00E73DDC"/>
    <w:rsid w:val="00E73DE7"/>
    <w:rsid w:val="00E740C0"/>
    <w:rsid w:val="00E74433"/>
    <w:rsid w:val="00E746D7"/>
    <w:rsid w:val="00E746DA"/>
    <w:rsid w:val="00E7524C"/>
    <w:rsid w:val="00E752E5"/>
    <w:rsid w:val="00E75368"/>
    <w:rsid w:val="00E758C4"/>
    <w:rsid w:val="00E75C99"/>
    <w:rsid w:val="00E75EA7"/>
    <w:rsid w:val="00E760D6"/>
    <w:rsid w:val="00E76B09"/>
    <w:rsid w:val="00E76C06"/>
    <w:rsid w:val="00E76EA5"/>
    <w:rsid w:val="00E76F34"/>
    <w:rsid w:val="00E771BE"/>
    <w:rsid w:val="00E77599"/>
    <w:rsid w:val="00E77649"/>
    <w:rsid w:val="00E8008C"/>
    <w:rsid w:val="00E802E4"/>
    <w:rsid w:val="00E8059F"/>
    <w:rsid w:val="00E808C4"/>
    <w:rsid w:val="00E809A6"/>
    <w:rsid w:val="00E80C23"/>
    <w:rsid w:val="00E81483"/>
    <w:rsid w:val="00E817EA"/>
    <w:rsid w:val="00E81916"/>
    <w:rsid w:val="00E81B36"/>
    <w:rsid w:val="00E820DA"/>
    <w:rsid w:val="00E823D8"/>
    <w:rsid w:val="00E825D7"/>
    <w:rsid w:val="00E8267E"/>
    <w:rsid w:val="00E82767"/>
    <w:rsid w:val="00E8293D"/>
    <w:rsid w:val="00E82B22"/>
    <w:rsid w:val="00E82B54"/>
    <w:rsid w:val="00E830ED"/>
    <w:rsid w:val="00E83621"/>
    <w:rsid w:val="00E83682"/>
    <w:rsid w:val="00E83727"/>
    <w:rsid w:val="00E839A3"/>
    <w:rsid w:val="00E839BD"/>
    <w:rsid w:val="00E83E50"/>
    <w:rsid w:val="00E83FC8"/>
    <w:rsid w:val="00E83FDA"/>
    <w:rsid w:val="00E845CA"/>
    <w:rsid w:val="00E848D5"/>
    <w:rsid w:val="00E84A7E"/>
    <w:rsid w:val="00E84DF0"/>
    <w:rsid w:val="00E84E48"/>
    <w:rsid w:val="00E84EA4"/>
    <w:rsid w:val="00E85376"/>
    <w:rsid w:val="00E85457"/>
    <w:rsid w:val="00E85953"/>
    <w:rsid w:val="00E85A1E"/>
    <w:rsid w:val="00E85AE5"/>
    <w:rsid w:val="00E85F02"/>
    <w:rsid w:val="00E85F88"/>
    <w:rsid w:val="00E85FBA"/>
    <w:rsid w:val="00E86A12"/>
    <w:rsid w:val="00E870B0"/>
    <w:rsid w:val="00E87201"/>
    <w:rsid w:val="00E87280"/>
    <w:rsid w:val="00E872D7"/>
    <w:rsid w:val="00E873A6"/>
    <w:rsid w:val="00E87432"/>
    <w:rsid w:val="00E87511"/>
    <w:rsid w:val="00E87639"/>
    <w:rsid w:val="00E8786D"/>
    <w:rsid w:val="00E87E5B"/>
    <w:rsid w:val="00E87E5E"/>
    <w:rsid w:val="00E87E75"/>
    <w:rsid w:val="00E90013"/>
    <w:rsid w:val="00E901ED"/>
    <w:rsid w:val="00E90818"/>
    <w:rsid w:val="00E908B2"/>
    <w:rsid w:val="00E909D1"/>
    <w:rsid w:val="00E90BA0"/>
    <w:rsid w:val="00E90EBC"/>
    <w:rsid w:val="00E90F7F"/>
    <w:rsid w:val="00E9105B"/>
    <w:rsid w:val="00E910D1"/>
    <w:rsid w:val="00E91190"/>
    <w:rsid w:val="00E91245"/>
    <w:rsid w:val="00E912CD"/>
    <w:rsid w:val="00E9149A"/>
    <w:rsid w:val="00E91722"/>
    <w:rsid w:val="00E91844"/>
    <w:rsid w:val="00E92086"/>
    <w:rsid w:val="00E92476"/>
    <w:rsid w:val="00E92507"/>
    <w:rsid w:val="00E9254A"/>
    <w:rsid w:val="00E92AC8"/>
    <w:rsid w:val="00E92EAD"/>
    <w:rsid w:val="00E93335"/>
    <w:rsid w:val="00E9345C"/>
    <w:rsid w:val="00E93AAF"/>
    <w:rsid w:val="00E93B8C"/>
    <w:rsid w:val="00E93D75"/>
    <w:rsid w:val="00E93E4B"/>
    <w:rsid w:val="00E93FB6"/>
    <w:rsid w:val="00E94631"/>
    <w:rsid w:val="00E94725"/>
    <w:rsid w:val="00E9498E"/>
    <w:rsid w:val="00E94A26"/>
    <w:rsid w:val="00E951E2"/>
    <w:rsid w:val="00E9530E"/>
    <w:rsid w:val="00E953A0"/>
    <w:rsid w:val="00E95787"/>
    <w:rsid w:val="00E957D0"/>
    <w:rsid w:val="00E95BA9"/>
    <w:rsid w:val="00E96677"/>
    <w:rsid w:val="00E966B4"/>
    <w:rsid w:val="00E967E6"/>
    <w:rsid w:val="00E96943"/>
    <w:rsid w:val="00E969B9"/>
    <w:rsid w:val="00E96AB2"/>
    <w:rsid w:val="00E96C6A"/>
    <w:rsid w:val="00E96DD4"/>
    <w:rsid w:val="00E96E75"/>
    <w:rsid w:val="00E97373"/>
    <w:rsid w:val="00E978DB"/>
    <w:rsid w:val="00E97C27"/>
    <w:rsid w:val="00E97D54"/>
    <w:rsid w:val="00E97EB8"/>
    <w:rsid w:val="00E97F5D"/>
    <w:rsid w:val="00EA0008"/>
    <w:rsid w:val="00EA02AB"/>
    <w:rsid w:val="00EA0A41"/>
    <w:rsid w:val="00EA0E22"/>
    <w:rsid w:val="00EA148F"/>
    <w:rsid w:val="00EA18D6"/>
    <w:rsid w:val="00EA19AC"/>
    <w:rsid w:val="00EA1B46"/>
    <w:rsid w:val="00EA1BE0"/>
    <w:rsid w:val="00EA1C62"/>
    <w:rsid w:val="00EA1E2F"/>
    <w:rsid w:val="00EA1FE7"/>
    <w:rsid w:val="00EA2168"/>
    <w:rsid w:val="00EA2435"/>
    <w:rsid w:val="00EA25BD"/>
    <w:rsid w:val="00EA25E8"/>
    <w:rsid w:val="00EA28FF"/>
    <w:rsid w:val="00EA29ED"/>
    <w:rsid w:val="00EA2CA9"/>
    <w:rsid w:val="00EA2CC8"/>
    <w:rsid w:val="00EA2FBC"/>
    <w:rsid w:val="00EA3114"/>
    <w:rsid w:val="00EA33DA"/>
    <w:rsid w:val="00EA3555"/>
    <w:rsid w:val="00EA380D"/>
    <w:rsid w:val="00EA38A7"/>
    <w:rsid w:val="00EA38E5"/>
    <w:rsid w:val="00EA3BAC"/>
    <w:rsid w:val="00EA3E2E"/>
    <w:rsid w:val="00EA408C"/>
    <w:rsid w:val="00EA4946"/>
    <w:rsid w:val="00EA5469"/>
    <w:rsid w:val="00EA5C67"/>
    <w:rsid w:val="00EA5CB6"/>
    <w:rsid w:val="00EA5E39"/>
    <w:rsid w:val="00EA5F63"/>
    <w:rsid w:val="00EA602C"/>
    <w:rsid w:val="00EA6056"/>
    <w:rsid w:val="00EA6324"/>
    <w:rsid w:val="00EA63F9"/>
    <w:rsid w:val="00EA664A"/>
    <w:rsid w:val="00EA6833"/>
    <w:rsid w:val="00EA6853"/>
    <w:rsid w:val="00EA7102"/>
    <w:rsid w:val="00EA71F6"/>
    <w:rsid w:val="00EA7200"/>
    <w:rsid w:val="00EA743E"/>
    <w:rsid w:val="00EA74C3"/>
    <w:rsid w:val="00EA76B2"/>
    <w:rsid w:val="00EA7B20"/>
    <w:rsid w:val="00EA7ED0"/>
    <w:rsid w:val="00EA7FC1"/>
    <w:rsid w:val="00EB00CC"/>
    <w:rsid w:val="00EB0504"/>
    <w:rsid w:val="00EB0523"/>
    <w:rsid w:val="00EB0719"/>
    <w:rsid w:val="00EB0AEF"/>
    <w:rsid w:val="00EB0ECC"/>
    <w:rsid w:val="00EB13CF"/>
    <w:rsid w:val="00EB1529"/>
    <w:rsid w:val="00EB16D1"/>
    <w:rsid w:val="00EB1821"/>
    <w:rsid w:val="00EB1A5B"/>
    <w:rsid w:val="00EB1B99"/>
    <w:rsid w:val="00EB1C6D"/>
    <w:rsid w:val="00EB1FB4"/>
    <w:rsid w:val="00EB2029"/>
    <w:rsid w:val="00EB2824"/>
    <w:rsid w:val="00EB2926"/>
    <w:rsid w:val="00EB2FCA"/>
    <w:rsid w:val="00EB34F1"/>
    <w:rsid w:val="00EB3E34"/>
    <w:rsid w:val="00EB44FB"/>
    <w:rsid w:val="00EB45E4"/>
    <w:rsid w:val="00EB47A0"/>
    <w:rsid w:val="00EB4827"/>
    <w:rsid w:val="00EB4C77"/>
    <w:rsid w:val="00EB4C8D"/>
    <w:rsid w:val="00EB4D6A"/>
    <w:rsid w:val="00EB4D91"/>
    <w:rsid w:val="00EB50FA"/>
    <w:rsid w:val="00EB559D"/>
    <w:rsid w:val="00EB5694"/>
    <w:rsid w:val="00EB56B0"/>
    <w:rsid w:val="00EB5791"/>
    <w:rsid w:val="00EB62F3"/>
    <w:rsid w:val="00EB636F"/>
    <w:rsid w:val="00EB649A"/>
    <w:rsid w:val="00EB67F6"/>
    <w:rsid w:val="00EB6BFB"/>
    <w:rsid w:val="00EB6C33"/>
    <w:rsid w:val="00EB6E95"/>
    <w:rsid w:val="00EB72FD"/>
    <w:rsid w:val="00EB77B9"/>
    <w:rsid w:val="00EB7811"/>
    <w:rsid w:val="00EB7886"/>
    <w:rsid w:val="00EC0645"/>
    <w:rsid w:val="00EC0910"/>
    <w:rsid w:val="00EC0937"/>
    <w:rsid w:val="00EC0952"/>
    <w:rsid w:val="00EC0BB1"/>
    <w:rsid w:val="00EC0C27"/>
    <w:rsid w:val="00EC0FC4"/>
    <w:rsid w:val="00EC12BE"/>
    <w:rsid w:val="00EC177C"/>
    <w:rsid w:val="00EC1AF0"/>
    <w:rsid w:val="00EC1C82"/>
    <w:rsid w:val="00EC1DEF"/>
    <w:rsid w:val="00EC202B"/>
    <w:rsid w:val="00EC25F5"/>
    <w:rsid w:val="00EC2765"/>
    <w:rsid w:val="00EC2E9E"/>
    <w:rsid w:val="00EC2EE5"/>
    <w:rsid w:val="00EC30FA"/>
    <w:rsid w:val="00EC3CF7"/>
    <w:rsid w:val="00EC3D03"/>
    <w:rsid w:val="00EC3F58"/>
    <w:rsid w:val="00EC427A"/>
    <w:rsid w:val="00EC4773"/>
    <w:rsid w:val="00EC4847"/>
    <w:rsid w:val="00EC4A1A"/>
    <w:rsid w:val="00EC4A51"/>
    <w:rsid w:val="00EC4AD2"/>
    <w:rsid w:val="00EC4B52"/>
    <w:rsid w:val="00EC4BB3"/>
    <w:rsid w:val="00EC4FC0"/>
    <w:rsid w:val="00EC5431"/>
    <w:rsid w:val="00EC56C2"/>
    <w:rsid w:val="00EC5DAF"/>
    <w:rsid w:val="00EC6282"/>
    <w:rsid w:val="00EC641C"/>
    <w:rsid w:val="00EC6887"/>
    <w:rsid w:val="00EC695B"/>
    <w:rsid w:val="00EC69D8"/>
    <w:rsid w:val="00EC6AF8"/>
    <w:rsid w:val="00EC6B44"/>
    <w:rsid w:val="00EC6C9B"/>
    <w:rsid w:val="00EC740B"/>
    <w:rsid w:val="00EC7A62"/>
    <w:rsid w:val="00EC7CA2"/>
    <w:rsid w:val="00EC7D1B"/>
    <w:rsid w:val="00EC7F54"/>
    <w:rsid w:val="00EC7F8B"/>
    <w:rsid w:val="00EC7FB8"/>
    <w:rsid w:val="00ED0176"/>
    <w:rsid w:val="00ED01BC"/>
    <w:rsid w:val="00ED02C3"/>
    <w:rsid w:val="00ED05D2"/>
    <w:rsid w:val="00ED094C"/>
    <w:rsid w:val="00ED0BB5"/>
    <w:rsid w:val="00ED0BC0"/>
    <w:rsid w:val="00ED0C32"/>
    <w:rsid w:val="00ED0CE0"/>
    <w:rsid w:val="00ED0D66"/>
    <w:rsid w:val="00ED111E"/>
    <w:rsid w:val="00ED1551"/>
    <w:rsid w:val="00ED1615"/>
    <w:rsid w:val="00ED1936"/>
    <w:rsid w:val="00ED1B55"/>
    <w:rsid w:val="00ED1EAD"/>
    <w:rsid w:val="00ED2035"/>
    <w:rsid w:val="00ED211D"/>
    <w:rsid w:val="00ED2537"/>
    <w:rsid w:val="00ED2627"/>
    <w:rsid w:val="00ED2894"/>
    <w:rsid w:val="00ED28CA"/>
    <w:rsid w:val="00ED29EA"/>
    <w:rsid w:val="00ED2E86"/>
    <w:rsid w:val="00ED3008"/>
    <w:rsid w:val="00ED3545"/>
    <w:rsid w:val="00ED3833"/>
    <w:rsid w:val="00ED385A"/>
    <w:rsid w:val="00ED39DF"/>
    <w:rsid w:val="00ED3ED6"/>
    <w:rsid w:val="00ED45F5"/>
    <w:rsid w:val="00ED4737"/>
    <w:rsid w:val="00ED48C9"/>
    <w:rsid w:val="00ED48CE"/>
    <w:rsid w:val="00ED4F52"/>
    <w:rsid w:val="00ED4FD6"/>
    <w:rsid w:val="00ED5334"/>
    <w:rsid w:val="00ED53FB"/>
    <w:rsid w:val="00ED5769"/>
    <w:rsid w:val="00ED5F81"/>
    <w:rsid w:val="00ED615F"/>
    <w:rsid w:val="00ED6316"/>
    <w:rsid w:val="00ED634C"/>
    <w:rsid w:val="00ED6703"/>
    <w:rsid w:val="00ED6BF1"/>
    <w:rsid w:val="00ED7202"/>
    <w:rsid w:val="00ED72B2"/>
    <w:rsid w:val="00ED73B8"/>
    <w:rsid w:val="00ED7592"/>
    <w:rsid w:val="00ED7AF2"/>
    <w:rsid w:val="00ED7BD1"/>
    <w:rsid w:val="00ED7E44"/>
    <w:rsid w:val="00ED7E97"/>
    <w:rsid w:val="00ED7F12"/>
    <w:rsid w:val="00EE022F"/>
    <w:rsid w:val="00EE07A9"/>
    <w:rsid w:val="00EE0B7E"/>
    <w:rsid w:val="00EE0E93"/>
    <w:rsid w:val="00EE0EDA"/>
    <w:rsid w:val="00EE0F7D"/>
    <w:rsid w:val="00EE0FC4"/>
    <w:rsid w:val="00EE1027"/>
    <w:rsid w:val="00EE15C7"/>
    <w:rsid w:val="00EE15CA"/>
    <w:rsid w:val="00EE1FC2"/>
    <w:rsid w:val="00EE251F"/>
    <w:rsid w:val="00EE296D"/>
    <w:rsid w:val="00EE2B24"/>
    <w:rsid w:val="00EE2F4A"/>
    <w:rsid w:val="00EE3118"/>
    <w:rsid w:val="00EE34FF"/>
    <w:rsid w:val="00EE36CA"/>
    <w:rsid w:val="00EE3943"/>
    <w:rsid w:val="00EE410C"/>
    <w:rsid w:val="00EE4313"/>
    <w:rsid w:val="00EE48A2"/>
    <w:rsid w:val="00EE4BBF"/>
    <w:rsid w:val="00EE56A4"/>
    <w:rsid w:val="00EE56BF"/>
    <w:rsid w:val="00EE57F5"/>
    <w:rsid w:val="00EE5811"/>
    <w:rsid w:val="00EE5AC3"/>
    <w:rsid w:val="00EE5C65"/>
    <w:rsid w:val="00EE5CA2"/>
    <w:rsid w:val="00EE6186"/>
    <w:rsid w:val="00EE661A"/>
    <w:rsid w:val="00EE669B"/>
    <w:rsid w:val="00EE675A"/>
    <w:rsid w:val="00EE69C9"/>
    <w:rsid w:val="00EE6DA0"/>
    <w:rsid w:val="00EE72D5"/>
    <w:rsid w:val="00EE75BD"/>
    <w:rsid w:val="00EE76F8"/>
    <w:rsid w:val="00EE7A05"/>
    <w:rsid w:val="00EE7A92"/>
    <w:rsid w:val="00EF0300"/>
    <w:rsid w:val="00EF083D"/>
    <w:rsid w:val="00EF09FE"/>
    <w:rsid w:val="00EF0BA9"/>
    <w:rsid w:val="00EF148F"/>
    <w:rsid w:val="00EF176C"/>
    <w:rsid w:val="00EF1BF7"/>
    <w:rsid w:val="00EF1C87"/>
    <w:rsid w:val="00EF1D32"/>
    <w:rsid w:val="00EF1DA2"/>
    <w:rsid w:val="00EF1E66"/>
    <w:rsid w:val="00EF23C1"/>
    <w:rsid w:val="00EF2429"/>
    <w:rsid w:val="00EF278F"/>
    <w:rsid w:val="00EF2D08"/>
    <w:rsid w:val="00EF2F11"/>
    <w:rsid w:val="00EF2FC9"/>
    <w:rsid w:val="00EF309B"/>
    <w:rsid w:val="00EF3238"/>
    <w:rsid w:val="00EF34E4"/>
    <w:rsid w:val="00EF36F7"/>
    <w:rsid w:val="00EF397A"/>
    <w:rsid w:val="00EF3D23"/>
    <w:rsid w:val="00EF3F03"/>
    <w:rsid w:val="00EF3F3E"/>
    <w:rsid w:val="00EF3F4C"/>
    <w:rsid w:val="00EF40C4"/>
    <w:rsid w:val="00EF4202"/>
    <w:rsid w:val="00EF4360"/>
    <w:rsid w:val="00EF4696"/>
    <w:rsid w:val="00EF469E"/>
    <w:rsid w:val="00EF4767"/>
    <w:rsid w:val="00EF4792"/>
    <w:rsid w:val="00EF4794"/>
    <w:rsid w:val="00EF47D2"/>
    <w:rsid w:val="00EF497B"/>
    <w:rsid w:val="00EF5015"/>
    <w:rsid w:val="00EF51C3"/>
    <w:rsid w:val="00EF5790"/>
    <w:rsid w:val="00EF58F7"/>
    <w:rsid w:val="00EF5FC4"/>
    <w:rsid w:val="00EF6058"/>
    <w:rsid w:val="00EF6060"/>
    <w:rsid w:val="00EF613E"/>
    <w:rsid w:val="00EF624C"/>
    <w:rsid w:val="00EF6440"/>
    <w:rsid w:val="00EF64C8"/>
    <w:rsid w:val="00EF6700"/>
    <w:rsid w:val="00EF68C7"/>
    <w:rsid w:val="00EF7277"/>
    <w:rsid w:val="00EF7613"/>
    <w:rsid w:val="00EF7760"/>
    <w:rsid w:val="00EF7A64"/>
    <w:rsid w:val="00EF7C92"/>
    <w:rsid w:val="00EF7D50"/>
    <w:rsid w:val="00F0013F"/>
    <w:rsid w:val="00F001C6"/>
    <w:rsid w:val="00F0020F"/>
    <w:rsid w:val="00F00362"/>
    <w:rsid w:val="00F0042D"/>
    <w:rsid w:val="00F0055F"/>
    <w:rsid w:val="00F00B7A"/>
    <w:rsid w:val="00F00B9A"/>
    <w:rsid w:val="00F00BD3"/>
    <w:rsid w:val="00F00D29"/>
    <w:rsid w:val="00F00DD9"/>
    <w:rsid w:val="00F012E9"/>
    <w:rsid w:val="00F01568"/>
    <w:rsid w:val="00F01A17"/>
    <w:rsid w:val="00F01BED"/>
    <w:rsid w:val="00F01C94"/>
    <w:rsid w:val="00F01E78"/>
    <w:rsid w:val="00F01FA8"/>
    <w:rsid w:val="00F0242C"/>
    <w:rsid w:val="00F02CDA"/>
    <w:rsid w:val="00F0334E"/>
    <w:rsid w:val="00F039C4"/>
    <w:rsid w:val="00F03F5E"/>
    <w:rsid w:val="00F0411D"/>
    <w:rsid w:val="00F0455F"/>
    <w:rsid w:val="00F046A3"/>
    <w:rsid w:val="00F04891"/>
    <w:rsid w:val="00F04F46"/>
    <w:rsid w:val="00F0500D"/>
    <w:rsid w:val="00F0507D"/>
    <w:rsid w:val="00F05152"/>
    <w:rsid w:val="00F053C3"/>
    <w:rsid w:val="00F05619"/>
    <w:rsid w:val="00F05691"/>
    <w:rsid w:val="00F05B79"/>
    <w:rsid w:val="00F05EE8"/>
    <w:rsid w:val="00F06067"/>
    <w:rsid w:val="00F06C81"/>
    <w:rsid w:val="00F06CA8"/>
    <w:rsid w:val="00F06E58"/>
    <w:rsid w:val="00F06F3B"/>
    <w:rsid w:val="00F07087"/>
    <w:rsid w:val="00F07099"/>
    <w:rsid w:val="00F075D8"/>
    <w:rsid w:val="00F07883"/>
    <w:rsid w:val="00F0799D"/>
    <w:rsid w:val="00F07BAF"/>
    <w:rsid w:val="00F101FB"/>
    <w:rsid w:val="00F1049A"/>
    <w:rsid w:val="00F104A4"/>
    <w:rsid w:val="00F105C5"/>
    <w:rsid w:val="00F10646"/>
    <w:rsid w:val="00F1096C"/>
    <w:rsid w:val="00F109F2"/>
    <w:rsid w:val="00F10A43"/>
    <w:rsid w:val="00F10BDC"/>
    <w:rsid w:val="00F11347"/>
    <w:rsid w:val="00F114CB"/>
    <w:rsid w:val="00F11564"/>
    <w:rsid w:val="00F11823"/>
    <w:rsid w:val="00F11C3A"/>
    <w:rsid w:val="00F1211F"/>
    <w:rsid w:val="00F12241"/>
    <w:rsid w:val="00F123B8"/>
    <w:rsid w:val="00F12596"/>
    <w:rsid w:val="00F12969"/>
    <w:rsid w:val="00F133B6"/>
    <w:rsid w:val="00F13455"/>
    <w:rsid w:val="00F13B1E"/>
    <w:rsid w:val="00F13F73"/>
    <w:rsid w:val="00F14540"/>
    <w:rsid w:val="00F14566"/>
    <w:rsid w:val="00F14A8A"/>
    <w:rsid w:val="00F14C26"/>
    <w:rsid w:val="00F151ED"/>
    <w:rsid w:val="00F153F5"/>
    <w:rsid w:val="00F1577A"/>
    <w:rsid w:val="00F15803"/>
    <w:rsid w:val="00F16144"/>
    <w:rsid w:val="00F1674E"/>
    <w:rsid w:val="00F1679D"/>
    <w:rsid w:val="00F16A74"/>
    <w:rsid w:val="00F16B16"/>
    <w:rsid w:val="00F16CA3"/>
    <w:rsid w:val="00F17046"/>
    <w:rsid w:val="00F1767F"/>
    <w:rsid w:val="00F17784"/>
    <w:rsid w:val="00F17DC5"/>
    <w:rsid w:val="00F20411"/>
    <w:rsid w:val="00F204DD"/>
    <w:rsid w:val="00F20747"/>
    <w:rsid w:val="00F20760"/>
    <w:rsid w:val="00F20918"/>
    <w:rsid w:val="00F20963"/>
    <w:rsid w:val="00F20BC9"/>
    <w:rsid w:val="00F20E90"/>
    <w:rsid w:val="00F20EDA"/>
    <w:rsid w:val="00F20F0B"/>
    <w:rsid w:val="00F21099"/>
    <w:rsid w:val="00F212BD"/>
    <w:rsid w:val="00F21678"/>
    <w:rsid w:val="00F2167A"/>
    <w:rsid w:val="00F217A8"/>
    <w:rsid w:val="00F21900"/>
    <w:rsid w:val="00F21B4D"/>
    <w:rsid w:val="00F21C5D"/>
    <w:rsid w:val="00F22F5E"/>
    <w:rsid w:val="00F2316F"/>
    <w:rsid w:val="00F232AA"/>
    <w:rsid w:val="00F233F8"/>
    <w:rsid w:val="00F236A2"/>
    <w:rsid w:val="00F23C72"/>
    <w:rsid w:val="00F23DE1"/>
    <w:rsid w:val="00F2463E"/>
    <w:rsid w:val="00F24B75"/>
    <w:rsid w:val="00F24D0D"/>
    <w:rsid w:val="00F252E7"/>
    <w:rsid w:val="00F2549B"/>
    <w:rsid w:val="00F256B7"/>
    <w:rsid w:val="00F25894"/>
    <w:rsid w:val="00F25A1E"/>
    <w:rsid w:val="00F25D71"/>
    <w:rsid w:val="00F26057"/>
    <w:rsid w:val="00F2628C"/>
    <w:rsid w:val="00F26332"/>
    <w:rsid w:val="00F26364"/>
    <w:rsid w:val="00F26A2C"/>
    <w:rsid w:val="00F274A2"/>
    <w:rsid w:val="00F274C8"/>
    <w:rsid w:val="00F276F6"/>
    <w:rsid w:val="00F300B4"/>
    <w:rsid w:val="00F300E8"/>
    <w:rsid w:val="00F30325"/>
    <w:rsid w:val="00F30397"/>
    <w:rsid w:val="00F30517"/>
    <w:rsid w:val="00F3054D"/>
    <w:rsid w:val="00F30733"/>
    <w:rsid w:val="00F307DA"/>
    <w:rsid w:val="00F30B38"/>
    <w:rsid w:val="00F30CE3"/>
    <w:rsid w:val="00F30D15"/>
    <w:rsid w:val="00F31082"/>
    <w:rsid w:val="00F311FF"/>
    <w:rsid w:val="00F31292"/>
    <w:rsid w:val="00F3140F"/>
    <w:rsid w:val="00F31593"/>
    <w:rsid w:val="00F31615"/>
    <w:rsid w:val="00F3169C"/>
    <w:rsid w:val="00F3185C"/>
    <w:rsid w:val="00F31B25"/>
    <w:rsid w:val="00F31E75"/>
    <w:rsid w:val="00F31EF0"/>
    <w:rsid w:val="00F32187"/>
    <w:rsid w:val="00F321AD"/>
    <w:rsid w:val="00F322F7"/>
    <w:rsid w:val="00F329A9"/>
    <w:rsid w:val="00F32ADD"/>
    <w:rsid w:val="00F32DD3"/>
    <w:rsid w:val="00F32DFA"/>
    <w:rsid w:val="00F32F03"/>
    <w:rsid w:val="00F33096"/>
    <w:rsid w:val="00F338D6"/>
    <w:rsid w:val="00F3396E"/>
    <w:rsid w:val="00F33FC3"/>
    <w:rsid w:val="00F3401E"/>
    <w:rsid w:val="00F34389"/>
    <w:rsid w:val="00F343B5"/>
    <w:rsid w:val="00F34637"/>
    <w:rsid w:val="00F347E5"/>
    <w:rsid w:val="00F34895"/>
    <w:rsid w:val="00F349E0"/>
    <w:rsid w:val="00F34A91"/>
    <w:rsid w:val="00F34C89"/>
    <w:rsid w:val="00F34CFD"/>
    <w:rsid w:val="00F34F91"/>
    <w:rsid w:val="00F350EB"/>
    <w:rsid w:val="00F35909"/>
    <w:rsid w:val="00F35C75"/>
    <w:rsid w:val="00F35D76"/>
    <w:rsid w:val="00F35E49"/>
    <w:rsid w:val="00F35E97"/>
    <w:rsid w:val="00F35EB6"/>
    <w:rsid w:val="00F366BE"/>
    <w:rsid w:val="00F36AAA"/>
    <w:rsid w:val="00F36BB1"/>
    <w:rsid w:val="00F36F53"/>
    <w:rsid w:val="00F36FDE"/>
    <w:rsid w:val="00F3701E"/>
    <w:rsid w:val="00F370B8"/>
    <w:rsid w:val="00F370D6"/>
    <w:rsid w:val="00F370F0"/>
    <w:rsid w:val="00F37453"/>
    <w:rsid w:val="00F378F5"/>
    <w:rsid w:val="00F37E5F"/>
    <w:rsid w:val="00F37FE6"/>
    <w:rsid w:val="00F4014F"/>
    <w:rsid w:val="00F4046C"/>
    <w:rsid w:val="00F40679"/>
    <w:rsid w:val="00F4071D"/>
    <w:rsid w:val="00F407CA"/>
    <w:rsid w:val="00F40916"/>
    <w:rsid w:val="00F40A81"/>
    <w:rsid w:val="00F40B32"/>
    <w:rsid w:val="00F40E4B"/>
    <w:rsid w:val="00F41404"/>
    <w:rsid w:val="00F417D7"/>
    <w:rsid w:val="00F4182E"/>
    <w:rsid w:val="00F41A9F"/>
    <w:rsid w:val="00F41B7C"/>
    <w:rsid w:val="00F41DD8"/>
    <w:rsid w:val="00F41EFD"/>
    <w:rsid w:val="00F42273"/>
    <w:rsid w:val="00F422D1"/>
    <w:rsid w:val="00F42A7F"/>
    <w:rsid w:val="00F42D80"/>
    <w:rsid w:val="00F42E5A"/>
    <w:rsid w:val="00F4327D"/>
    <w:rsid w:val="00F433E6"/>
    <w:rsid w:val="00F43441"/>
    <w:rsid w:val="00F436C2"/>
    <w:rsid w:val="00F43782"/>
    <w:rsid w:val="00F43AFD"/>
    <w:rsid w:val="00F43C7A"/>
    <w:rsid w:val="00F43E52"/>
    <w:rsid w:val="00F44139"/>
    <w:rsid w:val="00F44623"/>
    <w:rsid w:val="00F4485E"/>
    <w:rsid w:val="00F44B21"/>
    <w:rsid w:val="00F44D2C"/>
    <w:rsid w:val="00F44D6C"/>
    <w:rsid w:val="00F44F08"/>
    <w:rsid w:val="00F44F88"/>
    <w:rsid w:val="00F45061"/>
    <w:rsid w:val="00F456EF"/>
    <w:rsid w:val="00F45856"/>
    <w:rsid w:val="00F459DE"/>
    <w:rsid w:val="00F45FBE"/>
    <w:rsid w:val="00F46009"/>
    <w:rsid w:val="00F4639B"/>
    <w:rsid w:val="00F463CC"/>
    <w:rsid w:val="00F46417"/>
    <w:rsid w:val="00F46532"/>
    <w:rsid w:val="00F4660C"/>
    <w:rsid w:val="00F46906"/>
    <w:rsid w:val="00F4691B"/>
    <w:rsid w:val="00F4701B"/>
    <w:rsid w:val="00F47030"/>
    <w:rsid w:val="00F47124"/>
    <w:rsid w:val="00F472A8"/>
    <w:rsid w:val="00F4730B"/>
    <w:rsid w:val="00F47ABB"/>
    <w:rsid w:val="00F50390"/>
    <w:rsid w:val="00F5050F"/>
    <w:rsid w:val="00F510D5"/>
    <w:rsid w:val="00F51418"/>
    <w:rsid w:val="00F514F4"/>
    <w:rsid w:val="00F51856"/>
    <w:rsid w:val="00F51BDD"/>
    <w:rsid w:val="00F51F98"/>
    <w:rsid w:val="00F52160"/>
    <w:rsid w:val="00F5298B"/>
    <w:rsid w:val="00F529BB"/>
    <w:rsid w:val="00F529DA"/>
    <w:rsid w:val="00F52B0F"/>
    <w:rsid w:val="00F52C57"/>
    <w:rsid w:val="00F52D70"/>
    <w:rsid w:val="00F53154"/>
    <w:rsid w:val="00F5315A"/>
    <w:rsid w:val="00F531A5"/>
    <w:rsid w:val="00F53226"/>
    <w:rsid w:val="00F532D9"/>
    <w:rsid w:val="00F533AD"/>
    <w:rsid w:val="00F53438"/>
    <w:rsid w:val="00F5385B"/>
    <w:rsid w:val="00F5388A"/>
    <w:rsid w:val="00F54253"/>
    <w:rsid w:val="00F542A6"/>
    <w:rsid w:val="00F542B1"/>
    <w:rsid w:val="00F54588"/>
    <w:rsid w:val="00F549D8"/>
    <w:rsid w:val="00F54C3D"/>
    <w:rsid w:val="00F54EC4"/>
    <w:rsid w:val="00F55510"/>
    <w:rsid w:val="00F55655"/>
    <w:rsid w:val="00F55665"/>
    <w:rsid w:val="00F5585D"/>
    <w:rsid w:val="00F55CA8"/>
    <w:rsid w:val="00F56FB6"/>
    <w:rsid w:val="00F57DA0"/>
    <w:rsid w:val="00F60278"/>
    <w:rsid w:val="00F605D9"/>
    <w:rsid w:val="00F606EA"/>
    <w:rsid w:val="00F60772"/>
    <w:rsid w:val="00F60A89"/>
    <w:rsid w:val="00F60B44"/>
    <w:rsid w:val="00F60E67"/>
    <w:rsid w:val="00F60F2E"/>
    <w:rsid w:val="00F6112C"/>
    <w:rsid w:val="00F61195"/>
    <w:rsid w:val="00F611EF"/>
    <w:rsid w:val="00F61EDD"/>
    <w:rsid w:val="00F621D8"/>
    <w:rsid w:val="00F62303"/>
    <w:rsid w:val="00F624D6"/>
    <w:rsid w:val="00F62782"/>
    <w:rsid w:val="00F629A3"/>
    <w:rsid w:val="00F62AEA"/>
    <w:rsid w:val="00F62B0E"/>
    <w:rsid w:val="00F62D09"/>
    <w:rsid w:val="00F62ED7"/>
    <w:rsid w:val="00F63410"/>
    <w:rsid w:val="00F637F8"/>
    <w:rsid w:val="00F6380E"/>
    <w:rsid w:val="00F6390F"/>
    <w:rsid w:val="00F63E74"/>
    <w:rsid w:val="00F640DF"/>
    <w:rsid w:val="00F642F3"/>
    <w:rsid w:val="00F643A1"/>
    <w:rsid w:val="00F64585"/>
    <w:rsid w:val="00F645AF"/>
    <w:rsid w:val="00F651A2"/>
    <w:rsid w:val="00F6586F"/>
    <w:rsid w:val="00F658E4"/>
    <w:rsid w:val="00F65B77"/>
    <w:rsid w:val="00F66115"/>
    <w:rsid w:val="00F6615E"/>
    <w:rsid w:val="00F66C68"/>
    <w:rsid w:val="00F670A8"/>
    <w:rsid w:val="00F6739D"/>
    <w:rsid w:val="00F6744B"/>
    <w:rsid w:val="00F6780E"/>
    <w:rsid w:val="00F678F3"/>
    <w:rsid w:val="00F67A72"/>
    <w:rsid w:val="00F67CE0"/>
    <w:rsid w:val="00F67DD0"/>
    <w:rsid w:val="00F700F5"/>
    <w:rsid w:val="00F70477"/>
    <w:rsid w:val="00F7056C"/>
    <w:rsid w:val="00F706B6"/>
    <w:rsid w:val="00F70915"/>
    <w:rsid w:val="00F709BA"/>
    <w:rsid w:val="00F70B4F"/>
    <w:rsid w:val="00F70D4F"/>
    <w:rsid w:val="00F70E58"/>
    <w:rsid w:val="00F7107F"/>
    <w:rsid w:val="00F7119A"/>
    <w:rsid w:val="00F719EF"/>
    <w:rsid w:val="00F71D9D"/>
    <w:rsid w:val="00F71E9D"/>
    <w:rsid w:val="00F72551"/>
    <w:rsid w:val="00F7270C"/>
    <w:rsid w:val="00F72742"/>
    <w:rsid w:val="00F72825"/>
    <w:rsid w:val="00F72A8D"/>
    <w:rsid w:val="00F72AFF"/>
    <w:rsid w:val="00F72BE3"/>
    <w:rsid w:val="00F72C86"/>
    <w:rsid w:val="00F73409"/>
    <w:rsid w:val="00F746A5"/>
    <w:rsid w:val="00F74C38"/>
    <w:rsid w:val="00F74E47"/>
    <w:rsid w:val="00F7521B"/>
    <w:rsid w:val="00F753BE"/>
    <w:rsid w:val="00F754D0"/>
    <w:rsid w:val="00F755A1"/>
    <w:rsid w:val="00F75AF2"/>
    <w:rsid w:val="00F75F41"/>
    <w:rsid w:val="00F75F5B"/>
    <w:rsid w:val="00F76109"/>
    <w:rsid w:val="00F76C92"/>
    <w:rsid w:val="00F76E59"/>
    <w:rsid w:val="00F76EF0"/>
    <w:rsid w:val="00F77514"/>
    <w:rsid w:val="00F77626"/>
    <w:rsid w:val="00F779D5"/>
    <w:rsid w:val="00F77E48"/>
    <w:rsid w:val="00F80485"/>
    <w:rsid w:val="00F8098A"/>
    <w:rsid w:val="00F809DF"/>
    <w:rsid w:val="00F8118C"/>
    <w:rsid w:val="00F816E5"/>
    <w:rsid w:val="00F81851"/>
    <w:rsid w:val="00F81A7D"/>
    <w:rsid w:val="00F828E3"/>
    <w:rsid w:val="00F82B02"/>
    <w:rsid w:val="00F82DB5"/>
    <w:rsid w:val="00F8312D"/>
    <w:rsid w:val="00F8320D"/>
    <w:rsid w:val="00F83399"/>
    <w:rsid w:val="00F83847"/>
    <w:rsid w:val="00F8387B"/>
    <w:rsid w:val="00F839C5"/>
    <w:rsid w:val="00F83C50"/>
    <w:rsid w:val="00F83CA0"/>
    <w:rsid w:val="00F8403C"/>
    <w:rsid w:val="00F841AD"/>
    <w:rsid w:val="00F841AE"/>
    <w:rsid w:val="00F844BF"/>
    <w:rsid w:val="00F84CE4"/>
    <w:rsid w:val="00F8510A"/>
    <w:rsid w:val="00F8538E"/>
    <w:rsid w:val="00F853B7"/>
    <w:rsid w:val="00F854EA"/>
    <w:rsid w:val="00F856A4"/>
    <w:rsid w:val="00F856E9"/>
    <w:rsid w:val="00F8623D"/>
    <w:rsid w:val="00F8636D"/>
    <w:rsid w:val="00F864B2"/>
    <w:rsid w:val="00F86596"/>
    <w:rsid w:val="00F865F0"/>
    <w:rsid w:val="00F867D5"/>
    <w:rsid w:val="00F86C3D"/>
    <w:rsid w:val="00F8725F"/>
    <w:rsid w:val="00F8735F"/>
    <w:rsid w:val="00F874F2"/>
    <w:rsid w:val="00F87726"/>
    <w:rsid w:val="00F87A13"/>
    <w:rsid w:val="00F87B88"/>
    <w:rsid w:val="00F90032"/>
    <w:rsid w:val="00F900DA"/>
    <w:rsid w:val="00F900EE"/>
    <w:rsid w:val="00F90148"/>
    <w:rsid w:val="00F903C4"/>
    <w:rsid w:val="00F90603"/>
    <w:rsid w:val="00F90655"/>
    <w:rsid w:val="00F907E3"/>
    <w:rsid w:val="00F9089B"/>
    <w:rsid w:val="00F911E0"/>
    <w:rsid w:val="00F915D8"/>
    <w:rsid w:val="00F91603"/>
    <w:rsid w:val="00F91712"/>
    <w:rsid w:val="00F92106"/>
    <w:rsid w:val="00F92144"/>
    <w:rsid w:val="00F921CB"/>
    <w:rsid w:val="00F92264"/>
    <w:rsid w:val="00F92A03"/>
    <w:rsid w:val="00F92A1C"/>
    <w:rsid w:val="00F92AC5"/>
    <w:rsid w:val="00F92AE1"/>
    <w:rsid w:val="00F92AF5"/>
    <w:rsid w:val="00F92BDA"/>
    <w:rsid w:val="00F92D3A"/>
    <w:rsid w:val="00F92F33"/>
    <w:rsid w:val="00F93109"/>
    <w:rsid w:val="00F931F8"/>
    <w:rsid w:val="00F934C6"/>
    <w:rsid w:val="00F93619"/>
    <w:rsid w:val="00F93A05"/>
    <w:rsid w:val="00F940CA"/>
    <w:rsid w:val="00F946E6"/>
    <w:rsid w:val="00F947B5"/>
    <w:rsid w:val="00F94886"/>
    <w:rsid w:val="00F94FB4"/>
    <w:rsid w:val="00F9502C"/>
    <w:rsid w:val="00F95927"/>
    <w:rsid w:val="00F96178"/>
    <w:rsid w:val="00F96290"/>
    <w:rsid w:val="00F96579"/>
    <w:rsid w:val="00F967C1"/>
    <w:rsid w:val="00F96AC6"/>
    <w:rsid w:val="00F96AF6"/>
    <w:rsid w:val="00F975B7"/>
    <w:rsid w:val="00F978D6"/>
    <w:rsid w:val="00F97AF9"/>
    <w:rsid w:val="00FA0448"/>
    <w:rsid w:val="00FA0A11"/>
    <w:rsid w:val="00FA12C3"/>
    <w:rsid w:val="00FA1508"/>
    <w:rsid w:val="00FA1A20"/>
    <w:rsid w:val="00FA1DAA"/>
    <w:rsid w:val="00FA2627"/>
    <w:rsid w:val="00FA2759"/>
    <w:rsid w:val="00FA2D42"/>
    <w:rsid w:val="00FA2E0A"/>
    <w:rsid w:val="00FA338F"/>
    <w:rsid w:val="00FA3410"/>
    <w:rsid w:val="00FA35F9"/>
    <w:rsid w:val="00FA365A"/>
    <w:rsid w:val="00FA3B91"/>
    <w:rsid w:val="00FA3CC8"/>
    <w:rsid w:val="00FA3F29"/>
    <w:rsid w:val="00FA3F9C"/>
    <w:rsid w:val="00FA3FF4"/>
    <w:rsid w:val="00FA4070"/>
    <w:rsid w:val="00FA479E"/>
    <w:rsid w:val="00FA4A39"/>
    <w:rsid w:val="00FA4D2A"/>
    <w:rsid w:val="00FA508C"/>
    <w:rsid w:val="00FA50E3"/>
    <w:rsid w:val="00FA52F3"/>
    <w:rsid w:val="00FA544B"/>
    <w:rsid w:val="00FA5681"/>
    <w:rsid w:val="00FA58D3"/>
    <w:rsid w:val="00FA59BB"/>
    <w:rsid w:val="00FA5C21"/>
    <w:rsid w:val="00FA5DC4"/>
    <w:rsid w:val="00FA5E3B"/>
    <w:rsid w:val="00FA5F02"/>
    <w:rsid w:val="00FA613A"/>
    <w:rsid w:val="00FA62B3"/>
    <w:rsid w:val="00FA64D8"/>
    <w:rsid w:val="00FA665D"/>
    <w:rsid w:val="00FA7A66"/>
    <w:rsid w:val="00FA7B8B"/>
    <w:rsid w:val="00FA7F48"/>
    <w:rsid w:val="00FB06E4"/>
    <w:rsid w:val="00FB076E"/>
    <w:rsid w:val="00FB0897"/>
    <w:rsid w:val="00FB0DD1"/>
    <w:rsid w:val="00FB0F45"/>
    <w:rsid w:val="00FB0F8D"/>
    <w:rsid w:val="00FB134C"/>
    <w:rsid w:val="00FB138D"/>
    <w:rsid w:val="00FB159F"/>
    <w:rsid w:val="00FB17DD"/>
    <w:rsid w:val="00FB196E"/>
    <w:rsid w:val="00FB22C4"/>
    <w:rsid w:val="00FB23BB"/>
    <w:rsid w:val="00FB247B"/>
    <w:rsid w:val="00FB2858"/>
    <w:rsid w:val="00FB2B7F"/>
    <w:rsid w:val="00FB2E5F"/>
    <w:rsid w:val="00FB30D3"/>
    <w:rsid w:val="00FB36F1"/>
    <w:rsid w:val="00FB37D9"/>
    <w:rsid w:val="00FB3A7E"/>
    <w:rsid w:val="00FB3F89"/>
    <w:rsid w:val="00FB3FB2"/>
    <w:rsid w:val="00FB43BA"/>
    <w:rsid w:val="00FB43BE"/>
    <w:rsid w:val="00FB4632"/>
    <w:rsid w:val="00FB46A2"/>
    <w:rsid w:val="00FB48CA"/>
    <w:rsid w:val="00FB4BC4"/>
    <w:rsid w:val="00FB4BCD"/>
    <w:rsid w:val="00FB4F94"/>
    <w:rsid w:val="00FB4FD4"/>
    <w:rsid w:val="00FB5396"/>
    <w:rsid w:val="00FB53CE"/>
    <w:rsid w:val="00FB5563"/>
    <w:rsid w:val="00FB56A3"/>
    <w:rsid w:val="00FB5AA0"/>
    <w:rsid w:val="00FB5C06"/>
    <w:rsid w:val="00FB5D60"/>
    <w:rsid w:val="00FB5F2B"/>
    <w:rsid w:val="00FB623A"/>
    <w:rsid w:val="00FB64F8"/>
    <w:rsid w:val="00FB6881"/>
    <w:rsid w:val="00FB691A"/>
    <w:rsid w:val="00FB6B36"/>
    <w:rsid w:val="00FB6E5A"/>
    <w:rsid w:val="00FB6E65"/>
    <w:rsid w:val="00FB7088"/>
    <w:rsid w:val="00FB737C"/>
    <w:rsid w:val="00FB7DE9"/>
    <w:rsid w:val="00FB7F69"/>
    <w:rsid w:val="00FC0036"/>
    <w:rsid w:val="00FC015E"/>
    <w:rsid w:val="00FC108C"/>
    <w:rsid w:val="00FC149A"/>
    <w:rsid w:val="00FC1768"/>
    <w:rsid w:val="00FC17E4"/>
    <w:rsid w:val="00FC1836"/>
    <w:rsid w:val="00FC1962"/>
    <w:rsid w:val="00FC19CA"/>
    <w:rsid w:val="00FC1A6F"/>
    <w:rsid w:val="00FC1D17"/>
    <w:rsid w:val="00FC225B"/>
    <w:rsid w:val="00FC23D4"/>
    <w:rsid w:val="00FC24BC"/>
    <w:rsid w:val="00FC2573"/>
    <w:rsid w:val="00FC25A0"/>
    <w:rsid w:val="00FC262B"/>
    <w:rsid w:val="00FC263F"/>
    <w:rsid w:val="00FC27D7"/>
    <w:rsid w:val="00FC2CF0"/>
    <w:rsid w:val="00FC3053"/>
    <w:rsid w:val="00FC35C4"/>
    <w:rsid w:val="00FC365D"/>
    <w:rsid w:val="00FC37E6"/>
    <w:rsid w:val="00FC3913"/>
    <w:rsid w:val="00FC3935"/>
    <w:rsid w:val="00FC3A51"/>
    <w:rsid w:val="00FC4195"/>
    <w:rsid w:val="00FC439B"/>
    <w:rsid w:val="00FC4433"/>
    <w:rsid w:val="00FC4B7D"/>
    <w:rsid w:val="00FC4B82"/>
    <w:rsid w:val="00FC4DA8"/>
    <w:rsid w:val="00FC512D"/>
    <w:rsid w:val="00FC52A9"/>
    <w:rsid w:val="00FC5382"/>
    <w:rsid w:val="00FC55C0"/>
    <w:rsid w:val="00FC5C91"/>
    <w:rsid w:val="00FC5D39"/>
    <w:rsid w:val="00FC5F07"/>
    <w:rsid w:val="00FC6738"/>
    <w:rsid w:val="00FC6AC5"/>
    <w:rsid w:val="00FC6B53"/>
    <w:rsid w:val="00FC70E6"/>
    <w:rsid w:val="00FC7191"/>
    <w:rsid w:val="00FC73FF"/>
    <w:rsid w:val="00FC7513"/>
    <w:rsid w:val="00FC7834"/>
    <w:rsid w:val="00FC795F"/>
    <w:rsid w:val="00FC7EB2"/>
    <w:rsid w:val="00FC7F65"/>
    <w:rsid w:val="00FC7F85"/>
    <w:rsid w:val="00FD0088"/>
    <w:rsid w:val="00FD017A"/>
    <w:rsid w:val="00FD0378"/>
    <w:rsid w:val="00FD06F1"/>
    <w:rsid w:val="00FD0C81"/>
    <w:rsid w:val="00FD10A2"/>
    <w:rsid w:val="00FD1508"/>
    <w:rsid w:val="00FD1735"/>
    <w:rsid w:val="00FD17D8"/>
    <w:rsid w:val="00FD18DA"/>
    <w:rsid w:val="00FD1A1E"/>
    <w:rsid w:val="00FD1C54"/>
    <w:rsid w:val="00FD1F3C"/>
    <w:rsid w:val="00FD1F52"/>
    <w:rsid w:val="00FD2058"/>
    <w:rsid w:val="00FD221D"/>
    <w:rsid w:val="00FD2330"/>
    <w:rsid w:val="00FD23C5"/>
    <w:rsid w:val="00FD2641"/>
    <w:rsid w:val="00FD26F2"/>
    <w:rsid w:val="00FD3055"/>
    <w:rsid w:val="00FD33D5"/>
    <w:rsid w:val="00FD35AA"/>
    <w:rsid w:val="00FD3974"/>
    <w:rsid w:val="00FD501D"/>
    <w:rsid w:val="00FD506B"/>
    <w:rsid w:val="00FD52DA"/>
    <w:rsid w:val="00FD594B"/>
    <w:rsid w:val="00FD59DE"/>
    <w:rsid w:val="00FD5BAE"/>
    <w:rsid w:val="00FD5E9D"/>
    <w:rsid w:val="00FD661F"/>
    <w:rsid w:val="00FD6A55"/>
    <w:rsid w:val="00FD6AF5"/>
    <w:rsid w:val="00FD6DF5"/>
    <w:rsid w:val="00FD6FD5"/>
    <w:rsid w:val="00FD7006"/>
    <w:rsid w:val="00FD722A"/>
    <w:rsid w:val="00FD73B5"/>
    <w:rsid w:val="00FD73F8"/>
    <w:rsid w:val="00FD740B"/>
    <w:rsid w:val="00FD74CE"/>
    <w:rsid w:val="00FD7AF7"/>
    <w:rsid w:val="00FD7B7A"/>
    <w:rsid w:val="00FD7C79"/>
    <w:rsid w:val="00FD7D87"/>
    <w:rsid w:val="00FD7F15"/>
    <w:rsid w:val="00FE01DB"/>
    <w:rsid w:val="00FE062C"/>
    <w:rsid w:val="00FE0907"/>
    <w:rsid w:val="00FE09EA"/>
    <w:rsid w:val="00FE0C1B"/>
    <w:rsid w:val="00FE0E75"/>
    <w:rsid w:val="00FE1414"/>
    <w:rsid w:val="00FE1593"/>
    <w:rsid w:val="00FE15E1"/>
    <w:rsid w:val="00FE1740"/>
    <w:rsid w:val="00FE17A0"/>
    <w:rsid w:val="00FE1851"/>
    <w:rsid w:val="00FE1942"/>
    <w:rsid w:val="00FE19BE"/>
    <w:rsid w:val="00FE1DB4"/>
    <w:rsid w:val="00FE1FB7"/>
    <w:rsid w:val="00FE2286"/>
    <w:rsid w:val="00FE22EF"/>
    <w:rsid w:val="00FE2604"/>
    <w:rsid w:val="00FE2782"/>
    <w:rsid w:val="00FE2981"/>
    <w:rsid w:val="00FE2A44"/>
    <w:rsid w:val="00FE2E12"/>
    <w:rsid w:val="00FE2FA0"/>
    <w:rsid w:val="00FE3509"/>
    <w:rsid w:val="00FE36A8"/>
    <w:rsid w:val="00FE375D"/>
    <w:rsid w:val="00FE3B05"/>
    <w:rsid w:val="00FE4358"/>
    <w:rsid w:val="00FE4C3F"/>
    <w:rsid w:val="00FE4DE4"/>
    <w:rsid w:val="00FE4FEE"/>
    <w:rsid w:val="00FE5D36"/>
    <w:rsid w:val="00FE5F47"/>
    <w:rsid w:val="00FE6120"/>
    <w:rsid w:val="00FE643E"/>
    <w:rsid w:val="00FE6668"/>
    <w:rsid w:val="00FE6792"/>
    <w:rsid w:val="00FE6945"/>
    <w:rsid w:val="00FE6A1D"/>
    <w:rsid w:val="00FE6D49"/>
    <w:rsid w:val="00FE6E1B"/>
    <w:rsid w:val="00FE6E4F"/>
    <w:rsid w:val="00FE6E83"/>
    <w:rsid w:val="00FE70DF"/>
    <w:rsid w:val="00FE793D"/>
    <w:rsid w:val="00FE7AAE"/>
    <w:rsid w:val="00FE7BBF"/>
    <w:rsid w:val="00FE7CE2"/>
    <w:rsid w:val="00FF0014"/>
    <w:rsid w:val="00FF06CC"/>
    <w:rsid w:val="00FF0977"/>
    <w:rsid w:val="00FF0D21"/>
    <w:rsid w:val="00FF100A"/>
    <w:rsid w:val="00FF116E"/>
    <w:rsid w:val="00FF174E"/>
    <w:rsid w:val="00FF1BAA"/>
    <w:rsid w:val="00FF1EF6"/>
    <w:rsid w:val="00FF227D"/>
    <w:rsid w:val="00FF22D5"/>
    <w:rsid w:val="00FF2334"/>
    <w:rsid w:val="00FF2756"/>
    <w:rsid w:val="00FF28A1"/>
    <w:rsid w:val="00FF28C2"/>
    <w:rsid w:val="00FF2B0A"/>
    <w:rsid w:val="00FF3125"/>
    <w:rsid w:val="00FF326F"/>
    <w:rsid w:val="00FF3284"/>
    <w:rsid w:val="00FF3399"/>
    <w:rsid w:val="00FF3719"/>
    <w:rsid w:val="00FF3CDA"/>
    <w:rsid w:val="00FF3F57"/>
    <w:rsid w:val="00FF3FBC"/>
    <w:rsid w:val="00FF4089"/>
    <w:rsid w:val="00FF463E"/>
    <w:rsid w:val="00FF4651"/>
    <w:rsid w:val="00FF490F"/>
    <w:rsid w:val="00FF4AEA"/>
    <w:rsid w:val="00FF4D6B"/>
    <w:rsid w:val="00FF5021"/>
    <w:rsid w:val="00FF50AB"/>
    <w:rsid w:val="00FF5167"/>
    <w:rsid w:val="00FF51F9"/>
    <w:rsid w:val="00FF5677"/>
    <w:rsid w:val="00FF58F3"/>
    <w:rsid w:val="00FF5971"/>
    <w:rsid w:val="00FF5F7C"/>
    <w:rsid w:val="00FF5FF1"/>
    <w:rsid w:val="00FF69C7"/>
    <w:rsid w:val="00FF6C4D"/>
    <w:rsid w:val="00FF6D0B"/>
    <w:rsid w:val="00FF6D73"/>
    <w:rsid w:val="00FF74A9"/>
    <w:rsid w:val="00FF75A8"/>
    <w:rsid w:val="00FF7855"/>
    <w:rsid w:val="00FF78DE"/>
    <w:rsid w:val="00FF7923"/>
    <w:rsid w:val="00FF7B29"/>
    <w:rsid w:val="00FF7D2E"/>
    <w:rsid w:val="00FF7E23"/>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5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PE" w:eastAsia="es-P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B19"/>
    <w:pPr>
      <w:suppressAutoHyphens/>
    </w:pPr>
    <w:rPr>
      <w:rFonts w:ascii="Arial" w:eastAsia="Times New Roman" w:hAnsi="Arial" w:cs="Arial"/>
      <w:sz w:val="24"/>
      <w:szCs w:val="24"/>
      <w:lang w:eastAsia="ar-SA"/>
    </w:rPr>
  </w:style>
  <w:style w:type="paragraph" w:styleId="Ttulo1">
    <w:name w:val="heading 1"/>
    <w:basedOn w:val="Normal"/>
    <w:next w:val="Normal"/>
    <w:link w:val="Ttulo1Car"/>
    <w:uiPriority w:val="9"/>
    <w:qFormat/>
    <w:rsid w:val="00792C82"/>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ar"/>
    <w:uiPriority w:val="9"/>
    <w:unhideWhenUsed/>
    <w:qFormat/>
    <w:rsid w:val="00127DBD"/>
    <w:pPr>
      <w:keepNext/>
      <w:keepLines/>
      <w:spacing w:before="200"/>
      <w:outlineLvl w:val="1"/>
    </w:pPr>
    <w:rPr>
      <w:rFonts w:ascii="Cambria" w:hAnsi="Cambria" w:cs="Times New Roman"/>
      <w:b/>
      <w:bCs/>
      <w:color w:val="4F81BD"/>
      <w:sz w:val="26"/>
      <w:szCs w:val="26"/>
    </w:rPr>
  </w:style>
  <w:style w:type="paragraph" w:styleId="Ttulo3">
    <w:name w:val="heading 3"/>
    <w:basedOn w:val="Normal"/>
    <w:next w:val="Normal"/>
    <w:link w:val="Ttulo3Car"/>
    <w:uiPriority w:val="9"/>
    <w:unhideWhenUsed/>
    <w:qFormat/>
    <w:rsid w:val="003006D1"/>
    <w:pPr>
      <w:keepNext/>
      <w:keepLines/>
      <w:spacing w:before="200"/>
      <w:outlineLvl w:val="2"/>
    </w:pPr>
    <w:rPr>
      <w:rFonts w:ascii="Cambria" w:hAnsi="Cambria" w:cs="Times New Roman"/>
      <w:b/>
      <w:bCs/>
      <w:color w:val="4F81BD"/>
    </w:rPr>
  </w:style>
  <w:style w:type="paragraph" w:styleId="Ttulo5">
    <w:name w:val="heading 5"/>
    <w:basedOn w:val="Normal"/>
    <w:next w:val="Normal"/>
    <w:link w:val="Ttulo5Car"/>
    <w:uiPriority w:val="9"/>
    <w:unhideWhenUsed/>
    <w:qFormat/>
    <w:rsid w:val="003006D1"/>
    <w:pPr>
      <w:keepNext/>
      <w:keepLines/>
      <w:spacing w:before="200"/>
      <w:outlineLvl w:val="4"/>
    </w:pPr>
    <w:rPr>
      <w:rFonts w:ascii="Cambria" w:hAnsi="Cambria" w:cs="Times New Roman"/>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qFormat/>
    <w:rsid w:val="00792C82"/>
    <w:rPr>
      <w:rFonts w:ascii="Cambria" w:eastAsia="Times New Roman" w:hAnsi="Cambria" w:cs="Times New Roman"/>
      <w:b/>
      <w:bCs/>
      <w:color w:val="365F91"/>
      <w:sz w:val="28"/>
      <w:szCs w:val="28"/>
      <w:lang w:eastAsia="ar-SA"/>
    </w:rPr>
  </w:style>
  <w:style w:type="paragraph" w:styleId="Encabezado">
    <w:name w:val="header"/>
    <w:basedOn w:val="Normal"/>
    <w:link w:val="EncabezadoCar"/>
    <w:uiPriority w:val="99"/>
    <w:rsid w:val="00792C82"/>
    <w:pPr>
      <w:tabs>
        <w:tab w:val="center" w:pos="4252"/>
        <w:tab w:val="right" w:pos="8504"/>
      </w:tabs>
    </w:pPr>
  </w:style>
  <w:style w:type="character" w:customStyle="1" w:styleId="EncabezadoCar">
    <w:name w:val="Encabezado Car"/>
    <w:link w:val="Encabezado"/>
    <w:uiPriority w:val="99"/>
    <w:rsid w:val="00792C82"/>
    <w:rPr>
      <w:rFonts w:ascii="Arial" w:eastAsia="Times New Roman" w:hAnsi="Arial" w:cs="Arial"/>
      <w:sz w:val="24"/>
      <w:szCs w:val="24"/>
      <w:lang w:eastAsia="ar-SA"/>
    </w:rPr>
  </w:style>
  <w:style w:type="paragraph" w:styleId="Piedepgina">
    <w:name w:val="footer"/>
    <w:basedOn w:val="Normal"/>
    <w:link w:val="PiedepginaCar"/>
    <w:uiPriority w:val="99"/>
    <w:rsid w:val="00792C82"/>
    <w:pPr>
      <w:tabs>
        <w:tab w:val="center" w:pos="4252"/>
        <w:tab w:val="right" w:pos="8504"/>
      </w:tabs>
    </w:pPr>
  </w:style>
  <w:style w:type="character" w:customStyle="1" w:styleId="PiedepginaCar">
    <w:name w:val="Pie de página Car"/>
    <w:link w:val="Piedepgina"/>
    <w:uiPriority w:val="99"/>
    <w:rsid w:val="00792C82"/>
    <w:rPr>
      <w:rFonts w:ascii="Arial" w:eastAsia="Times New Roman" w:hAnsi="Arial" w:cs="Arial"/>
      <w:sz w:val="24"/>
      <w:szCs w:val="24"/>
      <w:lang w:eastAsia="ar-SA"/>
    </w:rPr>
  </w:style>
  <w:style w:type="paragraph" w:styleId="Ttulo">
    <w:name w:val="Title"/>
    <w:basedOn w:val="Normal"/>
    <w:next w:val="Normal"/>
    <w:link w:val="TtuloCar"/>
    <w:qFormat/>
    <w:rsid w:val="00792C82"/>
    <w:pPr>
      <w:spacing w:before="240" w:after="60"/>
      <w:jc w:val="center"/>
      <w:outlineLvl w:val="0"/>
    </w:pPr>
    <w:rPr>
      <w:rFonts w:ascii="Cambria" w:hAnsi="Cambria" w:cs="Times New Roman"/>
      <w:b/>
      <w:bCs/>
      <w:kern w:val="28"/>
      <w:sz w:val="32"/>
      <w:szCs w:val="32"/>
    </w:rPr>
  </w:style>
  <w:style w:type="character" w:customStyle="1" w:styleId="TtuloCar">
    <w:name w:val="Título Car"/>
    <w:link w:val="Ttulo"/>
    <w:rsid w:val="00792C82"/>
    <w:rPr>
      <w:rFonts w:ascii="Cambria" w:eastAsia="Times New Roman" w:hAnsi="Cambria" w:cs="Times New Roman"/>
      <w:b/>
      <w:bCs/>
      <w:kern w:val="28"/>
      <w:sz w:val="32"/>
      <w:szCs w:val="32"/>
      <w:lang w:eastAsia="ar-SA"/>
    </w:rPr>
  </w:style>
  <w:style w:type="paragraph" w:styleId="Prrafodelista">
    <w:name w:val="List Paragraph"/>
    <w:basedOn w:val="Normal"/>
    <w:link w:val="PrrafodelistaCar"/>
    <w:uiPriority w:val="34"/>
    <w:qFormat/>
    <w:rsid w:val="00792C82"/>
    <w:pPr>
      <w:ind w:left="720"/>
      <w:contextualSpacing/>
    </w:pPr>
  </w:style>
  <w:style w:type="paragraph" w:styleId="Textodeglobo">
    <w:name w:val="Balloon Text"/>
    <w:basedOn w:val="Normal"/>
    <w:link w:val="TextodegloboCar"/>
    <w:uiPriority w:val="99"/>
    <w:semiHidden/>
    <w:unhideWhenUsed/>
    <w:rsid w:val="00792C82"/>
    <w:rPr>
      <w:rFonts w:ascii="Tahoma" w:hAnsi="Tahoma" w:cs="Tahoma"/>
      <w:sz w:val="16"/>
      <w:szCs w:val="16"/>
    </w:rPr>
  </w:style>
  <w:style w:type="character" w:customStyle="1" w:styleId="TextodegloboCar">
    <w:name w:val="Texto de globo Car"/>
    <w:link w:val="Textodeglobo"/>
    <w:uiPriority w:val="99"/>
    <w:semiHidden/>
    <w:rsid w:val="00792C82"/>
    <w:rPr>
      <w:rFonts w:ascii="Tahoma" w:eastAsia="Times New Roman" w:hAnsi="Tahoma" w:cs="Tahoma"/>
      <w:sz w:val="16"/>
      <w:szCs w:val="16"/>
      <w:lang w:eastAsia="ar-SA"/>
    </w:rPr>
  </w:style>
  <w:style w:type="paragraph" w:styleId="Textoindependiente">
    <w:name w:val="Body Text"/>
    <w:basedOn w:val="Normal"/>
    <w:link w:val="TextoindependienteCar"/>
    <w:uiPriority w:val="99"/>
    <w:unhideWhenUsed/>
    <w:rsid w:val="006A7B75"/>
    <w:pPr>
      <w:spacing w:after="120"/>
    </w:pPr>
  </w:style>
  <w:style w:type="character" w:customStyle="1" w:styleId="TextoindependienteCar">
    <w:name w:val="Texto independiente Car"/>
    <w:link w:val="Textoindependiente"/>
    <w:uiPriority w:val="99"/>
    <w:rsid w:val="006A7B75"/>
    <w:rPr>
      <w:rFonts w:ascii="Arial" w:eastAsia="Times New Roman" w:hAnsi="Arial" w:cs="Arial"/>
      <w:sz w:val="24"/>
      <w:szCs w:val="24"/>
      <w:lang w:eastAsia="ar-SA"/>
    </w:rPr>
  </w:style>
  <w:style w:type="character" w:styleId="Hipervnculo">
    <w:name w:val="Hyperlink"/>
    <w:uiPriority w:val="99"/>
    <w:unhideWhenUsed/>
    <w:rsid w:val="00575218"/>
    <w:rPr>
      <w:color w:val="0000FF"/>
      <w:u w:val="single"/>
    </w:rPr>
  </w:style>
  <w:style w:type="table" w:styleId="Tablaconcuadrcula">
    <w:name w:val="Table Grid"/>
    <w:aliases w:val="Tabla con cuadrícula dina"/>
    <w:basedOn w:val="Tablanormal"/>
    <w:uiPriority w:val="39"/>
    <w:qFormat/>
    <w:rsid w:val="002659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2Car">
    <w:name w:val="Título 2 Car"/>
    <w:link w:val="Ttulo2"/>
    <w:uiPriority w:val="9"/>
    <w:rsid w:val="00127DBD"/>
    <w:rPr>
      <w:rFonts w:ascii="Cambria" w:eastAsia="Times New Roman" w:hAnsi="Cambria" w:cs="Times New Roman"/>
      <w:b/>
      <w:bCs/>
      <w:color w:val="4F81BD"/>
      <w:sz w:val="26"/>
      <w:szCs w:val="26"/>
      <w:lang w:eastAsia="ar-SA"/>
    </w:rPr>
  </w:style>
  <w:style w:type="paragraph" w:styleId="Encabezadodemensaje">
    <w:name w:val="Message Header"/>
    <w:basedOn w:val="Normal"/>
    <w:link w:val="EncabezadodemensajeCar"/>
    <w:uiPriority w:val="99"/>
    <w:unhideWhenUsed/>
    <w:rsid w:val="00127DB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rPr>
  </w:style>
  <w:style w:type="character" w:customStyle="1" w:styleId="EncabezadodemensajeCar">
    <w:name w:val="Encabezado de mensaje Car"/>
    <w:link w:val="Encabezadodemensaje"/>
    <w:uiPriority w:val="99"/>
    <w:rsid w:val="00127DBD"/>
    <w:rPr>
      <w:rFonts w:ascii="Cambria" w:eastAsia="Times New Roman" w:hAnsi="Cambria" w:cs="Times New Roman"/>
      <w:sz w:val="24"/>
      <w:szCs w:val="24"/>
      <w:shd w:val="pct20" w:color="auto" w:fill="auto"/>
      <w:lang w:eastAsia="ar-SA"/>
    </w:rPr>
  </w:style>
  <w:style w:type="paragraph" w:styleId="Cierre">
    <w:name w:val="Closing"/>
    <w:basedOn w:val="Normal"/>
    <w:link w:val="CierreCar"/>
    <w:uiPriority w:val="99"/>
    <w:unhideWhenUsed/>
    <w:rsid w:val="00127DBD"/>
    <w:pPr>
      <w:ind w:left="4252"/>
    </w:pPr>
  </w:style>
  <w:style w:type="character" w:customStyle="1" w:styleId="CierreCar">
    <w:name w:val="Cierre Car"/>
    <w:link w:val="Cierre"/>
    <w:uiPriority w:val="99"/>
    <w:rsid w:val="00127DBD"/>
    <w:rPr>
      <w:rFonts w:ascii="Arial" w:eastAsia="Times New Roman" w:hAnsi="Arial" w:cs="Arial"/>
      <w:sz w:val="24"/>
      <w:szCs w:val="24"/>
      <w:lang w:eastAsia="ar-SA"/>
    </w:rPr>
  </w:style>
  <w:style w:type="paragraph" w:customStyle="1" w:styleId="ListaCC">
    <w:name w:val="Lista CC."/>
    <w:basedOn w:val="Normal"/>
    <w:rsid w:val="00127DBD"/>
  </w:style>
  <w:style w:type="paragraph" w:styleId="Sangradetextonormal">
    <w:name w:val="Body Text Indent"/>
    <w:basedOn w:val="Normal"/>
    <w:link w:val="SangradetextonormalCar"/>
    <w:uiPriority w:val="99"/>
    <w:unhideWhenUsed/>
    <w:rsid w:val="00127DBD"/>
    <w:pPr>
      <w:spacing w:after="120"/>
      <w:ind w:left="283"/>
    </w:pPr>
  </w:style>
  <w:style w:type="character" w:customStyle="1" w:styleId="SangradetextonormalCar">
    <w:name w:val="Sangría de texto normal Car"/>
    <w:link w:val="Sangradetextonormal"/>
    <w:uiPriority w:val="99"/>
    <w:rsid w:val="00127DBD"/>
    <w:rPr>
      <w:rFonts w:ascii="Arial" w:eastAsia="Times New Roman" w:hAnsi="Arial" w:cs="Arial"/>
      <w:sz w:val="24"/>
      <w:szCs w:val="24"/>
      <w:lang w:eastAsia="ar-SA"/>
    </w:rPr>
  </w:style>
  <w:style w:type="paragraph" w:styleId="Textoindependienteprimerasangra2">
    <w:name w:val="Body Text First Indent 2"/>
    <w:basedOn w:val="Sangradetextonormal"/>
    <w:link w:val="Textoindependienteprimerasangra2Car"/>
    <w:uiPriority w:val="99"/>
    <w:unhideWhenUsed/>
    <w:rsid w:val="00127DBD"/>
    <w:pPr>
      <w:spacing w:after="0"/>
      <w:ind w:left="360" w:firstLine="360"/>
    </w:pPr>
  </w:style>
  <w:style w:type="character" w:customStyle="1" w:styleId="Textoindependienteprimerasangra2Car">
    <w:name w:val="Texto independiente primera sangría 2 Car"/>
    <w:link w:val="Textoindependienteprimerasangra2"/>
    <w:uiPriority w:val="99"/>
    <w:rsid w:val="00127DBD"/>
    <w:rPr>
      <w:rFonts w:ascii="Arial" w:eastAsia="Times New Roman" w:hAnsi="Arial" w:cs="Arial"/>
      <w:sz w:val="24"/>
      <w:szCs w:val="24"/>
      <w:lang w:eastAsia="ar-SA"/>
    </w:rPr>
  </w:style>
  <w:style w:type="paragraph" w:styleId="Textonotapie">
    <w:name w:val="footnote text"/>
    <w:basedOn w:val="Normal"/>
    <w:link w:val="TextonotapieCar"/>
    <w:uiPriority w:val="99"/>
    <w:unhideWhenUsed/>
    <w:qFormat/>
    <w:rsid w:val="008F0D34"/>
    <w:rPr>
      <w:sz w:val="20"/>
      <w:szCs w:val="20"/>
    </w:rPr>
  </w:style>
  <w:style w:type="character" w:customStyle="1" w:styleId="TextonotapieCar">
    <w:name w:val="Texto nota pie Car"/>
    <w:link w:val="Textonotapie"/>
    <w:uiPriority w:val="99"/>
    <w:qFormat/>
    <w:rsid w:val="008F0D34"/>
    <w:rPr>
      <w:rFonts w:ascii="Arial" w:eastAsia="Times New Roman" w:hAnsi="Arial" w:cs="Arial"/>
      <w:sz w:val="20"/>
      <w:szCs w:val="20"/>
      <w:lang w:eastAsia="ar-SA"/>
    </w:rPr>
  </w:style>
  <w:style w:type="character" w:styleId="Refdenotaalpie">
    <w:name w:val="footnote reference"/>
    <w:uiPriority w:val="99"/>
    <w:unhideWhenUsed/>
    <w:qFormat/>
    <w:rsid w:val="008F0D34"/>
    <w:rPr>
      <w:vertAlign w:val="superscript"/>
    </w:rPr>
  </w:style>
  <w:style w:type="character" w:customStyle="1" w:styleId="Ttulo3Car">
    <w:name w:val="Título 3 Car"/>
    <w:link w:val="Ttulo3"/>
    <w:uiPriority w:val="9"/>
    <w:rsid w:val="003006D1"/>
    <w:rPr>
      <w:rFonts w:ascii="Cambria" w:eastAsia="Times New Roman" w:hAnsi="Cambria" w:cs="Times New Roman"/>
      <w:b/>
      <w:bCs/>
      <w:color w:val="4F81BD"/>
      <w:sz w:val="24"/>
      <w:szCs w:val="24"/>
      <w:lang w:eastAsia="ar-SA"/>
    </w:rPr>
  </w:style>
  <w:style w:type="character" w:customStyle="1" w:styleId="Ttulo5Car">
    <w:name w:val="Título 5 Car"/>
    <w:link w:val="Ttulo5"/>
    <w:uiPriority w:val="9"/>
    <w:rsid w:val="003006D1"/>
    <w:rPr>
      <w:rFonts w:ascii="Cambria" w:eastAsia="Times New Roman" w:hAnsi="Cambria" w:cs="Times New Roman"/>
      <w:color w:val="243F60"/>
      <w:sz w:val="24"/>
      <w:szCs w:val="24"/>
      <w:lang w:eastAsia="ar-SA"/>
    </w:rPr>
  </w:style>
  <w:style w:type="paragraph" w:styleId="Lista2">
    <w:name w:val="List 2"/>
    <w:basedOn w:val="Normal"/>
    <w:uiPriority w:val="99"/>
    <w:unhideWhenUsed/>
    <w:rsid w:val="003006D1"/>
    <w:pPr>
      <w:ind w:left="566" w:hanging="283"/>
      <w:contextualSpacing/>
    </w:pPr>
  </w:style>
  <w:style w:type="paragraph" w:styleId="Lista3">
    <w:name w:val="List 3"/>
    <w:basedOn w:val="Normal"/>
    <w:uiPriority w:val="99"/>
    <w:unhideWhenUsed/>
    <w:rsid w:val="003006D1"/>
    <w:pPr>
      <w:ind w:left="849" w:hanging="283"/>
      <w:contextualSpacing/>
    </w:pPr>
  </w:style>
  <w:style w:type="paragraph" w:styleId="Sinespaciado">
    <w:name w:val="No Spacing"/>
    <w:link w:val="SinespaciadoCar"/>
    <w:uiPriority w:val="1"/>
    <w:qFormat/>
    <w:rsid w:val="0045117E"/>
    <w:rPr>
      <w:rFonts w:asciiTheme="minorHAnsi" w:eastAsiaTheme="minorHAnsi" w:hAnsiTheme="minorHAnsi" w:cstheme="minorBidi"/>
      <w:sz w:val="22"/>
      <w:szCs w:val="22"/>
      <w:lang w:eastAsia="en-US"/>
    </w:rPr>
  </w:style>
  <w:style w:type="character" w:customStyle="1" w:styleId="SinespaciadoCar">
    <w:name w:val="Sin espaciado Car"/>
    <w:link w:val="Sinespaciado"/>
    <w:uiPriority w:val="1"/>
    <w:rsid w:val="0045117E"/>
    <w:rPr>
      <w:rFonts w:asciiTheme="minorHAnsi" w:eastAsiaTheme="minorHAnsi" w:hAnsiTheme="minorHAnsi" w:cstheme="minorBidi"/>
      <w:sz w:val="22"/>
      <w:szCs w:val="22"/>
      <w:lang w:eastAsia="en-US"/>
    </w:rPr>
  </w:style>
  <w:style w:type="paragraph" w:styleId="Textonotaalfinal">
    <w:name w:val="endnote text"/>
    <w:basedOn w:val="Normal"/>
    <w:link w:val="TextonotaalfinalCar"/>
    <w:uiPriority w:val="99"/>
    <w:semiHidden/>
    <w:unhideWhenUsed/>
    <w:rsid w:val="00D80F4B"/>
    <w:rPr>
      <w:sz w:val="20"/>
      <w:szCs w:val="20"/>
    </w:rPr>
  </w:style>
  <w:style w:type="character" w:customStyle="1" w:styleId="TextonotaalfinalCar">
    <w:name w:val="Texto nota al final Car"/>
    <w:basedOn w:val="Fuentedeprrafopredeter"/>
    <w:link w:val="Textonotaalfinal"/>
    <w:uiPriority w:val="99"/>
    <w:semiHidden/>
    <w:rsid w:val="00D80F4B"/>
    <w:rPr>
      <w:rFonts w:ascii="Arial" w:eastAsia="Times New Roman" w:hAnsi="Arial" w:cs="Arial"/>
      <w:lang w:eastAsia="ar-SA"/>
    </w:rPr>
  </w:style>
  <w:style w:type="character" w:styleId="Refdenotaalfinal">
    <w:name w:val="endnote reference"/>
    <w:basedOn w:val="Fuentedeprrafopredeter"/>
    <w:uiPriority w:val="99"/>
    <w:semiHidden/>
    <w:unhideWhenUsed/>
    <w:rsid w:val="00D80F4B"/>
    <w:rPr>
      <w:vertAlign w:val="superscript"/>
    </w:rPr>
  </w:style>
  <w:style w:type="character" w:customStyle="1" w:styleId="PrrafodelistaCar">
    <w:name w:val="Párrafo de lista Car"/>
    <w:link w:val="Prrafodelista"/>
    <w:uiPriority w:val="34"/>
    <w:qFormat/>
    <w:locked/>
    <w:rsid w:val="001E1EC1"/>
    <w:rPr>
      <w:rFonts w:ascii="Arial" w:eastAsia="Times New Roman" w:hAnsi="Arial" w:cs="Arial"/>
      <w:sz w:val="24"/>
      <w:szCs w:val="24"/>
      <w:lang w:eastAsia="ar-SA"/>
    </w:rPr>
  </w:style>
  <w:style w:type="paragraph" w:styleId="Subttulo">
    <w:name w:val="Subtitle"/>
    <w:basedOn w:val="Normal"/>
    <w:next w:val="Normal"/>
    <w:link w:val="SubttuloCar"/>
    <w:uiPriority w:val="11"/>
    <w:qFormat/>
    <w:rsid w:val="00D72B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D72BB3"/>
    <w:rPr>
      <w:rFonts w:asciiTheme="minorHAnsi" w:eastAsiaTheme="minorEastAsia" w:hAnsiTheme="minorHAnsi" w:cstheme="minorBidi"/>
      <w:color w:val="5A5A5A" w:themeColor="text1" w:themeTint="A5"/>
      <w:spacing w:val="15"/>
      <w:sz w:val="22"/>
      <w:szCs w:val="22"/>
      <w:lang w:eastAsia="ar-SA"/>
    </w:rPr>
  </w:style>
  <w:style w:type="paragraph" w:customStyle="1" w:styleId="cuerpo">
    <w:name w:val="cuerpo"/>
    <w:basedOn w:val="Normal"/>
    <w:rsid w:val="00D31DE1"/>
    <w:pPr>
      <w:suppressAutoHyphens w:val="0"/>
      <w:spacing w:before="100" w:beforeAutospacing="1" w:after="100" w:afterAutospacing="1"/>
    </w:pPr>
    <w:rPr>
      <w:rFonts w:ascii="Times New Roman" w:hAnsi="Times New Roman" w:cs="Times New Roman"/>
      <w:lang w:eastAsia="es-PE"/>
    </w:rPr>
  </w:style>
  <w:style w:type="character" w:customStyle="1" w:styleId="no-style-override">
    <w:name w:val="no-style-override"/>
    <w:basedOn w:val="Fuentedeprrafopredeter"/>
    <w:rsid w:val="00D31DE1"/>
  </w:style>
  <w:style w:type="character" w:customStyle="1" w:styleId="no-style-override-1">
    <w:name w:val="no-style-override-1"/>
    <w:basedOn w:val="Fuentedeprrafopredeter"/>
    <w:rsid w:val="00D31DE1"/>
  </w:style>
  <w:style w:type="paragraph" w:customStyle="1" w:styleId="Default">
    <w:name w:val="Default"/>
    <w:rsid w:val="0059484D"/>
    <w:pPr>
      <w:autoSpaceDE w:val="0"/>
      <w:autoSpaceDN w:val="0"/>
      <w:adjustRightInd w:val="0"/>
    </w:pPr>
    <w:rPr>
      <w:rFonts w:cs="Calibri"/>
      <w:color w:val="000000"/>
      <w:sz w:val="24"/>
      <w:szCs w:val="24"/>
    </w:rPr>
  </w:style>
  <w:style w:type="paragraph" w:styleId="Textoindependiente2">
    <w:name w:val="Body Text 2"/>
    <w:basedOn w:val="Normal"/>
    <w:link w:val="Textoindependiente2Car"/>
    <w:uiPriority w:val="99"/>
    <w:semiHidden/>
    <w:unhideWhenUsed/>
    <w:rsid w:val="00AE296C"/>
    <w:pPr>
      <w:spacing w:after="120" w:line="480" w:lineRule="auto"/>
    </w:pPr>
  </w:style>
  <w:style w:type="character" w:customStyle="1" w:styleId="Textoindependiente2Car">
    <w:name w:val="Texto independiente 2 Car"/>
    <w:basedOn w:val="Fuentedeprrafopredeter"/>
    <w:link w:val="Textoindependiente2"/>
    <w:uiPriority w:val="99"/>
    <w:semiHidden/>
    <w:rsid w:val="00AE296C"/>
    <w:rPr>
      <w:rFonts w:ascii="Arial" w:eastAsia="Times New Roman" w:hAnsi="Arial" w:cs="Arial"/>
      <w:sz w:val="24"/>
      <w:szCs w:val="24"/>
      <w:lang w:eastAsia="ar-SA"/>
    </w:rPr>
  </w:style>
  <w:style w:type="paragraph" w:customStyle="1" w:styleId="Encabezado1">
    <w:name w:val="Encabezado1"/>
    <w:basedOn w:val="Normal"/>
    <w:rsid w:val="00C55C12"/>
    <w:rPr>
      <w:lang w:eastAsia="es-PE"/>
    </w:rPr>
  </w:style>
  <w:style w:type="table" w:customStyle="1" w:styleId="Tablaconcuadrcula1">
    <w:name w:val="Tabla con cuadrícula1"/>
    <w:basedOn w:val="Tablanormal"/>
    <w:rsid w:val="00C55C1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C51C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51C7A"/>
    <w:pPr>
      <w:widowControl w:val="0"/>
      <w:suppressAutoHyphens w:val="0"/>
      <w:autoSpaceDE w:val="0"/>
      <w:autoSpaceDN w:val="0"/>
      <w:spacing w:before="64"/>
      <w:ind w:left="100"/>
    </w:pPr>
    <w:rPr>
      <w:rFonts w:ascii="Arial MT" w:eastAsia="Arial MT" w:hAnsi="Arial MT" w:cs="Arial MT"/>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PE" w:eastAsia="es-P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B19"/>
    <w:pPr>
      <w:suppressAutoHyphens/>
    </w:pPr>
    <w:rPr>
      <w:rFonts w:ascii="Arial" w:eastAsia="Times New Roman" w:hAnsi="Arial" w:cs="Arial"/>
      <w:sz w:val="24"/>
      <w:szCs w:val="24"/>
      <w:lang w:eastAsia="ar-SA"/>
    </w:rPr>
  </w:style>
  <w:style w:type="paragraph" w:styleId="Ttulo1">
    <w:name w:val="heading 1"/>
    <w:basedOn w:val="Normal"/>
    <w:next w:val="Normal"/>
    <w:link w:val="Ttulo1Car"/>
    <w:uiPriority w:val="9"/>
    <w:qFormat/>
    <w:rsid w:val="00792C82"/>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ar"/>
    <w:uiPriority w:val="9"/>
    <w:unhideWhenUsed/>
    <w:qFormat/>
    <w:rsid w:val="00127DBD"/>
    <w:pPr>
      <w:keepNext/>
      <w:keepLines/>
      <w:spacing w:before="200"/>
      <w:outlineLvl w:val="1"/>
    </w:pPr>
    <w:rPr>
      <w:rFonts w:ascii="Cambria" w:hAnsi="Cambria" w:cs="Times New Roman"/>
      <w:b/>
      <w:bCs/>
      <w:color w:val="4F81BD"/>
      <w:sz w:val="26"/>
      <w:szCs w:val="26"/>
    </w:rPr>
  </w:style>
  <w:style w:type="paragraph" w:styleId="Ttulo3">
    <w:name w:val="heading 3"/>
    <w:basedOn w:val="Normal"/>
    <w:next w:val="Normal"/>
    <w:link w:val="Ttulo3Car"/>
    <w:uiPriority w:val="9"/>
    <w:unhideWhenUsed/>
    <w:qFormat/>
    <w:rsid w:val="003006D1"/>
    <w:pPr>
      <w:keepNext/>
      <w:keepLines/>
      <w:spacing w:before="200"/>
      <w:outlineLvl w:val="2"/>
    </w:pPr>
    <w:rPr>
      <w:rFonts w:ascii="Cambria" w:hAnsi="Cambria" w:cs="Times New Roman"/>
      <w:b/>
      <w:bCs/>
      <w:color w:val="4F81BD"/>
    </w:rPr>
  </w:style>
  <w:style w:type="paragraph" w:styleId="Ttulo5">
    <w:name w:val="heading 5"/>
    <w:basedOn w:val="Normal"/>
    <w:next w:val="Normal"/>
    <w:link w:val="Ttulo5Car"/>
    <w:uiPriority w:val="9"/>
    <w:unhideWhenUsed/>
    <w:qFormat/>
    <w:rsid w:val="003006D1"/>
    <w:pPr>
      <w:keepNext/>
      <w:keepLines/>
      <w:spacing w:before="200"/>
      <w:outlineLvl w:val="4"/>
    </w:pPr>
    <w:rPr>
      <w:rFonts w:ascii="Cambria" w:hAnsi="Cambria" w:cs="Times New Roman"/>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qFormat/>
    <w:rsid w:val="00792C82"/>
    <w:rPr>
      <w:rFonts w:ascii="Cambria" w:eastAsia="Times New Roman" w:hAnsi="Cambria" w:cs="Times New Roman"/>
      <w:b/>
      <w:bCs/>
      <w:color w:val="365F91"/>
      <w:sz w:val="28"/>
      <w:szCs w:val="28"/>
      <w:lang w:eastAsia="ar-SA"/>
    </w:rPr>
  </w:style>
  <w:style w:type="paragraph" w:styleId="Encabezado">
    <w:name w:val="header"/>
    <w:basedOn w:val="Normal"/>
    <w:link w:val="EncabezadoCar"/>
    <w:uiPriority w:val="99"/>
    <w:rsid w:val="00792C82"/>
    <w:pPr>
      <w:tabs>
        <w:tab w:val="center" w:pos="4252"/>
        <w:tab w:val="right" w:pos="8504"/>
      </w:tabs>
    </w:pPr>
  </w:style>
  <w:style w:type="character" w:customStyle="1" w:styleId="EncabezadoCar">
    <w:name w:val="Encabezado Car"/>
    <w:link w:val="Encabezado"/>
    <w:uiPriority w:val="99"/>
    <w:rsid w:val="00792C82"/>
    <w:rPr>
      <w:rFonts w:ascii="Arial" w:eastAsia="Times New Roman" w:hAnsi="Arial" w:cs="Arial"/>
      <w:sz w:val="24"/>
      <w:szCs w:val="24"/>
      <w:lang w:eastAsia="ar-SA"/>
    </w:rPr>
  </w:style>
  <w:style w:type="paragraph" w:styleId="Piedepgina">
    <w:name w:val="footer"/>
    <w:basedOn w:val="Normal"/>
    <w:link w:val="PiedepginaCar"/>
    <w:uiPriority w:val="99"/>
    <w:rsid w:val="00792C82"/>
    <w:pPr>
      <w:tabs>
        <w:tab w:val="center" w:pos="4252"/>
        <w:tab w:val="right" w:pos="8504"/>
      </w:tabs>
    </w:pPr>
  </w:style>
  <w:style w:type="character" w:customStyle="1" w:styleId="PiedepginaCar">
    <w:name w:val="Pie de página Car"/>
    <w:link w:val="Piedepgina"/>
    <w:uiPriority w:val="99"/>
    <w:rsid w:val="00792C82"/>
    <w:rPr>
      <w:rFonts w:ascii="Arial" w:eastAsia="Times New Roman" w:hAnsi="Arial" w:cs="Arial"/>
      <w:sz w:val="24"/>
      <w:szCs w:val="24"/>
      <w:lang w:eastAsia="ar-SA"/>
    </w:rPr>
  </w:style>
  <w:style w:type="paragraph" w:styleId="Ttulo">
    <w:name w:val="Title"/>
    <w:basedOn w:val="Normal"/>
    <w:next w:val="Normal"/>
    <w:link w:val="TtuloCar"/>
    <w:qFormat/>
    <w:rsid w:val="00792C82"/>
    <w:pPr>
      <w:spacing w:before="240" w:after="60"/>
      <w:jc w:val="center"/>
      <w:outlineLvl w:val="0"/>
    </w:pPr>
    <w:rPr>
      <w:rFonts w:ascii="Cambria" w:hAnsi="Cambria" w:cs="Times New Roman"/>
      <w:b/>
      <w:bCs/>
      <w:kern w:val="28"/>
      <w:sz w:val="32"/>
      <w:szCs w:val="32"/>
    </w:rPr>
  </w:style>
  <w:style w:type="character" w:customStyle="1" w:styleId="TtuloCar">
    <w:name w:val="Título Car"/>
    <w:link w:val="Ttulo"/>
    <w:rsid w:val="00792C82"/>
    <w:rPr>
      <w:rFonts w:ascii="Cambria" w:eastAsia="Times New Roman" w:hAnsi="Cambria" w:cs="Times New Roman"/>
      <w:b/>
      <w:bCs/>
      <w:kern w:val="28"/>
      <w:sz w:val="32"/>
      <w:szCs w:val="32"/>
      <w:lang w:eastAsia="ar-SA"/>
    </w:rPr>
  </w:style>
  <w:style w:type="paragraph" w:styleId="Prrafodelista">
    <w:name w:val="List Paragraph"/>
    <w:basedOn w:val="Normal"/>
    <w:link w:val="PrrafodelistaCar"/>
    <w:uiPriority w:val="34"/>
    <w:qFormat/>
    <w:rsid w:val="00792C82"/>
    <w:pPr>
      <w:ind w:left="720"/>
      <w:contextualSpacing/>
    </w:pPr>
  </w:style>
  <w:style w:type="paragraph" w:styleId="Textodeglobo">
    <w:name w:val="Balloon Text"/>
    <w:basedOn w:val="Normal"/>
    <w:link w:val="TextodegloboCar"/>
    <w:uiPriority w:val="99"/>
    <w:semiHidden/>
    <w:unhideWhenUsed/>
    <w:rsid w:val="00792C82"/>
    <w:rPr>
      <w:rFonts w:ascii="Tahoma" w:hAnsi="Tahoma" w:cs="Tahoma"/>
      <w:sz w:val="16"/>
      <w:szCs w:val="16"/>
    </w:rPr>
  </w:style>
  <w:style w:type="character" w:customStyle="1" w:styleId="TextodegloboCar">
    <w:name w:val="Texto de globo Car"/>
    <w:link w:val="Textodeglobo"/>
    <w:uiPriority w:val="99"/>
    <w:semiHidden/>
    <w:rsid w:val="00792C82"/>
    <w:rPr>
      <w:rFonts w:ascii="Tahoma" w:eastAsia="Times New Roman" w:hAnsi="Tahoma" w:cs="Tahoma"/>
      <w:sz w:val="16"/>
      <w:szCs w:val="16"/>
      <w:lang w:eastAsia="ar-SA"/>
    </w:rPr>
  </w:style>
  <w:style w:type="paragraph" w:styleId="Textoindependiente">
    <w:name w:val="Body Text"/>
    <w:basedOn w:val="Normal"/>
    <w:link w:val="TextoindependienteCar"/>
    <w:uiPriority w:val="99"/>
    <w:unhideWhenUsed/>
    <w:rsid w:val="006A7B75"/>
    <w:pPr>
      <w:spacing w:after="120"/>
    </w:pPr>
  </w:style>
  <w:style w:type="character" w:customStyle="1" w:styleId="TextoindependienteCar">
    <w:name w:val="Texto independiente Car"/>
    <w:link w:val="Textoindependiente"/>
    <w:uiPriority w:val="99"/>
    <w:rsid w:val="006A7B75"/>
    <w:rPr>
      <w:rFonts w:ascii="Arial" w:eastAsia="Times New Roman" w:hAnsi="Arial" w:cs="Arial"/>
      <w:sz w:val="24"/>
      <w:szCs w:val="24"/>
      <w:lang w:eastAsia="ar-SA"/>
    </w:rPr>
  </w:style>
  <w:style w:type="character" w:styleId="Hipervnculo">
    <w:name w:val="Hyperlink"/>
    <w:uiPriority w:val="99"/>
    <w:unhideWhenUsed/>
    <w:rsid w:val="00575218"/>
    <w:rPr>
      <w:color w:val="0000FF"/>
      <w:u w:val="single"/>
    </w:rPr>
  </w:style>
  <w:style w:type="table" w:styleId="Tablaconcuadrcula">
    <w:name w:val="Table Grid"/>
    <w:aliases w:val="Tabla con cuadrícula dina"/>
    <w:basedOn w:val="Tablanormal"/>
    <w:uiPriority w:val="39"/>
    <w:qFormat/>
    <w:rsid w:val="002659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2Car">
    <w:name w:val="Título 2 Car"/>
    <w:link w:val="Ttulo2"/>
    <w:uiPriority w:val="9"/>
    <w:rsid w:val="00127DBD"/>
    <w:rPr>
      <w:rFonts w:ascii="Cambria" w:eastAsia="Times New Roman" w:hAnsi="Cambria" w:cs="Times New Roman"/>
      <w:b/>
      <w:bCs/>
      <w:color w:val="4F81BD"/>
      <w:sz w:val="26"/>
      <w:szCs w:val="26"/>
      <w:lang w:eastAsia="ar-SA"/>
    </w:rPr>
  </w:style>
  <w:style w:type="paragraph" w:styleId="Encabezadodemensaje">
    <w:name w:val="Message Header"/>
    <w:basedOn w:val="Normal"/>
    <w:link w:val="EncabezadodemensajeCar"/>
    <w:uiPriority w:val="99"/>
    <w:unhideWhenUsed/>
    <w:rsid w:val="00127DB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rPr>
  </w:style>
  <w:style w:type="character" w:customStyle="1" w:styleId="EncabezadodemensajeCar">
    <w:name w:val="Encabezado de mensaje Car"/>
    <w:link w:val="Encabezadodemensaje"/>
    <w:uiPriority w:val="99"/>
    <w:rsid w:val="00127DBD"/>
    <w:rPr>
      <w:rFonts w:ascii="Cambria" w:eastAsia="Times New Roman" w:hAnsi="Cambria" w:cs="Times New Roman"/>
      <w:sz w:val="24"/>
      <w:szCs w:val="24"/>
      <w:shd w:val="pct20" w:color="auto" w:fill="auto"/>
      <w:lang w:eastAsia="ar-SA"/>
    </w:rPr>
  </w:style>
  <w:style w:type="paragraph" w:styleId="Cierre">
    <w:name w:val="Closing"/>
    <w:basedOn w:val="Normal"/>
    <w:link w:val="CierreCar"/>
    <w:uiPriority w:val="99"/>
    <w:unhideWhenUsed/>
    <w:rsid w:val="00127DBD"/>
    <w:pPr>
      <w:ind w:left="4252"/>
    </w:pPr>
  </w:style>
  <w:style w:type="character" w:customStyle="1" w:styleId="CierreCar">
    <w:name w:val="Cierre Car"/>
    <w:link w:val="Cierre"/>
    <w:uiPriority w:val="99"/>
    <w:rsid w:val="00127DBD"/>
    <w:rPr>
      <w:rFonts w:ascii="Arial" w:eastAsia="Times New Roman" w:hAnsi="Arial" w:cs="Arial"/>
      <w:sz w:val="24"/>
      <w:szCs w:val="24"/>
      <w:lang w:eastAsia="ar-SA"/>
    </w:rPr>
  </w:style>
  <w:style w:type="paragraph" w:customStyle="1" w:styleId="ListaCC">
    <w:name w:val="Lista CC."/>
    <w:basedOn w:val="Normal"/>
    <w:rsid w:val="00127DBD"/>
  </w:style>
  <w:style w:type="paragraph" w:styleId="Sangradetextonormal">
    <w:name w:val="Body Text Indent"/>
    <w:basedOn w:val="Normal"/>
    <w:link w:val="SangradetextonormalCar"/>
    <w:uiPriority w:val="99"/>
    <w:unhideWhenUsed/>
    <w:rsid w:val="00127DBD"/>
    <w:pPr>
      <w:spacing w:after="120"/>
      <w:ind w:left="283"/>
    </w:pPr>
  </w:style>
  <w:style w:type="character" w:customStyle="1" w:styleId="SangradetextonormalCar">
    <w:name w:val="Sangría de texto normal Car"/>
    <w:link w:val="Sangradetextonormal"/>
    <w:uiPriority w:val="99"/>
    <w:rsid w:val="00127DBD"/>
    <w:rPr>
      <w:rFonts w:ascii="Arial" w:eastAsia="Times New Roman" w:hAnsi="Arial" w:cs="Arial"/>
      <w:sz w:val="24"/>
      <w:szCs w:val="24"/>
      <w:lang w:eastAsia="ar-SA"/>
    </w:rPr>
  </w:style>
  <w:style w:type="paragraph" w:styleId="Textoindependienteprimerasangra2">
    <w:name w:val="Body Text First Indent 2"/>
    <w:basedOn w:val="Sangradetextonormal"/>
    <w:link w:val="Textoindependienteprimerasangra2Car"/>
    <w:uiPriority w:val="99"/>
    <w:unhideWhenUsed/>
    <w:rsid w:val="00127DBD"/>
    <w:pPr>
      <w:spacing w:after="0"/>
      <w:ind w:left="360" w:firstLine="360"/>
    </w:pPr>
  </w:style>
  <w:style w:type="character" w:customStyle="1" w:styleId="Textoindependienteprimerasangra2Car">
    <w:name w:val="Texto independiente primera sangría 2 Car"/>
    <w:link w:val="Textoindependienteprimerasangra2"/>
    <w:uiPriority w:val="99"/>
    <w:rsid w:val="00127DBD"/>
    <w:rPr>
      <w:rFonts w:ascii="Arial" w:eastAsia="Times New Roman" w:hAnsi="Arial" w:cs="Arial"/>
      <w:sz w:val="24"/>
      <w:szCs w:val="24"/>
      <w:lang w:eastAsia="ar-SA"/>
    </w:rPr>
  </w:style>
  <w:style w:type="paragraph" w:styleId="Textonotapie">
    <w:name w:val="footnote text"/>
    <w:basedOn w:val="Normal"/>
    <w:link w:val="TextonotapieCar"/>
    <w:uiPriority w:val="99"/>
    <w:unhideWhenUsed/>
    <w:qFormat/>
    <w:rsid w:val="008F0D34"/>
    <w:rPr>
      <w:sz w:val="20"/>
      <w:szCs w:val="20"/>
    </w:rPr>
  </w:style>
  <w:style w:type="character" w:customStyle="1" w:styleId="TextonotapieCar">
    <w:name w:val="Texto nota pie Car"/>
    <w:link w:val="Textonotapie"/>
    <w:uiPriority w:val="99"/>
    <w:qFormat/>
    <w:rsid w:val="008F0D34"/>
    <w:rPr>
      <w:rFonts w:ascii="Arial" w:eastAsia="Times New Roman" w:hAnsi="Arial" w:cs="Arial"/>
      <w:sz w:val="20"/>
      <w:szCs w:val="20"/>
      <w:lang w:eastAsia="ar-SA"/>
    </w:rPr>
  </w:style>
  <w:style w:type="character" w:styleId="Refdenotaalpie">
    <w:name w:val="footnote reference"/>
    <w:uiPriority w:val="99"/>
    <w:unhideWhenUsed/>
    <w:qFormat/>
    <w:rsid w:val="008F0D34"/>
    <w:rPr>
      <w:vertAlign w:val="superscript"/>
    </w:rPr>
  </w:style>
  <w:style w:type="character" w:customStyle="1" w:styleId="Ttulo3Car">
    <w:name w:val="Título 3 Car"/>
    <w:link w:val="Ttulo3"/>
    <w:uiPriority w:val="9"/>
    <w:rsid w:val="003006D1"/>
    <w:rPr>
      <w:rFonts w:ascii="Cambria" w:eastAsia="Times New Roman" w:hAnsi="Cambria" w:cs="Times New Roman"/>
      <w:b/>
      <w:bCs/>
      <w:color w:val="4F81BD"/>
      <w:sz w:val="24"/>
      <w:szCs w:val="24"/>
      <w:lang w:eastAsia="ar-SA"/>
    </w:rPr>
  </w:style>
  <w:style w:type="character" w:customStyle="1" w:styleId="Ttulo5Car">
    <w:name w:val="Título 5 Car"/>
    <w:link w:val="Ttulo5"/>
    <w:uiPriority w:val="9"/>
    <w:rsid w:val="003006D1"/>
    <w:rPr>
      <w:rFonts w:ascii="Cambria" w:eastAsia="Times New Roman" w:hAnsi="Cambria" w:cs="Times New Roman"/>
      <w:color w:val="243F60"/>
      <w:sz w:val="24"/>
      <w:szCs w:val="24"/>
      <w:lang w:eastAsia="ar-SA"/>
    </w:rPr>
  </w:style>
  <w:style w:type="paragraph" w:styleId="Lista2">
    <w:name w:val="List 2"/>
    <w:basedOn w:val="Normal"/>
    <w:uiPriority w:val="99"/>
    <w:unhideWhenUsed/>
    <w:rsid w:val="003006D1"/>
    <w:pPr>
      <w:ind w:left="566" w:hanging="283"/>
      <w:contextualSpacing/>
    </w:pPr>
  </w:style>
  <w:style w:type="paragraph" w:styleId="Lista3">
    <w:name w:val="List 3"/>
    <w:basedOn w:val="Normal"/>
    <w:uiPriority w:val="99"/>
    <w:unhideWhenUsed/>
    <w:rsid w:val="003006D1"/>
    <w:pPr>
      <w:ind w:left="849" w:hanging="283"/>
      <w:contextualSpacing/>
    </w:pPr>
  </w:style>
  <w:style w:type="paragraph" w:styleId="Sinespaciado">
    <w:name w:val="No Spacing"/>
    <w:link w:val="SinespaciadoCar"/>
    <w:uiPriority w:val="1"/>
    <w:qFormat/>
    <w:rsid w:val="0045117E"/>
    <w:rPr>
      <w:rFonts w:asciiTheme="minorHAnsi" w:eastAsiaTheme="minorHAnsi" w:hAnsiTheme="minorHAnsi" w:cstheme="minorBidi"/>
      <w:sz w:val="22"/>
      <w:szCs w:val="22"/>
      <w:lang w:eastAsia="en-US"/>
    </w:rPr>
  </w:style>
  <w:style w:type="character" w:customStyle="1" w:styleId="SinespaciadoCar">
    <w:name w:val="Sin espaciado Car"/>
    <w:link w:val="Sinespaciado"/>
    <w:uiPriority w:val="1"/>
    <w:rsid w:val="0045117E"/>
    <w:rPr>
      <w:rFonts w:asciiTheme="minorHAnsi" w:eastAsiaTheme="minorHAnsi" w:hAnsiTheme="minorHAnsi" w:cstheme="minorBidi"/>
      <w:sz w:val="22"/>
      <w:szCs w:val="22"/>
      <w:lang w:eastAsia="en-US"/>
    </w:rPr>
  </w:style>
  <w:style w:type="paragraph" w:styleId="Textonotaalfinal">
    <w:name w:val="endnote text"/>
    <w:basedOn w:val="Normal"/>
    <w:link w:val="TextonotaalfinalCar"/>
    <w:uiPriority w:val="99"/>
    <w:semiHidden/>
    <w:unhideWhenUsed/>
    <w:rsid w:val="00D80F4B"/>
    <w:rPr>
      <w:sz w:val="20"/>
      <w:szCs w:val="20"/>
    </w:rPr>
  </w:style>
  <w:style w:type="character" w:customStyle="1" w:styleId="TextonotaalfinalCar">
    <w:name w:val="Texto nota al final Car"/>
    <w:basedOn w:val="Fuentedeprrafopredeter"/>
    <w:link w:val="Textonotaalfinal"/>
    <w:uiPriority w:val="99"/>
    <w:semiHidden/>
    <w:rsid w:val="00D80F4B"/>
    <w:rPr>
      <w:rFonts w:ascii="Arial" w:eastAsia="Times New Roman" w:hAnsi="Arial" w:cs="Arial"/>
      <w:lang w:eastAsia="ar-SA"/>
    </w:rPr>
  </w:style>
  <w:style w:type="character" w:styleId="Refdenotaalfinal">
    <w:name w:val="endnote reference"/>
    <w:basedOn w:val="Fuentedeprrafopredeter"/>
    <w:uiPriority w:val="99"/>
    <w:semiHidden/>
    <w:unhideWhenUsed/>
    <w:rsid w:val="00D80F4B"/>
    <w:rPr>
      <w:vertAlign w:val="superscript"/>
    </w:rPr>
  </w:style>
  <w:style w:type="character" w:customStyle="1" w:styleId="PrrafodelistaCar">
    <w:name w:val="Párrafo de lista Car"/>
    <w:link w:val="Prrafodelista"/>
    <w:uiPriority w:val="34"/>
    <w:qFormat/>
    <w:locked/>
    <w:rsid w:val="001E1EC1"/>
    <w:rPr>
      <w:rFonts w:ascii="Arial" w:eastAsia="Times New Roman" w:hAnsi="Arial" w:cs="Arial"/>
      <w:sz w:val="24"/>
      <w:szCs w:val="24"/>
      <w:lang w:eastAsia="ar-SA"/>
    </w:rPr>
  </w:style>
  <w:style w:type="paragraph" w:styleId="Subttulo">
    <w:name w:val="Subtitle"/>
    <w:basedOn w:val="Normal"/>
    <w:next w:val="Normal"/>
    <w:link w:val="SubttuloCar"/>
    <w:uiPriority w:val="11"/>
    <w:qFormat/>
    <w:rsid w:val="00D72B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D72BB3"/>
    <w:rPr>
      <w:rFonts w:asciiTheme="minorHAnsi" w:eastAsiaTheme="minorEastAsia" w:hAnsiTheme="minorHAnsi" w:cstheme="minorBidi"/>
      <w:color w:val="5A5A5A" w:themeColor="text1" w:themeTint="A5"/>
      <w:spacing w:val="15"/>
      <w:sz w:val="22"/>
      <w:szCs w:val="22"/>
      <w:lang w:eastAsia="ar-SA"/>
    </w:rPr>
  </w:style>
  <w:style w:type="paragraph" w:customStyle="1" w:styleId="cuerpo">
    <w:name w:val="cuerpo"/>
    <w:basedOn w:val="Normal"/>
    <w:rsid w:val="00D31DE1"/>
    <w:pPr>
      <w:suppressAutoHyphens w:val="0"/>
      <w:spacing w:before="100" w:beforeAutospacing="1" w:after="100" w:afterAutospacing="1"/>
    </w:pPr>
    <w:rPr>
      <w:rFonts w:ascii="Times New Roman" w:hAnsi="Times New Roman" w:cs="Times New Roman"/>
      <w:lang w:eastAsia="es-PE"/>
    </w:rPr>
  </w:style>
  <w:style w:type="character" w:customStyle="1" w:styleId="no-style-override">
    <w:name w:val="no-style-override"/>
    <w:basedOn w:val="Fuentedeprrafopredeter"/>
    <w:rsid w:val="00D31DE1"/>
  </w:style>
  <w:style w:type="character" w:customStyle="1" w:styleId="no-style-override-1">
    <w:name w:val="no-style-override-1"/>
    <w:basedOn w:val="Fuentedeprrafopredeter"/>
    <w:rsid w:val="00D31DE1"/>
  </w:style>
  <w:style w:type="paragraph" w:customStyle="1" w:styleId="Default">
    <w:name w:val="Default"/>
    <w:rsid w:val="0059484D"/>
    <w:pPr>
      <w:autoSpaceDE w:val="0"/>
      <w:autoSpaceDN w:val="0"/>
      <w:adjustRightInd w:val="0"/>
    </w:pPr>
    <w:rPr>
      <w:rFonts w:cs="Calibri"/>
      <w:color w:val="000000"/>
      <w:sz w:val="24"/>
      <w:szCs w:val="24"/>
    </w:rPr>
  </w:style>
  <w:style w:type="paragraph" w:styleId="Textoindependiente2">
    <w:name w:val="Body Text 2"/>
    <w:basedOn w:val="Normal"/>
    <w:link w:val="Textoindependiente2Car"/>
    <w:uiPriority w:val="99"/>
    <w:semiHidden/>
    <w:unhideWhenUsed/>
    <w:rsid w:val="00AE296C"/>
    <w:pPr>
      <w:spacing w:after="120" w:line="480" w:lineRule="auto"/>
    </w:pPr>
  </w:style>
  <w:style w:type="character" w:customStyle="1" w:styleId="Textoindependiente2Car">
    <w:name w:val="Texto independiente 2 Car"/>
    <w:basedOn w:val="Fuentedeprrafopredeter"/>
    <w:link w:val="Textoindependiente2"/>
    <w:uiPriority w:val="99"/>
    <w:semiHidden/>
    <w:rsid w:val="00AE296C"/>
    <w:rPr>
      <w:rFonts w:ascii="Arial" w:eastAsia="Times New Roman" w:hAnsi="Arial" w:cs="Arial"/>
      <w:sz w:val="24"/>
      <w:szCs w:val="24"/>
      <w:lang w:eastAsia="ar-SA"/>
    </w:rPr>
  </w:style>
  <w:style w:type="paragraph" w:customStyle="1" w:styleId="Encabezado1">
    <w:name w:val="Encabezado1"/>
    <w:basedOn w:val="Normal"/>
    <w:rsid w:val="00C55C12"/>
    <w:rPr>
      <w:lang w:eastAsia="es-PE"/>
    </w:rPr>
  </w:style>
  <w:style w:type="table" w:customStyle="1" w:styleId="Tablaconcuadrcula1">
    <w:name w:val="Tabla con cuadrícula1"/>
    <w:basedOn w:val="Tablanormal"/>
    <w:rsid w:val="00C55C1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C51C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51C7A"/>
    <w:pPr>
      <w:widowControl w:val="0"/>
      <w:suppressAutoHyphens w:val="0"/>
      <w:autoSpaceDE w:val="0"/>
      <w:autoSpaceDN w:val="0"/>
      <w:spacing w:before="64"/>
      <w:ind w:left="100"/>
    </w:pPr>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626">
      <w:bodyDiv w:val="1"/>
      <w:marLeft w:val="0"/>
      <w:marRight w:val="0"/>
      <w:marTop w:val="0"/>
      <w:marBottom w:val="0"/>
      <w:divBdr>
        <w:top w:val="none" w:sz="0" w:space="0" w:color="auto"/>
        <w:left w:val="none" w:sz="0" w:space="0" w:color="auto"/>
        <w:bottom w:val="none" w:sz="0" w:space="0" w:color="auto"/>
        <w:right w:val="none" w:sz="0" w:space="0" w:color="auto"/>
      </w:divBdr>
    </w:div>
    <w:div w:id="27806132">
      <w:bodyDiv w:val="1"/>
      <w:marLeft w:val="0"/>
      <w:marRight w:val="0"/>
      <w:marTop w:val="0"/>
      <w:marBottom w:val="0"/>
      <w:divBdr>
        <w:top w:val="none" w:sz="0" w:space="0" w:color="auto"/>
        <w:left w:val="none" w:sz="0" w:space="0" w:color="auto"/>
        <w:bottom w:val="none" w:sz="0" w:space="0" w:color="auto"/>
        <w:right w:val="none" w:sz="0" w:space="0" w:color="auto"/>
      </w:divBdr>
    </w:div>
    <w:div w:id="37828822">
      <w:bodyDiv w:val="1"/>
      <w:marLeft w:val="0"/>
      <w:marRight w:val="0"/>
      <w:marTop w:val="0"/>
      <w:marBottom w:val="0"/>
      <w:divBdr>
        <w:top w:val="none" w:sz="0" w:space="0" w:color="auto"/>
        <w:left w:val="none" w:sz="0" w:space="0" w:color="auto"/>
        <w:bottom w:val="none" w:sz="0" w:space="0" w:color="auto"/>
        <w:right w:val="none" w:sz="0" w:space="0" w:color="auto"/>
      </w:divBdr>
    </w:div>
    <w:div w:id="39667298">
      <w:bodyDiv w:val="1"/>
      <w:marLeft w:val="0"/>
      <w:marRight w:val="0"/>
      <w:marTop w:val="0"/>
      <w:marBottom w:val="0"/>
      <w:divBdr>
        <w:top w:val="none" w:sz="0" w:space="0" w:color="auto"/>
        <w:left w:val="none" w:sz="0" w:space="0" w:color="auto"/>
        <w:bottom w:val="none" w:sz="0" w:space="0" w:color="auto"/>
        <w:right w:val="none" w:sz="0" w:space="0" w:color="auto"/>
      </w:divBdr>
    </w:div>
    <w:div w:id="73406278">
      <w:bodyDiv w:val="1"/>
      <w:marLeft w:val="0"/>
      <w:marRight w:val="0"/>
      <w:marTop w:val="0"/>
      <w:marBottom w:val="0"/>
      <w:divBdr>
        <w:top w:val="none" w:sz="0" w:space="0" w:color="auto"/>
        <w:left w:val="none" w:sz="0" w:space="0" w:color="auto"/>
        <w:bottom w:val="none" w:sz="0" w:space="0" w:color="auto"/>
        <w:right w:val="none" w:sz="0" w:space="0" w:color="auto"/>
      </w:divBdr>
    </w:div>
    <w:div w:id="73935252">
      <w:bodyDiv w:val="1"/>
      <w:marLeft w:val="0"/>
      <w:marRight w:val="0"/>
      <w:marTop w:val="0"/>
      <w:marBottom w:val="0"/>
      <w:divBdr>
        <w:top w:val="none" w:sz="0" w:space="0" w:color="auto"/>
        <w:left w:val="none" w:sz="0" w:space="0" w:color="auto"/>
        <w:bottom w:val="none" w:sz="0" w:space="0" w:color="auto"/>
        <w:right w:val="none" w:sz="0" w:space="0" w:color="auto"/>
      </w:divBdr>
    </w:div>
    <w:div w:id="88089510">
      <w:bodyDiv w:val="1"/>
      <w:marLeft w:val="0"/>
      <w:marRight w:val="0"/>
      <w:marTop w:val="0"/>
      <w:marBottom w:val="0"/>
      <w:divBdr>
        <w:top w:val="none" w:sz="0" w:space="0" w:color="auto"/>
        <w:left w:val="none" w:sz="0" w:space="0" w:color="auto"/>
        <w:bottom w:val="none" w:sz="0" w:space="0" w:color="auto"/>
        <w:right w:val="none" w:sz="0" w:space="0" w:color="auto"/>
      </w:divBdr>
    </w:div>
    <w:div w:id="89277019">
      <w:bodyDiv w:val="1"/>
      <w:marLeft w:val="0"/>
      <w:marRight w:val="0"/>
      <w:marTop w:val="0"/>
      <w:marBottom w:val="0"/>
      <w:divBdr>
        <w:top w:val="none" w:sz="0" w:space="0" w:color="auto"/>
        <w:left w:val="none" w:sz="0" w:space="0" w:color="auto"/>
        <w:bottom w:val="none" w:sz="0" w:space="0" w:color="auto"/>
        <w:right w:val="none" w:sz="0" w:space="0" w:color="auto"/>
      </w:divBdr>
    </w:div>
    <w:div w:id="93213689">
      <w:bodyDiv w:val="1"/>
      <w:marLeft w:val="0"/>
      <w:marRight w:val="0"/>
      <w:marTop w:val="0"/>
      <w:marBottom w:val="0"/>
      <w:divBdr>
        <w:top w:val="none" w:sz="0" w:space="0" w:color="auto"/>
        <w:left w:val="none" w:sz="0" w:space="0" w:color="auto"/>
        <w:bottom w:val="none" w:sz="0" w:space="0" w:color="auto"/>
        <w:right w:val="none" w:sz="0" w:space="0" w:color="auto"/>
      </w:divBdr>
    </w:div>
    <w:div w:id="98262598">
      <w:bodyDiv w:val="1"/>
      <w:marLeft w:val="0"/>
      <w:marRight w:val="0"/>
      <w:marTop w:val="0"/>
      <w:marBottom w:val="0"/>
      <w:divBdr>
        <w:top w:val="none" w:sz="0" w:space="0" w:color="auto"/>
        <w:left w:val="none" w:sz="0" w:space="0" w:color="auto"/>
        <w:bottom w:val="none" w:sz="0" w:space="0" w:color="auto"/>
        <w:right w:val="none" w:sz="0" w:space="0" w:color="auto"/>
      </w:divBdr>
    </w:div>
    <w:div w:id="100491518">
      <w:bodyDiv w:val="1"/>
      <w:marLeft w:val="0"/>
      <w:marRight w:val="0"/>
      <w:marTop w:val="0"/>
      <w:marBottom w:val="0"/>
      <w:divBdr>
        <w:top w:val="none" w:sz="0" w:space="0" w:color="auto"/>
        <w:left w:val="none" w:sz="0" w:space="0" w:color="auto"/>
        <w:bottom w:val="none" w:sz="0" w:space="0" w:color="auto"/>
        <w:right w:val="none" w:sz="0" w:space="0" w:color="auto"/>
      </w:divBdr>
    </w:div>
    <w:div w:id="120805768">
      <w:bodyDiv w:val="1"/>
      <w:marLeft w:val="0"/>
      <w:marRight w:val="0"/>
      <w:marTop w:val="0"/>
      <w:marBottom w:val="0"/>
      <w:divBdr>
        <w:top w:val="none" w:sz="0" w:space="0" w:color="auto"/>
        <w:left w:val="none" w:sz="0" w:space="0" w:color="auto"/>
        <w:bottom w:val="none" w:sz="0" w:space="0" w:color="auto"/>
        <w:right w:val="none" w:sz="0" w:space="0" w:color="auto"/>
      </w:divBdr>
    </w:div>
    <w:div w:id="121852601">
      <w:bodyDiv w:val="1"/>
      <w:marLeft w:val="0"/>
      <w:marRight w:val="0"/>
      <w:marTop w:val="0"/>
      <w:marBottom w:val="0"/>
      <w:divBdr>
        <w:top w:val="none" w:sz="0" w:space="0" w:color="auto"/>
        <w:left w:val="none" w:sz="0" w:space="0" w:color="auto"/>
        <w:bottom w:val="none" w:sz="0" w:space="0" w:color="auto"/>
        <w:right w:val="none" w:sz="0" w:space="0" w:color="auto"/>
      </w:divBdr>
    </w:div>
    <w:div w:id="124201297">
      <w:bodyDiv w:val="1"/>
      <w:marLeft w:val="0"/>
      <w:marRight w:val="0"/>
      <w:marTop w:val="0"/>
      <w:marBottom w:val="0"/>
      <w:divBdr>
        <w:top w:val="none" w:sz="0" w:space="0" w:color="auto"/>
        <w:left w:val="none" w:sz="0" w:space="0" w:color="auto"/>
        <w:bottom w:val="none" w:sz="0" w:space="0" w:color="auto"/>
        <w:right w:val="none" w:sz="0" w:space="0" w:color="auto"/>
      </w:divBdr>
    </w:div>
    <w:div w:id="124586548">
      <w:bodyDiv w:val="1"/>
      <w:marLeft w:val="0"/>
      <w:marRight w:val="0"/>
      <w:marTop w:val="0"/>
      <w:marBottom w:val="0"/>
      <w:divBdr>
        <w:top w:val="none" w:sz="0" w:space="0" w:color="auto"/>
        <w:left w:val="none" w:sz="0" w:space="0" w:color="auto"/>
        <w:bottom w:val="none" w:sz="0" w:space="0" w:color="auto"/>
        <w:right w:val="none" w:sz="0" w:space="0" w:color="auto"/>
      </w:divBdr>
    </w:div>
    <w:div w:id="188177638">
      <w:bodyDiv w:val="1"/>
      <w:marLeft w:val="0"/>
      <w:marRight w:val="0"/>
      <w:marTop w:val="0"/>
      <w:marBottom w:val="0"/>
      <w:divBdr>
        <w:top w:val="none" w:sz="0" w:space="0" w:color="auto"/>
        <w:left w:val="none" w:sz="0" w:space="0" w:color="auto"/>
        <w:bottom w:val="none" w:sz="0" w:space="0" w:color="auto"/>
        <w:right w:val="none" w:sz="0" w:space="0" w:color="auto"/>
      </w:divBdr>
    </w:div>
    <w:div w:id="213084602">
      <w:bodyDiv w:val="1"/>
      <w:marLeft w:val="0"/>
      <w:marRight w:val="0"/>
      <w:marTop w:val="0"/>
      <w:marBottom w:val="0"/>
      <w:divBdr>
        <w:top w:val="none" w:sz="0" w:space="0" w:color="auto"/>
        <w:left w:val="none" w:sz="0" w:space="0" w:color="auto"/>
        <w:bottom w:val="none" w:sz="0" w:space="0" w:color="auto"/>
        <w:right w:val="none" w:sz="0" w:space="0" w:color="auto"/>
      </w:divBdr>
    </w:div>
    <w:div w:id="220676422">
      <w:bodyDiv w:val="1"/>
      <w:marLeft w:val="0"/>
      <w:marRight w:val="0"/>
      <w:marTop w:val="0"/>
      <w:marBottom w:val="0"/>
      <w:divBdr>
        <w:top w:val="none" w:sz="0" w:space="0" w:color="auto"/>
        <w:left w:val="none" w:sz="0" w:space="0" w:color="auto"/>
        <w:bottom w:val="none" w:sz="0" w:space="0" w:color="auto"/>
        <w:right w:val="none" w:sz="0" w:space="0" w:color="auto"/>
      </w:divBdr>
    </w:div>
    <w:div w:id="228151704">
      <w:bodyDiv w:val="1"/>
      <w:marLeft w:val="0"/>
      <w:marRight w:val="0"/>
      <w:marTop w:val="0"/>
      <w:marBottom w:val="0"/>
      <w:divBdr>
        <w:top w:val="none" w:sz="0" w:space="0" w:color="auto"/>
        <w:left w:val="none" w:sz="0" w:space="0" w:color="auto"/>
        <w:bottom w:val="none" w:sz="0" w:space="0" w:color="auto"/>
        <w:right w:val="none" w:sz="0" w:space="0" w:color="auto"/>
      </w:divBdr>
    </w:div>
    <w:div w:id="236020691">
      <w:bodyDiv w:val="1"/>
      <w:marLeft w:val="0"/>
      <w:marRight w:val="0"/>
      <w:marTop w:val="0"/>
      <w:marBottom w:val="0"/>
      <w:divBdr>
        <w:top w:val="none" w:sz="0" w:space="0" w:color="auto"/>
        <w:left w:val="none" w:sz="0" w:space="0" w:color="auto"/>
        <w:bottom w:val="none" w:sz="0" w:space="0" w:color="auto"/>
        <w:right w:val="none" w:sz="0" w:space="0" w:color="auto"/>
      </w:divBdr>
    </w:div>
    <w:div w:id="240454214">
      <w:bodyDiv w:val="1"/>
      <w:marLeft w:val="0"/>
      <w:marRight w:val="0"/>
      <w:marTop w:val="0"/>
      <w:marBottom w:val="0"/>
      <w:divBdr>
        <w:top w:val="none" w:sz="0" w:space="0" w:color="auto"/>
        <w:left w:val="none" w:sz="0" w:space="0" w:color="auto"/>
        <w:bottom w:val="none" w:sz="0" w:space="0" w:color="auto"/>
        <w:right w:val="none" w:sz="0" w:space="0" w:color="auto"/>
      </w:divBdr>
    </w:div>
    <w:div w:id="256254904">
      <w:bodyDiv w:val="1"/>
      <w:marLeft w:val="0"/>
      <w:marRight w:val="0"/>
      <w:marTop w:val="0"/>
      <w:marBottom w:val="0"/>
      <w:divBdr>
        <w:top w:val="none" w:sz="0" w:space="0" w:color="auto"/>
        <w:left w:val="none" w:sz="0" w:space="0" w:color="auto"/>
        <w:bottom w:val="none" w:sz="0" w:space="0" w:color="auto"/>
        <w:right w:val="none" w:sz="0" w:space="0" w:color="auto"/>
      </w:divBdr>
    </w:div>
    <w:div w:id="258636377">
      <w:bodyDiv w:val="1"/>
      <w:marLeft w:val="0"/>
      <w:marRight w:val="0"/>
      <w:marTop w:val="0"/>
      <w:marBottom w:val="0"/>
      <w:divBdr>
        <w:top w:val="none" w:sz="0" w:space="0" w:color="auto"/>
        <w:left w:val="none" w:sz="0" w:space="0" w:color="auto"/>
        <w:bottom w:val="none" w:sz="0" w:space="0" w:color="auto"/>
        <w:right w:val="none" w:sz="0" w:space="0" w:color="auto"/>
      </w:divBdr>
    </w:div>
    <w:div w:id="261231561">
      <w:bodyDiv w:val="1"/>
      <w:marLeft w:val="0"/>
      <w:marRight w:val="0"/>
      <w:marTop w:val="0"/>
      <w:marBottom w:val="0"/>
      <w:divBdr>
        <w:top w:val="none" w:sz="0" w:space="0" w:color="auto"/>
        <w:left w:val="none" w:sz="0" w:space="0" w:color="auto"/>
        <w:bottom w:val="none" w:sz="0" w:space="0" w:color="auto"/>
        <w:right w:val="none" w:sz="0" w:space="0" w:color="auto"/>
      </w:divBdr>
    </w:div>
    <w:div w:id="268005843">
      <w:bodyDiv w:val="1"/>
      <w:marLeft w:val="0"/>
      <w:marRight w:val="0"/>
      <w:marTop w:val="0"/>
      <w:marBottom w:val="0"/>
      <w:divBdr>
        <w:top w:val="none" w:sz="0" w:space="0" w:color="auto"/>
        <w:left w:val="none" w:sz="0" w:space="0" w:color="auto"/>
        <w:bottom w:val="none" w:sz="0" w:space="0" w:color="auto"/>
        <w:right w:val="none" w:sz="0" w:space="0" w:color="auto"/>
      </w:divBdr>
    </w:div>
    <w:div w:id="328991372">
      <w:bodyDiv w:val="1"/>
      <w:marLeft w:val="0"/>
      <w:marRight w:val="0"/>
      <w:marTop w:val="0"/>
      <w:marBottom w:val="0"/>
      <w:divBdr>
        <w:top w:val="none" w:sz="0" w:space="0" w:color="auto"/>
        <w:left w:val="none" w:sz="0" w:space="0" w:color="auto"/>
        <w:bottom w:val="none" w:sz="0" w:space="0" w:color="auto"/>
        <w:right w:val="none" w:sz="0" w:space="0" w:color="auto"/>
      </w:divBdr>
    </w:div>
    <w:div w:id="334575278">
      <w:bodyDiv w:val="1"/>
      <w:marLeft w:val="0"/>
      <w:marRight w:val="0"/>
      <w:marTop w:val="0"/>
      <w:marBottom w:val="0"/>
      <w:divBdr>
        <w:top w:val="none" w:sz="0" w:space="0" w:color="auto"/>
        <w:left w:val="none" w:sz="0" w:space="0" w:color="auto"/>
        <w:bottom w:val="none" w:sz="0" w:space="0" w:color="auto"/>
        <w:right w:val="none" w:sz="0" w:space="0" w:color="auto"/>
      </w:divBdr>
    </w:div>
    <w:div w:id="349723575">
      <w:bodyDiv w:val="1"/>
      <w:marLeft w:val="0"/>
      <w:marRight w:val="0"/>
      <w:marTop w:val="0"/>
      <w:marBottom w:val="0"/>
      <w:divBdr>
        <w:top w:val="none" w:sz="0" w:space="0" w:color="auto"/>
        <w:left w:val="none" w:sz="0" w:space="0" w:color="auto"/>
        <w:bottom w:val="none" w:sz="0" w:space="0" w:color="auto"/>
        <w:right w:val="none" w:sz="0" w:space="0" w:color="auto"/>
      </w:divBdr>
    </w:div>
    <w:div w:id="351806201">
      <w:bodyDiv w:val="1"/>
      <w:marLeft w:val="0"/>
      <w:marRight w:val="0"/>
      <w:marTop w:val="0"/>
      <w:marBottom w:val="0"/>
      <w:divBdr>
        <w:top w:val="none" w:sz="0" w:space="0" w:color="auto"/>
        <w:left w:val="none" w:sz="0" w:space="0" w:color="auto"/>
        <w:bottom w:val="none" w:sz="0" w:space="0" w:color="auto"/>
        <w:right w:val="none" w:sz="0" w:space="0" w:color="auto"/>
      </w:divBdr>
    </w:div>
    <w:div w:id="353075152">
      <w:bodyDiv w:val="1"/>
      <w:marLeft w:val="0"/>
      <w:marRight w:val="0"/>
      <w:marTop w:val="0"/>
      <w:marBottom w:val="0"/>
      <w:divBdr>
        <w:top w:val="none" w:sz="0" w:space="0" w:color="auto"/>
        <w:left w:val="none" w:sz="0" w:space="0" w:color="auto"/>
        <w:bottom w:val="none" w:sz="0" w:space="0" w:color="auto"/>
        <w:right w:val="none" w:sz="0" w:space="0" w:color="auto"/>
      </w:divBdr>
    </w:div>
    <w:div w:id="354891013">
      <w:bodyDiv w:val="1"/>
      <w:marLeft w:val="0"/>
      <w:marRight w:val="0"/>
      <w:marTop w:val="0"/>
      <w:marBottom w:val="0"/>
      <w:divBdr>
        <w:top w:val="none" w:sz="0" w:space="0" w:color="auto"/>
        <w:left w:val="none" w:sz="0" w:space="0" w:color="auto"/>
        <w:bottom w:val="none" w:sz="0" w:space="0" w:color="auto"/>
        <w:right w:val="none" w:sz="0" w:space="0" w:color="auto"/>
      </w:divBdr>
    </w:div>
    <w:div w:id="372730202">
      <w:bodyDiv w:val="1"/>
      <w:marLeft w:val="0"/>
      <w:marRight w:val="0"/>
      <w:marTop w:val="0"/>
      <w:marBottom w:val="0"/>
      <w:divBdr>
        <w:top w:val="none" w:sz="0" w:space="0" w:color="auto"/>
        <w:left w:val="none" w:sz="0" w:space="0" w:color="auto"/>
        <w:bottom w:val="none" w:sz="0" w:space="0" w:color="auto"/>
        <w:right w:val="none" w:sz="0" w:space="0" w:color="auto"/>
      </w:divBdr>
    </w:div>
    <w:div w:id="375783742">
      <w:bodyDiv w:val="1"/>
      <w:marLeft w:val="0"/>
      <w:marRight w:val="0"/>
      <w:marTop w:val="0"/>
      <w:marBottom w:val="0"/>
      <w:divBdr>
        <w:top w:val="none" w:sz="0" w:space="0" w:color="auto"/>
        <w:left w:val="none" w:sz="0" w:space="0" w:color="auto"/>
        <w:bottom w:val="none" w:sz="0" w:space="0" w:color="auto"/>
        <w:right w:val="none" w:sz="0" w:space="0" w:color="auto"/>
      </w:divBdr>
    </w:div>
    <w:div w:id="395785317">
      <w:bodyDiv w:val="1"/>
      <w:marLeft w:val="0"/>
      <w:marRight w:val="0"/>
      <w:marTop w:val="0"/>
      <w:marBottom w:val="0"/>
      <w:divBdr>
        <w:top w:val="none" w:sz="0" w:space="0" w:color="auto"/>
        <w:left w:val="none" w:sz="0" w:space="0" w:color="auto"/>
        <w:bottom w:val="none" w:sz="0" w:space="0" w:color="auto"/>
        <w:right w:val="none" w:sz="0" w:space="0" w:color="auto"/>
      </w:divBdr>
    </w:div>
    <w:div w:id="411127990">
      <w:bodyDiv w:val="1"/>
      <w:marLeft w:val="0"/>
      <w:marRight w:val="0"/>
      <w:marTop w:val="0"/>
      <w:marBottom w:val="0"/>
      <w:divBdr>
        <w:top w:val="none" w:sz="0" w:space="0" w:color="auto"/>
        <w:left w:val="none" w:sz="0" w:space="0" w:color="auto"/>
        <w:bottom w:val="none" w:sz="0" w:space="0" w:color="auto"/>
        <w:right w:val="none" w:sz="0" w:space="0" w:color="auto"/>
      </w:divBdr>
    </w:div>
    <w:div w:id="427578381">
      <w:bodyDiv w:val="1"/>
      <w:marLeft w:val="0"/>
      <w:marRight w:val="0"/>
      <w:marTop w:val="0"/>
      <w:marBottom w:val="0"/>
      <w:divBdr>
        <w:top w:val="none" w:sz="0" w:space="0" w:color="auto"/>
        <w:left w:val="none" w:sz="0" w:space="0" w:color="auto"/>
        <w:bottom w:val="none" w:sz="0" w:space="0" w:color="auto"/>
        <w:right w:val="none" w:sz="0" w:space="0" w:color="auto"/>
      </w:divBdr>
    </w:div>
    <w:div w:id="430592225">
      <w:bodyDiv w:val="1"/>
      <w:marLeft w:val="0"/>
      <w:marRight w:val="0"/>
      <w:marTop w:val="0"/>
      <w:marBottom w:val="0"/>
      <w:divBdr>
        <w:top w:val="none" w:sz="0" w:space="0" w:color="auto"/>
        <w:left w:val="none" w:sz="0" w:space="0" w:color="auto"/>
        <w:bottom w:val="none" w:sz="0" w:space="0" w:color="auto"/>
        <w:right w:val="none" w:sz="0" w:space="0" w:color="auto"/>
      </w:divBdr>
    </w:div>
    <w:div w:id="437484391">
      <w:bodyDiv w:val="1"/>
      <w:marLeft w:val="0"/>
      <w:marRight w:val="0"/>
      <w:marTop w:val="0"/>
      <w:marBottom w:val="0"/>
      <w:divBdr>
        <w:top w:val="none" w:sz="0" w:space="0" w:color="auto"/>
        <w:left w:val="none" w:sz="0" w:space="0" w:color="auto"/>
        <w:bottom w:val="none" w:sz="0" w:space="0" w:color="auto"/>
        <w:right w:val="none" w:sz="0" w:space="0" w:color="auto"/>
      </w:divBdr>
    </w:div>
    <w:div w:id="452943115">
      <w:bodyDiv w:val="1"/>
      <w:marLeft w:val="0"/>
      <w:marRight w:val="0"/>
      <w:marTop w:val="0"/>
      <w:marBottom w:val="0"/>
      <w:divBdr>
        <w:top w:val="none" w:sz="0" w:space="0" w:color="auto"/>
        <w:left w:val="none" w:sz="0" w:space="0" w:color="auto"/>
        <w:bottom w:val="none" w:sz="0" w:space="0" w:color="auto"/>
        <w:right w:val="none" w:sz="0" w:space="0" w:color="auto"/>
      </w:divBdr>
    </w:div>
    <w:div w:id="494808017">
      <w:bodyDiv w:val="1"/>
      <w:marLeft w:val="0"/>
      <w:marRight w:val="0"/>
      <w:marTop w:val="0"/>
      <w:marBottom w:val="0"/>
      <w:divBdr>
        <w:top w:val="none" w:sz="0" w:space="0" w:color="auto"/>
        <w:left w:val="none" w:sz="0" w:space="0" w:color="auto"/>
        <w:bottom w:val="none" w:sz="0" w:space="0" w:color="auto"/>
        <w:right w:val="none" w:sz="0" w:space="0" w:color="auto"/>
      </w:divBdr>
    </w:div>
    <w:div w:id="513229102">
      <w:bodyDiv w:val="1"/>
      <w:marLeft w:val="0"/>
      <w:marRight w:val="0"/>
      <w:marTop w:val="0"/>
      <w:marBottom w:val="0"/>
      <w:divBdr>
        <w:top w:val="none" w:sz="0" w:space="0" w:color="auto"/>
        <w:left w:val="none" w:sz="0" w:space="0" w:color="auto"/>
        <w:bottom w:val="none" w:sz="0" w:space="0" w:color="auto"/>
        <w:right w:val="none" w:sz="0" w:space="0" w:color="auto"/>
      </w:divBdr>
    </w:div>
    <w:div w:id="530150418">
      <w:bodyDiv w:val="1"/>
      <w:marLeft w:val="0"/>
      <w:marRight w:val="0"/>
      <w:marTop w:val="0"/>
      <w:marBottom w:val="0"/>
      <w:divBdr>
        <w:top w:val="none" w:sz="0" w:space="0" w:color="auto"/>
        <w:left w:val="none" w:sz="0" w:space="0" w:color="auto"/>
        <w:bottom w:val="none" w:sz="0" w:space="0" w:color="auto"/>
        <w:right w:val="none" w:sz="0" w:space="0" w:color="auto"/>
      </w:divBdr>
    </w:div>
    <w:div w:id="537088834">
      <w:bodyDiv w:val="1"/>
      <w:marLeft w:val="0"/>
      <w:marRight w:val="0"/>
      <w:marTop w:val="0"/>
      <w:marBottom w:val="0"/>
      <w:divBdr>
        <w:top w:val="none" w:sz="0" w:space="0" w:color="auto"/>
        <w:left w:val="none" w:sz="0" w:space="0" w:color="auto"/>
        <w:bottom w:val="none" w:sz="0" w:space="0" w:color="auto"/>
        <w:right w:val="none" w:sz="0" w:space="0" w:color="auto"/>
      </w:divBdr>
    </w:div>
    <w:div w:id="538011910">
      <w:bodyDiv w:val="1"/>
      <w:marLeft w:val="0"/>
      <w:marRight w:val="0"/>
      <w:marTop w:val="0"/>
      <w:marBottom w:val="0"/>
      <w:divBdr>
        <w:top w:val="none" w:sz="0" w:space="0" w:color="auto"/>
        <w:left w:val="none" w:sz="0" w:space="0" w:color="auto"/>
        <w:bottom w:val="none" w:sz="0" w:space="0" w:color="auto"/>
        <w:right w:val="none" w:sz="0" w:space="0" w:color="auto"/>
      </w:divBdr>
    </w:div>
    <w:div w:id="558590315">
      <w:bodyDiv w:val="1"/>
      <w:marLeft w:val="0"/>
      <w:marRight w:val="0"/>
      <w:marTop w:val="0"/>
      <w:marBottom w:val="0"/>
      <w:divBdr>
        <w:top w:val="none" w:sz="0" w:space="0" w:color="auto"/>
        <w:left w:val="none" w:sz="0" w:space="0" w:color="auto"/>
        <w:bottom w:val="none" w:sz="0" w:space="0" w:color="auto"/>
        <w:right w:val="none" w:sz="0" w:space="0" w:color="auto"/>
      </w:divBdr>
    </w:div>
    <w:div w:id="558829634">
      <w:bodyDiv w:val="1"/>
      <w:marLeft w:val="0"/>
      <w:marRight w:val="0"/>
      <w:marTop w:val="0"/>
      <w:marBottom w:val="0"/>
      <w:divBdr>
        <w:top w:val="none" w:sz="0" w:space="0" w:color="auto"/>
        <w:left w:val="none" w:sz="0" w:space="0" w:color="auto"/>
        <w:bottom w:val="none" w:sz="0" w:space="0" w:color="auto"/>
        <w:right w:val="none" w:sz="0" w:space="0" w:color="auto"/>
      </w:divBdr>
    </w:div>
    <w:div w:id="575483397">
      <w:bodyDiv w:val="1"/>
      <w:marLeft w:val="0"/>
      <w:marRight w:val="0"/>
      <w:marTop w:val="0"/>
      <w:marBottom w:val="0"/>
      <w:divBdr>
        <w:top w:val="none" w:sz="0" w:space="0" w:color="auto"/>
        <w:left w:val="none" w:sz="0" w:space="0" w:color="auto"/>
        <w:bottom w:val="none" w:sz="0" w:space="0" w:color="auto"/>
        <w:right w:val="none" w:sz="0" w:space="0" w:color="auto"/>
      </w:divBdr>
    </w:div>
    <w:div w:id="578052713">
      <w:bodyDiv w:val="1"/>
      <w:marLeft w:val="0"/>
      <w:marRight w:val="0"/>
      <w:marTop w:val="0"/>
      <w:marBottom w:val="0"/>
      <w:divBdr>
        <w:top w:val="none" w:sz="0" w:space="0" w:color="auto"/>
        <w:left w:val="none" w:sz="0" w:space="0" w:color="auto"/>
        <w:bottom w:val="none" w:sz="0" w:space="0" w:color="auto"/>
        <w:right w:val="none" w:sz="0" w:space="0" w:color="auto"/>
      </w:divBdr>
    </w:div>
    <w:div w:id="598566771">
      <w:bodyDiv w:val="1"/>
      <w:marLeft w:val="0"/>
      <w:marRight w:val="0"/>
      <w:marTop w:val="0"/>
      <w:marBottom w:val="0"/>
      <w:divBdr>
        <w:top w:val="none" w:sz="0" w:space="0" w:color="auto"/>
        <w:left w:val="none" w:sz="0" w:space="0" w:color="auto"/>
        <w:bottom w:val="none" w:sz="0" w:space="0" w:color="auto"/>
        <w:right w:val="none" w:sz="0" w:space="0" w:color="auto"/>
      </w:divBdr>
    </w:div>
    <w:div w:id="611136991">
      <w:bodyDiv w:val="1"/>
      <w:marLeft w:val="0"/>
      <w:marRight w:val="0"/>
      <w:marTop w:val="0"/>
      <w:marBottom w:val="0"/>
      <w:divBdr>
        <w:top w:val="none" w:sz="0" w:space="0" w:color="auto"/>
        <w:left w:val="none" w:sz="0" w:space="0" w:color="auto"/>
        <w:bottom w:val="none" w:sz="0" w:space="0" w:color="auto"/>
        <w:right w:val="none" w:sz="0" w:space="0" w:color="auto"/>
      </w:divBdr>
    </w:div>
    <w:div w:id="649407569">
      <w:bodyDiv w:val="1"/>
      <w:marLeft w:val="0"/>
      <w:marRight w:val="0"/>
      <w:marTop w:val="0"/>
      <w:marBottom w:val="0"/>
      <w:divBdr>
        <w:top w:val="none" w:sz="0" w:space="0" w:color="auto"/>
        <w:left w:val="none" w:sz="0" w:space="0" w:color="auto"/>
        <w:bottom w:val="none" w:sz="0" w:space="0" w:color="auto"/>
        <w:right w:val="none" w:sz="0" w:space="0" w:color="auto"/>
      </w:divBdr>
    </w:div>
    <w:div w:id="664434125">
      <w:bodyDiv w:val="1"/>
      <w:marLeft w:val="0"/>
      <w:marRight w:val="0"/>
      <w:marTop w:val="0"/>
      <w:marBottom w:val="0"/>
      <w:divBdr>
        <w:top w:val="none" w:sz="0" w:space="0" w:color="auto"/>
        <w:left w:val="none" w:sz="0" w:space="0" w:color="auto"/>
        <w:bottom w:val="none" w:sz="0" w:space="0" w:color="auto"/>
        <w:right w:val="none" w:sz="0" w:space="0" w:color="auto"/>
      </w:divBdr>
    </w:div>
    <w:div w:id="674575151">
      <w:bodyDiv w:val="1"/>
      <w:marLeft w:val="0"/>
      <w:marRight w:val="0"/>
      <w:marTop w:val="0"/>
      <w:marBottom w:val="0"/>
      <w:divBdr>
        <w:top w:val="none" w:sz="0" w:space="0" w:color="auto"/>
        <w:left w:val="none" w:sz="0" w:space="0" w:color="auto"/>
        <w:bottom w:val="none" w:sz="0" w:space="0" w:color="auto"/>
        <w:right w:val="none" w:sz="0" w:space="0" w:color="auto"/>
      </w:divBdr>
    </w:div>
    <w:div w:id="682437319">
      <w:bodyDiv w:val="1"/>
      <w:marLeft w:val="0"/>
      <w:marRight w:val="0"/>
      <w:marTop w:val="0"/>
      <w:marBottom w:val="0"/>
      <w:divBdr>
        <w:top w:val="none" w:sz="0" w:space="0" w:color="auto"/>
        <w:left w:val="none" w:sz="0" w:space="0" w:color="auto"/>
        <w:bottom w:val="none" w:sz="0" w:space="0" w:color="auto"/>
        <w:right w:val="none" w:sz="0" w:space="0" w:color="auto"/>
      </w:divBdr>
    </w:div>
    <w:div w:id="696927636">
      <w:bodyDiv w:val="1"/>
      <w:marLeft w:val="0"/>
      <w:marRight w:val="0"/>
      <w:marTop w:val="0"/>
      <w:marBottom w:val="0"/>
      <w:divBdr>
        <w:top w:val="none" w:sz="0" w:space="0" w:color="auto"/>
        <w:left w:val="none" w:sz="0" w:space="0" w:color="auto"/>
        <w:bottom w:val="none" w:sz="0" w:space="0" w:color="auto"/>
        <w:right w:val="none" w:sz="0" w:space="0" w:color="auto"/>
      </w:divBdr>
    </w:div>
    <w:div w:id="728188645">
      <w:bodyDiv w:val="1"/>
      <w:marLeft w:val="0"/>
      <w:marRight w:val="0"/>
      <w:marTop w:val="0"/>
      <w:marBottom w:val="0"/>
      <w:divBdr>
        <w:top w:val="none" w:sz="0" w:space="0" w:color="auto"/>
        <w:left w:val="none" w:sz="0" w:space="0" w:color="auto"/>
        <w:bottom w:val="none" w:sz="0" w:space="0" w:color="auto"/>
        <w:right w:val="none" w:sz="0" w:space="0" w:color="auto"/>
      </w:divBdr>
    </w:div>
    <w:div w:id="734857242">
      <w:bodyDiv w:val="1"/>
      <w:marLeft w:val="0"/>
      <w:marRight w:val="0"/>
      <w:marTop w:val="0"/>
      <w:marBottom w:val="0"/>
      <w:divBdr>
        <w:top w:val="none" w:sz="0" w:space="0" w:color="auto"/>
        <w:left w:val="none" w:sz="0" w:space="0" w:color="auto"/>
        <w:bottom w:val="none" w:sz="0" w:space="0" w:color="auto"/>
        <w:right w:val="none" w:sz="0" w:space="0" w:color="auto"/>
      </w:divBdr>
    </w:div>
    <w:div w:id="744836393">
      <w:bodyDiv w:val="1"/>
      <w:marLeft w:val="0"/>
      <w:marRight w:val="0"/>
      <w:marTop w:val="0"/>
      <w:marBottom w:val="0"/>
      <w:divBdr>
        <w:top w:val="none" w:sz="0" w:space="0" w:color="auto"/>
        <w:left w:val="none" w:sz="0" w:space="0" w:color="auto"/>
        <w:bottom w:val="none" w:sz="0" w:space="0" w:color="auto"/>
        <w:right w:val="none" w:sz="0" w:space="0" w:color="auto"/>
      </w:divBdr>
    </w:div>
    <w:div w:id="764771213">
      <w:bodyDiv w:val="1"/>
      <w:marLeft w:val="0"/>
      <w:marRight w:val="0"/>
      <w:marTop w:val="0"/>
      <w:marBottom w:val="0"/>
      <w:divBdr>
        <w:top w:val="none" w:sz="0" w:space="0" w:color="auto"/>
        <w:left w:val="none" w:sz="0" w:space="0" w:color="auto"/>
        <w:bottom w:val="none" w:sz="0" w:space="0" w:color="auto"/>
        <w:right w:val="none" w:sz="0" w:space="0" w:color="auto"/>
      </w:divBdr>
    </w:div>
    <w:div w:id="772556121">
      <w:bodyDiv w:val="1"/>
      <w:marLeft w:val="0"/>
      <w:marRight w:val="0"/>
      <w:marTop w:val="0"/>
      <w:marBottom w:val="0"/>
      <w:divBdr>
        <w:top w:val="none" w:sz="0" w:space="0" w:color="auto"/>
        <w:left w:val="none" w:sz="0" w:space="0" w:color="auto"/>
        <w:bottom w:val="none" w:sz="0" w:space="0" w:color="auto"/>
        <w:right w:val="none" w:sz="0" w:space="0" w:color="auto"/>
      </w:divBdr>
    </w:div>
    <w:div w:id="799495460">
      <w:bodyDiv w:val="1"/>
      <w:marLeft w:val="0"/>
      <w:marRight w:val="0"/>
      <w:marTop w:val="0"/>
      <w:marBottom w:val="0"/>
      <w:divBdr>
        <w:top w:val="none" w:sz="0" w:space="0" w:color="auto"/>
        <w:left w:val="none" w:sz="0" w:space="0" w:color="auto"/>
        <w:bottom w:val="none" w:sz="0" w:space="0" w:color="auto"/>
        <w:right w:val="none" w:sz="0" w:space="0" w:color="auto"/>
      </w:divBdr>
    </w:div>
    <w:div w:id="801844321">
      <w:bodyDiv w:val="1"/>
      <w:marLeft w:val="0"/>
      <w:marRight w:val="0"/>
      <w:marTop w:val="0"/>
      <w:marBottom w:val="0"/>
      <w:divBdr>
        <w:top w:val="none" w:sz="0" w:space="0" w:color="auto"/>
        <w:left w:val="none" w:sz="0" w:space="0" w:color="auto"/>
        <w:bottom w:val="none" w:sz="0" w:space="0" w:color="auto"/>
        <w:right w:val="none" w:sz="0" w:space="0" w:color="auto"/>
      </w:divBdr>
    </w:div>
    <w:div w:id="809906316">
      <w:bodyDiv w:val="1"/>
      <w:marLeft w:val="0"/>
      <w:marRight w:val="0"/>
      <w:marTop w:val="0"/>
      <w:marBottom w:val="0"/>
      <w:divBdr>
        <w:top w:val="none" w:sz="0" w:space="0" w:color="auto"/>
        <w:left w:val="none" w:sz="0" w:space="0" w:color="auto"/>
        <w:bottom w:val="none" w:sz="0" w:space="0" w:color="auto"/>
        <w:right w:val="none" w:sz="0" w:space="0" w:color="auto"/>
      </w:divBdr>
    </w:div>
    <w:div w:id="832067223">
      <w:bodyDiv w:val="1"/>
      <w:marLeft w:val="0"/>
      <w:marRight w:val="0"/>
      <w:marTop w:val="0"/>
      <w:marBottom w:val="0"/>
      <w:divBdr>
        <w:top w:val="none" w:sz="0" w:space="0" w:color="auto"/>
        <w:left w:val="none" w:sz="0" w:space="0" w:color="auto"/>
        <w:bottom w:val="none" w:sz="0" w:space="0" w:color="auto"/>
        <w:right w:val="none" w:sz="0" w:space="0" w:color="auto"/>
      </w:divBdr>
    </w:div>
    <w:div w:id="841042378">
      <w:bodyDiv w:val="1"/>
      <w:marLeft w:val="0"/>
      <w:marRight w:val="0"/>
      <w:marTop w:val="0"/>
      <w:marBottom w:val="0"/>
      <w:divBdr>
        <w:top w:val="none" w:sz="0" w:space="0" w:color="auto"/>
        <w:left w:val="none" w:sz="0" w:space="0" w:color="auto"/>
        <w:bottom w:val="none" w:sz="0" w:space="0" w:color="auto"/>
        <w:right w:val="none" w:sz="0" w:space="0" w:color="auto"/>
      </w:divBdr>
    </w:div>
    <w:div w:id="855270773">
      <w:bodyDiv w:val="1"/>
      <w:marLeft w:val="0"/>
      <w:marRight w:val="0"/>
      <w:marTop w:val="0"/>
      <w:marBottom w:val="0"/>
      <w:divBdr>
        <w:top w:val="none" w:sz="0" w:space="0" w:color="auto"/>
        <w:left w:val="none" w:sz="0" w:space="0" w:color="auto"/>
        <w:bottom w:val="none" w:sz="0" w:space="0" w:color="auto"/>
        <w:right w:val="none" w:sz="0" w:space="0" w:color="auto"/>
      </w:divBdr>
    </w:div>
    <w:div w:id="860318074">
      <w:bodyDiv w:val="1"/>
      <w:marLeft w:val="0"/>
      <w:marRight w:val="0"/>
      <w:marTop w:val="0"/>
      <w:marBottom w:val="0"/>
      <w:divBdr>
        <w:top w:val="none" w:sz="0" w:space="0" w:color="auto"/>
        <w:left w:val="none" w:sz="0" w:space="0" w:color="auto"/>
        <w:bottom w:val="none" w:sz="0" w:space="0" w:color="auto"/>
        <w:right w:val="none" w:sz="0" w:space="0" w:color="auto"/>
      </w:divBdr>
    </w:div>
    <w:div w:id="867723602">
      <w:bodyDiv w:val="1"/>
      <w:marLeft w:val="0"/>
      <w:marRight w:val="0"/>
      <w:marTop w:val="0"/>
      <w:marBottom w:val="0"/>
      <w:divBdr>
        <w:top w:val="none" w:sz="0" w:space="0" w:color="auto"/>
        <w:left w:val="none" w:sz="0" w:space="0" w:color="auto"/>
        <w:bottom w:val="none" w:sz="0" w:space="0" w:color="auto"/>
        <w:right w:val="none" w:sz="0" w:space="0" w:color="auto"/>
      </w:divBdr>
    </w:div>
    <w:div w:id="871844835">
      <w:bodyDiv w:val="1"/>
      <w:marLeft w:val="0"/>
      <w:marRight w:val="0"/>
      <w:marTop w:val="0"/>
      <w:marBottom w:val="0"/>
      <w:divBdr>
        <w:top w:val="none" w:sz="0" w:space="0" w:color="auto"/>
        <w:left w:val="none" w:sz="0" w:space="0" w:color="auto"/>
        <w:bottom w:val="none" w:sz="0" w:space="0" w:color="auto"/>
        <w:right w:val="none" w:sz="0" w:space="0" w:color="auto"/>
      </w:divBdr>
    </w:div>
    <w:div w:id="900402351">
      <w:bodyDiv w:val="1"/>
      <w:marLeft w:val="0"/>
      <w:marRight w:val="0"/>
      <w:marTop w:val="0"/>
      <w:marBottom w:val="0"/>
      <w:divBdr>
        <w:top w:val="none" w:sz="0" w:space="0" w:color="auto"/>
        <w:left w:val="none" w:sz="0" w:space="0" w:color="auto"/>
        <w:bottom w:val="none" w:sz="0" w:space="0" w:color="auto"/>
        <w:right w:val="none" w:sz="0" w:space="0" w:color="auto"/>
      </w:divBdr>
    </w:div>
    <w:div w:id="933512502">
      <w:bodyDiv w:val="1"/>
      <w:marLeft w:val="0"/>
      <w:marRight w:val="0"/>
      <w:marTop w:val="0"/>
      <w:marBottom w:val="0"/>
      <w:divBdr>
        <w:top w:val="none" w:sz="0" w:space="0" w:color="auto"/>
        <w:left w:val="none" w:sz="0" w:space="0" w:color="auto"/>
        <w:bottom w:val="none" w:sz="0" w:space="0" w:color="auto"/>
        <w:right w:val="none" w:sz="0" w:space="0" w:color="auto"/>
      </w:divBdr>
    </w:div>
    <w:div w:id="955209854">
      <w:bodyDiv w:val="1"/>
      <w:marLeft w:val="0"/>
      <w:marRight w:val="0"/>
      <w:marTop w:val="0"/>
      <w:marBottom w:val="0"/>
      <w:divBdr>
        <w:top w:val="none" w:sz="0" w:space="0" w:color="auto"/>
        <w:left w:val="none" w:sz="0" w:space="0" w:color="auto"/>
        <w:bottom w:val="none" w:sz="0" w:space="0" w:color="auto"/>
        <w:right w:val="none" w:sz="0" w:space="0" w:color="auto"/>
      </w:divBdr>
    </w:div>
    <w:div w:id="959454374">
      <w:bodyDiv w:val="1"/>
      <w:marLeft w:val="0"/>
      <w:marRight w:val="0"/>
      <w:marTop w:val="0"/>
      <w:marBottom w:val="0"/>
      <w:divBdr>
        <w:top w:val="none" w:sz="0" w:space="0" w:color="auto"/>
        <w:left w:val="none" w:sz="0" w:space="0" w:color="auto"/>
        <w:bottom w:val="none" w:sz="0" w:space="0" w:color="auto"/>
        <w:right w:val="none" w:sz="0" w:space="0" w:color="auto"/>
      </w:divBdr>
    </w:div>
    <w:div w:id="959844940">
      <w:bodyDiv w:val="1"/>
      <w:marLeft w:val="0"/>
      <w:marRight w:val="0"/>
      <w:marTop w:val="0"/>
      <w:marBottom w:val="0"/>
      <w:divBdr>
        <w:top w:val="none" w:sz="0" w:space="0" w:color="auto"/>
        <w:left w:val="none" w:sz="0" w:space="0" w:color="auto"/>
        <w:bottom w:val="none" w:sz="0" w:space="0" w:color="auto"/>
        <w:right w:val="none" w:sz="0" w:space="0" w:color="auto"/>
      </w:divBdr>
    </w:div>
    <w:div w:id="964853325">
      <w:bodyDiv w:val="1"/>
      <w:marLeft w:val="0"/>
      <w:marRight w:val="0"/>
      <w:marTop w:val="0"/>
      <w:marBottom w:val="0"/>
      <w:divBdr>
        <w:top w:val="none" w:sz="0" w:space="0" w:color="auto"/>
        <w:left w:val="none" w:sz="0" w:space="0" w:color="auto"/>
        <w:bottom w:val="none" w:sz="0" w:space="0" w:color="auto"/>
        <w:right w:val="none" w:sz="0" w:space="0" w:color="auto"/>
      </w:divBdr>
    </w:div>
    <w:div w:id="968972844">
      <w:bodyDiv w:val="1"/>
      <w:marLeft w:val="0"/>
      <w:marRight w:val="0"/>
      <w:marTop w:val="0"/>
      <w:marBottom w:val="0"/>
      <w:divBdr>
        <w:top w:val="none" w:sz="0" w:space="0" w:color="auto"/>
        <w:left w:val="none" w:sz="0" w:space="0" w:color="auto"/>
        <w:bottom w:val="none" w:sz="0" w:space="0" w:color="auto"/>
        <w:right w:val="none" w:sz="0" w:space="0" w:color="auto"/>
      </w:divBdr>
    </w:div>
    <w:div w:id="974918349">
      <w:bodyDiv w:val="1"/>
      <w:marLeft w:val="0"/>
      <w:marRight w:val="0"/>
      <w:marTop w:val="0"/>
      <w:marBottom w:val="0"/>
      <w:divBdr>
        <w:top w:val="none" w:sz="0" w:space="0" w:color="auto"/>
        <w:left w:val="none" w:sz="0" w:space="0" w:color="auto"/>
        <w:bottom w:val="none" w:sz="0" w:space="0" w:color="auto"/>
        <w:right w:val="none" w:sz="0" w:space="0" w:color="auto"/>
      </w:divBdr>
    </w:div>
    <w:div w:id="975259450">
      <w:bodyDiv w:val="1"/>
      <w:marLeft w:val="0"/>
      <w:marRight w:val="0"/>
      <w:marTop w:val="0"/>
      <w:marBottom w:val="0"/>
      <w:divBdr>
        <w:top w:val="none" w:sz="0" w:space="0" w:color="auto"/>
        <w:left w:val="none" w:sz="0" w:space="0" w:color="auto"/>
        <w:bottom w:val="none" w:sz="0" w:space="0" w:color="auto"/>
        <w:right w:val="none" w:sz="0" w:space="0" w:color="auto"/>
      </w:divBdr>
    </w:div>
    <w:div w:id="1025255841">
      <w:bodyDiv w:val="1"/>
      <w:marLeft w:val="0"/>
      <w:marRight w:val="0"/>
      <w:marTop w:val="0"/>
      <w:marBottom w:val="0"/>
      <w:divBdr>
        <w:top w:val="none" w:sz="0" w:space="0" w:color="auto"/>
        <w:left w:val="none" w:sz="0" w:space="0" w:color="auto"/>
        <w:bottom w:val="none" w:sz="0" w:space="0" w:color="auto"/>
        <w:right w:val="none" w:sz="0" w:space="0" w:color="auto"/>
      </w:divBdr>
    </w:div>
    <w:div w:id="1055156062">
      <w:bodyDiv w:val="1"/>
      <w:marLeft w:val="0"/>
      <w:marRight w:val="0"/>
      <w:marTop w:val="0"/>
      <w:marBottom w:val="0"/>
      <w:divBdr>
        <w:top w:val="none" w:sz="0" w:space="0" w:color="auto"/>
        <w:left w:val="none" w:sz="0" w:space="0" w:color="auto"/>
        <w:bottom w:val="none" w:sz="0" w:space="0" w:color="auto"/>
        <w:right w:val="none" w:sz="0" w:space="0" w:color="auto"/>
      </w:divBdr>
    </w:div>
    <w:div w:id="1060785950">
      <w:bodyDiv w:val="1"/>
      <w:marLeft w:val="0"/>
      <w:marRight w:val="0"/>
      <w:marTop w:val="0"/>
      <w:marBottom w:val="0"/>
      <w:divBdr>
        <w:top w:val="none" w:sz="0" w:space="0" w:color="auto"/>
        <w:left w:val="none" w:sz="0" w:space="0" w:color="auto"/>
        <w:bottom w:val="none" w:sz="0" w:space="0" w:color="auto"/>
        <w:right w:val="none" w:sz="0" w:space="0" w:color="auto"/>
      </w:divBdr>
    </w:div>
    <w:div w:id="1106273201">
      <w:bodyDiv w:val="1"/>
      <w:marLeft w:val="0"/>
      <w:marRight w:val="0"/>
      <w:marTop w:val="0"/>
      <w:marBottom w:val="0"/>
      <w:divBdr>
        <w:top w:val="none" w:sz="0" w:space="0" w:color="auto"/>
        <w:left w:val="none" w:sz="0" w:space="0" w:color="auto"/>
        <w:bottom w:val="none" w:sz="0" w:space="0" w:color="auto"/>
        <w:right w:val="none" w:sz="0" w:space="0" w:color="auto"/>
      </w:divBdr>
    </w:div>
    <w:div w:id="1119109271">
      <w:bodyDiv w:val="1"/>
      <w:marLeft w:val="0"/>
      <w:marRight w:val="0"/>
      <w:marTop w:val="0"/>
      <w:marBottom w:val="0"/>
      <w:divBdr>
        <w:top w:val="none" w:sz="0" w:space="0" w:color="auto"/>
        <w:left w:val="none" w:sz="0" w:space="0" w:color="auto"/>
        <w:bottom w:val="none" w:sz="0" w:space="0" w:color="auto"/>
        <w:right w:val="none" w:sz="0" w:space="0" w:color="auto"/>
      </w:divBdr>
    </w:div>
    <w:div w:id="1142891948">
      <w:bodyDiv w:val="1"/>
      <w:marLeft w:val="0"/>
      <w:marRight w:val="0"/>
      <w:marTop w:val="0"/>
      <w:marBottom w:val="0"/>
      <w:divBdr>
        <w:top w:val="none" w:sz="0" w:space="0" w:color="auto"/>
        <w:left w:val="none" w:sz="0" w:space="0" w:color="auto"/>
        <w:bottom w:val="none" w:sz="0" w:space="0" w:color="auto"/>
        <w:right w:val="none" w:sz="0" w:space="0" w:color="auto"/>
      </w:divBdr>
    </w:div>
    <w:div w:id="1153373075">
      <w:bodyDiv w:val="1"/>
      <w:marLeft w:val="0"/>
      <w:marRight w:val="0"/>
      <w:marTop w:val="0"/>
      <w:marBottom w:val="0"/>
      <w:divBdr>
        <w:top w:val="none" w:sz="0" w:space="0" w:color="auto"/>
        <w:left w:val="none" w:sz="0" w:space="0" w:color="auto"/>
        <w:bottom w:val="none" w:sz="0" w:space="0" w:color="auto"/>
        <w:right w:val="none" w:sz="0" w:space="0" w:color="auto"/>
      </w:divBdr>
    </w:div>
    <w:div w:id="1188328667">
      <w:bodyDiv w:val="1"/>
      <w:marLeft w:val="0"/>
      <w:marRight w:val="0"/>
      <w:marTop w:val="0"/>
      <w:marBottom w:val="0"/>
      <w:divBdr>
        <w:top w:val="none" w:sz="0" w:space="0" w:color="auto"/>
        <w:left w:val="none" w:sz="0" w:space="0" w:color="auto"/>
        <w:bottom w:val="none" w:sz="0" w:space="0" w:color="auto"/>
        <w:right w:val="none" w:sz="0" w:space="0" w:color="auto"/>
      </w:divBdr>
    </w:div>
    <w:div w:id="1202863445">
      <w:bodyDiv w:val="1"/>
      <w:marLeft w:val="0"/>
      <w:marRight w:val="0"/>
      <w:marTop w:val="0"/>
      <w:marBottom w:val="0"/>
      <w:divBdr>
        <w:top w:val="none" w:sz="0" w:space="0" w:color="auto"/>
        <w:left w:val="none" w:sz="0" w:space="0" w:color="auto"/>
        <w:bottom w:val="none" w:sz="0" w:space="0" w:color="auto"/>
        <w:right w:val="none" w:sz="0" w:space="0" w:color="auto"/>
      </w:divBdr>
    </w:div>
    <w:div w:id="1224487604">
      <w:bodyDiv w:val="1"/>
      <w:marLeft w:val="0"/>
      <w:marRight w:val="0"/>
      <w:marTop w:val="0"/>
      <w:marBottom w:val="0"/>
      <w:divBdr>
        <w:top w:val="none" w:sz="0" w:space="0" w:color="auto"/>
        <w:left w:val="none" w:sz="0" w:space="0" w:color="auto"/>
        <w:bottom w:val="none" w:sz="0" w:space="0" w:color="auto"/>
        <w:right w:val="none" w:sz="0" w:space="0" w:color="auto"/>
      </w:divBdr>
    </w:div>
    <w:div w:id="1252200346">
      <w:bodyDiv w:val="1"/>
      <w:marLeft w:val="0"/>
      <w:marRight w:val="0"/>
      <w:marTop w:val="0"/>
      <w:marBottom w:val="0"/>
      <w:divBdr>
        <w:top w:val="none" w:sz="0" w:space="0" w:color="auto"/>
        <w:left w:val="none" w:sz="0" w:space="0" w:color="auto"/>
        <w:bottom w:val="none" w:sz="0" w:space="0" w:color="auto"/>
        <w:right w:val="none" w:sz="0" w:space="0" w:color="auto"/>
      </w:divBdr>
    </w:div>
    <w:div w:id="1263995229">
      <w:bodyDiv w:val="1"/>
      <w:marLeft w:val="0"/>
      <w:marRight w:val="0"/>
      <w:marTop w:val="0"/>
      <w:marBottom w:val="0"/>
      <w:divBdr>
        <w:top w:val="none" w:sz="0" w:space="0" w:color="auto"/>
        <w:left w:val="none" w:sz="0" w:space="0" w:color="auto"/>
        <w:bottom w:val="none" w:sz="0" w:space="0" w:color="auto"/>
        <w:right w:val="none" w:sz="0" w:space="0" w:color="auto"/>
      </w:divBdr>
    </w:div>
    <w:div w:id="1270895407">
      <w:bodyDiv w:val="1"/>
      <w:marLeft w:val="0"/>
      <w:marRight w:val="0"/>
      <w:marTop w:val="0"/>
      <w:marBottom w:val="0"/>
      <w:divBdr>
        <w:top w:val="none" w:sz="0" w:space="0" w:color="auto"/>
        <w:left w:val="none" w:sz="0" w:space="0" w:color="auto"/>
        <w:bottom w:val="none" w:sz="0" w:space="0" w:color="auto"/>
        <w:right w:val="none" w:sz="0" w:space="0" w:color="auto"/>
      </w:divBdr>
    </w:div>
    <w:div w:id="1271472115">
      <w:bodyDiv w:val="1"/>
      <w:marLeft w:val="0"/>
      <w:marRight w:val="0"/>
      <w:marTop w:val="0"/>
      <w:marBottom w:val="0"/>
      <w:divBdr>
        <w:top w:val="none" w:sz="0" w:space="0" w:color="auto"/>
        <w:left w:val="none" w:sz="0" w:space="0" w:color="auto"/>
        <w:bottom w:val="none" w:sz="0" w:space="0" w:color="auto"/>
        <w:right w:val="none" w:sz="0" w:space="0" w:color="auto"/>
      </w:divBdr>
    </w:div>
    <w:div w:id="1293442957">
      <w:bodyDiv w:val="1"/>
      <w:marLeft w:val="0"/>
      <w:marRight w:val="0"/>
      <w:marTop w:val="0"/>
      <w:marBottom w:val="0"/>
      <w:divBdr>
        <w:top w:val="none" w:sz="0" w:space="0" w:color="auto"/>
        <w:left w:val="none" w:sz="0" w:space="0" w:color="auto"/>
        <w:bottom w:val="none" w:sz="0" w:space="0" w:color="auto"/>
        <w:right w:val="none" w:sz="0" w:space="0" w:color="auto"/>
      </w:divBdr>
    </w:div>
    <w:div w:id="1303654762">
      <w:bodyDiv w:val="1"/>
      <w:marLeft w:val="0"/>
      <w:marRight w:val="0"/>
      <w:marTop w:val="0"/>
      <w:marBottom w:val="0"/>
      <w:divBdr>
        <w:top w:val="none" w:sz="0" w:space="0" w:color="auto"/>
        <w:left w:val="none" w:sz="0" w:space="0" w:color="auto"/>
        <w:bottom w:val="none" w:sz="0" w:space="0" w:color="auto"/>
        <w:right w:val="none" w:sz="0" w:space="0" w:color="auto"/>
      </w:divBdr>
    </w:div>
    <w:div w:id="1305508263">
      <w:bodyDiv w:val="1"/>
      <w:marLeft w:val="0"/>
      <w:marRight w:val="0"/>
      <w:marTop w:val="0"/>
      <w:marBottom w:val="0"/>
      <w:divBdr>
        <w:top w:val="none" w:sz="0" w:space="0" w:color="auto"/>
        <w:left w:val="none" w:sz="0" w:space="0" w:color="auto"/>
        <w:bottom w:val="none" w:sz="0" w:space="0" w:color="auto"/>
        <w:right w:val="none" w:sz="0" w:space="0" w:color="auto"/>
      </w:divBdr>
    </w:div>
    <w:div w:id="1318805071">
      <w:bodyDiv w:val="1"/>
      <w:marLeft w:val="0"/>
      <w:marRight w:val="0"/>
      <w:marTop w:val="0"/>
      <w:marBottom w:val="0"/>
      <w:divBdr>
        <w:top w:val="none" w:sz="0" w:space="0" w:color="auto"/>
        <w:left w:val="none" w:sz="0" w:space="0" w:color="auto"/>
        <w:bottom w:val="none" w:sz="0" w:space="0" w:color="auto"/>
        <w:right w:val="none" w:sz="0" w:space="0" w:color="auto"/>
      </w:divBdr>
    </w:div>
    <w:div w:id="1323969001">
      <w:bodyDiv w:val="1"/>
      <w:marLeft w:val="0"/>
      <w:marRight w:val="0"/>
      <w:marTop w:val="0"/>
      <w:marBottom w:val="0"/>
      <w:divBdr>
        <w:top w:val="none" w:sz="0" w:space="0" w:color="auto"/>
        <w:left w:val="none" w:sz="0" w:space="0" w:color="auto"/>
        <w:bottom w:val="none" w:sz="0" w:space="0" w:color="auto"/>
        <w:right w:val="none" w:sz="0" w:space="0" w:color="auto"/>
      </w:divBdr>
    </w:div>
    <w:div w:id="1326396697">
      <w:bodyDiv w:val="1"/>
      <w:marLeft w:val="0"/>
      <w:marRight w:val="0"/>
      <w:marTop w:val="0"/>
      <w:marBottom w:val="0"/>
      <w:divBdr>
        <w:top w:val="none" w:sz="0" w:space="0" w:color="auto"/>
        <w:left w:val="none" w:sz="0" w:space="0" w:color="auto"/>
        <w:bottom w:val="none" w:sz="0" w:space="0" w:color="auto"/>
        <w:right w:val="none" w:sz="0" w:space="0" w:color="auto"/>
      </w:divBdr>
    </w:div>
    <w:div w:id="1329023203">
      <w:bodyDiv w:val="1"/>
      <w:marLeft w:val="0"/>
      <w:marRight w:val="0"/>
      <w:marTop w:val="0"/>
      <w:marBottom w:val="0"/>
      <w:divBdr>
        <w:top w:val="none" w:sz="0" w:space="0" w:color="auto"/>
        <w:left w:val="none" w:sz="0" w:space="0" w:color="auto"/>
        <w:bottom w:val="none" w:sz="0" w:space="0" w:color="auto"/>
        <w:right w:val="none" w:sz="0" w:space="0" w:color="auto"/>
      </w:divBdr>
    </w:div>
    <w:div w:id="1330792319">
      <w:bodyDiv w:val="1"/>
      <w:marLeft w:val="0"/>
      <w:marRight w:val="0"/>
      <w:marTop w:val="0"/>
      <w:marBottom w:val="0"/>
      <w:divBdr>
        <w:top w:val="none" w:sz="0" w:space="0" w:color="auto"/>
        <w:left w:val="none" w:sz="0" w:space="0" w:color="auto"/>
        <w:bottom w:val="none" w:sz="0" w:space="0" w:color="auto"/>
        <w:right w:val="none" w:sz="0" w:space="0" w:color="auto"/>
      </w:divBdr>
    </w:div>
    <w:div w:id="1338852001">
      <w:bodyDiv w:val="1"/>
      <w:marLeft w:val="0"/>
      <w:marRight w:val="0"/>
      <w:marTop w:val="0"/>
      <w:marBottom w:val="0"/>
      <w:divBdr>
        <w:top w:val="none" w:sz="0" w:space="0" w:color="auto"/>
        <w:left w:val="none" w:sz="0" w:space="0" w:color="auto"/>
        <w:bottom w:val="none" w:sz="0" w:space="0" w:color="auto"/>
        <w:right w:val="none" w:sz="0" w:space="0" w:color="auto"/>
      </w:divBdr>
    </w:div>
    <w:div w:id="1385524454">
      <w:bodyDiv w:val="1"/>
      <w:marLeft w:val="0"/>
      <w:marRight w:val="0"/>
      <w:marTop w:val="0"/>
      <w:marBottom w:val="0"/>
      <w:divBdr>
        <w:top w:val="none" w:sz="0" w:space="0" w:color="auto"/>
        <w:left w:val="none" w:sz="0" w:space="0" w:color="auto"/>
        <w:bottom w:val="none" w:sz="0" w:space="0" w:color="auto"/>
        <w:right w:val="none" w:sz="0" w:space="0" w:color="auto"/>
      </w:divBdr>
    </w:div>
    <w:div w:id="1409765359">
      <w:bodyDiv w:val="1"/>
      <w:marLeft w:val="0"/>
      <w:marRight w:val="0"/>
      <w:marTop w:val="0"/>
      <w:marBottom w:val="0"/>
      <w:divBdr>
        <w:top w:val="none" w:sz="0" w:space="0" w:color="auto"/>
        <w:left w:val="none" w:sz="0" w:space="0" w:color="auto"/>
        <w:bottom w:val="none" w:sz="0" w:space="0" w:color="auto"/>
        <w:right w:val="none" w:sz="0" w:space="0" w:color="auto"/>
      </w:divBdr>
    </w:div>
    <w:div w:id="1424911432">
      <w:bodyDiv w:val="1"/>
      <w:marLeft w:val="0"/>
      <w:marRight w:val="0"/>
      <w:marTop w:val="0"/>
      <w:marBottom w:val="0"/>
      <w:divBdr>
        <w:top w:val="none" w:sz="0" w:space="0" w:color="auto"/>
        <w:left w:val="none" w:sz="0" w:space="0" w:color="auto"/>
        <w:bottom w:val="none" w:sz="0" w:space="0" w:color="auto"/>
        <w:right w:val="none" w:sz="0" w:space="0" w:color="auto"/>
      </w:divBdr>
    </w:div>
    <w:div w:id="1425683807">
      <w:bodyDiv w:val="1"/>
      <w:marLeft w:val="0"/>
      <w:marRight w:val="0"/>
      <w:marTop w:val="0"/>
      <w:marBottom w:val="0"/>
      <w:divBdr>
        <w:top w:val="none" w:sz="0" w:space="0" w:color="auto"/>
        <w:left w:val="none" w:sz="0" w:space="0" w:color="auto"/>
        <w:bottom w:val="none" w:sz="0" w:space="0" w:color="auto"/>
        <w:right w:val="none" w:sz="0" w:space="0" w:color="auto"/>
      </w:divBdr>
    </w:div>
    <w:div w:id="1433893082">
      <w:bodyDiv w:val="1"/>
      <w:marLeft w:val="0"/>
      <w:marRight w:val="0"/>
      <w:marTop w:val="0"/>
      <w:marBottom w:val="0"/>
      <w:divBdr>
        <w:top w:val="none" w:sz="0" w:space="0" w:color="auto"/>
        <w:left w:val="none" w:sz="0" w:space="0" w:color="auto"/>
        <w:bottom w:val="none" w:sz="0" w:space="0" w:color="auto"/>
        <w:right w:val="none" w:sz="0" w:space="0" w:color="auto"/>
      </w:divBdr>
    </w:div>
    <w:div w:id="1434088547">
      <w:bodyDiv w:val="1"/>
      <w:marLeft w:val="0"/>
      <w:marRight w:val="0"/>
      <w:marTop w:val="0"/>
      <w:marBottom w:val="0"/>
      <w:divBdr>
        <w:top w:val="none" w:sz="0" w:space="0" w:color="auto"/>
        <w:left w:val="none" w:sz="0" w:space="0" w:color="auto"/>
        <w:bottom w:val="none" w:sz="0" w:space="0" w:color="auto"/>
        <w:right w:val="none" w:sz="0" w:space="0" w:color="auto"/>
      </w:divBdr>
    </w:div>
    <w:div w:id="1435325160">
      <w:bodyDiv w:val="1"/>
      <w:marLeft w:val="0"/>
      <w:marRight w:val="0"/>
      <w:marTop w:val="0"/>
      <w:marBottom w:val="0"/>
      <w:divBdr>
        <w:top w:val="none" w:sz="0" w:space="0" w:color="auto"/>
        <w:left w:val="none" w:sz="0" w:space="0" w:color="auto"/>
        <w:bottom w:val="none" w:sz="0" w:space="0" w:color="auto"/>
        <w:right w:val="none" w:sz="0" w:space="0" w:color="auto"/>
      </w:divBdr>
    </w:div>
    <w:div w:id="1436053062">
      <w:bodyDiv w:val="1"/>
      <w:marLeft w:val="0"/>
      <w:marRight w:val="0"/>
      <w:marTop w:val="0"/>
      <w:marBottom w:val="0"/>
      <w:divBdr>
        <w:top w:val="none" w:sz="0" w:space="0" w:color="auto"/>
        <w:left w:val="none" w:sz="0" w:space="0" w:color="auto"/>
        <w:bottom w:val="none" w:sz="0" w:space="0" w:color="auto"/>
        <w:right w:val="none" w:sz="0" w:space="0" w:color="auto"/>
      </w:divBdr>
    </w:div>
    <w:div w:id="1440831726">
      <w:bodyDiv w:val="1"/>
      <w:marLeft w:val="0"/>
      <w:marRight w:val="0"/>
      <w:marTop w:val="0"/>
      <w:marBottom w:val="0"/>
      <w:divBdr>
        <w:top w:val="none" w:sz="0" w:space="0" w:color="auto"/>
        <w:left w:val="none" w:sz="0" w:space="0" w:color="auto"/>
        <w:bottom w:val="none" w:sz="0" w:space="0" w:color="auto"/>
        <w:right w:val="none" w:sz="0" w:space="0" w:color="auto"/>
      </w:divBdr>
    </w:div>
    <w:div w:id="1451820962">
      <w:bodyDiv w:val="1"/>
      <w:marLeft w:val="0"/>
      <w:marRight w:val="0"/>
      <w:marTop w:val="0"/>
      <w:marBottom w:val="0"/>
      <w:divBdr>
        <w:top w:val="none" w:sz="0" w:space="0" w:color="auto"/>
        <w:left w:val="none" w:sz="0" w:space="0" w:color="auto"/>
        <w:bottom w:val="none" w:sz="0" w:space="0" w:color="auto"/>
        <w:right w:val="none" w:sz="0" w:space="0" w:color="auto"/>
      </w:divBdr>
    </w:div>
    <w:div w:id="1459297293">
      <w:bodyDiv w:val="1"/>
      <w:marLeft w:val="0"/>
      <w:marRight w:val="0"/>
      <w:marTop w:val="0"/>
      <w:marBottom w:val="0"/>
      <w:divBdr>
        <w:top w:val="none" w:sz="0" w:space="0" w:color="auto"/>
        <w:left w:val="none" w:sz="0" w:space="0" w:color="auto"/>
        <w:bottom w:val="none" w:sz="0" w:space="0" w:color="auto"/>
        <w:right w:val="none" w:sz="0" w:space="0" w:color="auto"/>
      </w:divBdr>
    </w:div>
    <w:div w:id="1468551499">
      <w:bodyDiv w:val="1"/>
      <w:marLeft w:val="0"/>
      <w:marRight w:val="0"/>
      <w:marTop w:val="0"/>
      <w:marBottom w:val="0"/>
      <w:divBdr>
        <w:top w:val="none" w:sz="0" w:space="0" w:color="auto"/>
        <w:left w:val="none" w:sz="0" w:space="0" w:color="auto"/>
        <w:bottom w:val="none" w:sz="0" w:space="0" w:color="auto"/>
        <w:right w:val="none" w:sz="0" w:space="0" w:color="auto"/>
      </w:divBdr>
    </w:div>
    <w:div w:id="1488210356">
      <w:bodyDiv w:val="1"/>
      <w:marLeft w:val="0"/>
      <w:marRight w:val="0"/>
      <w:marTop w:val="0"/>
      <w:marBottom w:val="0"/>
      <w:divBdr>
        <w:top w:val="none" w:sz="0" w:space="0" w:color="auto"/>
        <w:left w:val="none" w:sz="0" w:space="0" w:color="auto"/>
        <w:bottom w:val="none" w:sz="0" w:space="0" w:color="auto"/>
        <w:right w:val="none" w:sz="0" w:space="0" w:color="auto"/>
      </w:divBdr>
    </w:div>
    <w:div w:id="1488789509">
      <w:bodyDiv w:val="1"/>
      <w:marLeft w:val="0"/>
      <w:marRight w:val="0"/>
      <w:marTop w:val="0"/>
      <w:marBottom w:val="0"/>
      <w:divBdr>
        <w:top w:val="none" w:sz="0" w:space="0" w:color="auto"/>
        <w:left w:val="none" w:sz="0" w:space="0" w:color="auto"/>
        <w:bottom w:val="none" w:sz="0" w:space="0" w:color="auto"/>
        <w:right w:val="none" w:sz="0" w:space="0" w:color="auto"/>
      </w:divBdr>
    </w:div>
    <w:div w:id="1531142235">
      <w:bodyDiv w:val="1"/>
      <w:marLeft w:val="0"/>
      <w:marRight w:val="0"/>
      <w:marTop w:val="0"/>
      <w:marBottom w:val="0"/>
      <w:divBdr>
        <w:top w:val="none" w:sz="0" w:space="0" w:color="auto"/>
        <w:left w:val="none" w:sz="0" w:space="0" w:color="auto"/>
        <w:bottom w:val="none" w:sz="0" w:space="0" w:color="auto"/>
        <w:right w:val="none" w:sz="0" w:space="0" w:color="auto"/>
      </w:divBdr>
    </w:div>
    <w:div w:id="1552693826">
      <w:bodyDiv w:val="1"/>
      <w:marLeft w:val="0"/>
      <w:marRight w:val="0"/>
      <w:marTop w:val="0"/>
      <w:marBottom w:val="0"/>
      <w:divBdr>
        <w:top w:val="none" w:sz="0" w:space="0" w:color="auto"/>
        <w:left w:val="none" w:sz="0" w:space="0" w:color="auto"/>
        <w:bottom w:val="none" w:sz="0" w:space="0" w:color="auto"/>
        <w:right w:val="none" w:sz="0" w:space="0" w:color="auto"/>
      </w:divBdr>
    </w:div>
    <w:div w:id="1580094166">
      <w:bodyDiv w:val="1"/>
      <w:marLeft w:val="0"/>
      <w:marRight w:val="0"/>
      <w:marTop w:val="0"/>
      <w:marBottom w:val="0"/>
      <w:divBdr>
        <w:top w:val="none" w:sz="0" w:space="0" w:color="auto"/>
        <w:left w:val="none" w:sz="0" w:space="0" w:color="auto"/>
        <w:bottom w:val="none" w:sz="0" w:space="0" w:color="auto"/>
        <w:right w:val="none" w:sz="0" w:space="0" w:color="auto"/>
      </w:divBdr>
    </w:div>
    <w:div w:id="1588727156">
      <w:bodyDiv w:val="1"/>
      <w:marLeft w:val="0"/>
      <w:marRight w:val="0"/>
      <w:marTop w:val="0"/>
      <w:marBottom w:val="0"/>
      <w:divBdr>
        <w:top w:val="none" w:sz="0" w:space="0" w:color="auto"/>
        <w:left w:val="none" w:sz="0" w:space="0" w:color="auto"/>
        <w:bottom w:val="none" w:sz="0" w:space="0" w:color="auto"/>
        <w:right w:val="none" w:sz="0" w:space="0" w:color="auto"/>
      </w:divBdr>
    </w:div>
    <w:div w:id="1597590013">
      <w:bodyDiv w:val="1"/>
      <w:marLeft w:val="0"/>
      <w:marRight w:val="0"/>
      <w:marTop w:val="0"/>
      <w:marBottom w:val="0"/>
      <w:divBdr>
        <w:top w:val="none" w:sz="0" w:space="0" w:color="auto"/>
        <w:left w:val="none" w:sz="0" w:space="0" w:color="auto"/>
        <w:bottom w:val="none" w:sz="0" w:space="0" w:color="auto"/>
        <w:right w:val="none" w:sz="0" w:space="0" w:color="auto"/>
      </w:divBdr>
    </w:div>
    <w:div w:id="1623263839">
      <w:bodyDiv w:val="1"/>
      <w:marLeft w:val="0"/>
      <w:marRight w:val="0"/>
      <w:marTop w:val="0"/>
      <w:marBottom w:val="0"/>
      <w:divBdr>
        <w:top w:val="none" w:sz="0" w:space="0" w:color="auto"/>
        <w:left w:val="none" w:sz="0" w:space="0" w:color="auto"/>
        <w:bottom w:val="none" w:sz="0" w:space="0" w:color="auto"/>
        <w:right w:val="none" w:sz="0" w:space="0" w:color="auto"/>
      </w:divBdr>
    </w:div>
    <w:div w:id="1639645795">
      <w:bodyDiv w:val="1"/>
      <w:marLeft w:val="0"/>
      <w:marRight w:val="0"/>
      <w:marTop w:val="0"/>
      <w:marBottom w:val="0"/>
      <w:divBdr>
        <w:top w:val="none" w:sz="0" w:space="0" w:color="auto"/>
        <w:left w:val="none" w:sz="0" w:space="0" w:color="auto"/>
        <w:bottom w:val="none" w:sz="0" w:space="0" w:color="auto"/>
        <w:right w:val="none" w:sz="0" w:space="0" w:color="auto"/>
      </w:divBdr>
    </w:div>
    <w:div w:id="1665473628">
      <w:bodyDiv w:val="1"/>
      <w:marLeft w:val="0"/>
      <w:marRight w:val="0"/>
      <w:marTop w:val="0"/>
      <w:marBottom w:val="0"/>
      <w:divBdr>
        <w:top w:val="none" w:sz="0" w:space="0" w:color="auto"/>
        <w:left w:val="none" w:sz="0" w:space="0" w:color="auto"/>
        <w:bottom w:val="none" w:sz="0" w:space="0" w:color="auto"/>
        <w:right w:val="none" w:sz="0" w:space="0" w:color="auto"/>
      </w:divBdr>
    </w:div>
    <w:div w:id="1698116769">
      <w:bodyDiv w:val="1"/>
      <w:marLeft w:val="0"/>
      <w:marRight w:val="0"/>
      <w:marTop w:val="0"/>
      <w:marBottom w:val="0"/>
      <w:divBdr>
        <w:top w:val="none" w:sz="0" w:space="0" w:color="auto"/>
        <w:left w:val="none" w:sz="0" w:space="0" w:color="auto"/>
        <w:bottom w:val="none" w:sz="0" w:space="0" w:color="auto"/>
        <w:right w:val="none" w:sz="0" w:space="0" w:color="auto"/>
      </w:divBdr>
    </w:div>
    <w:div w:id="1731951806">
      <w:bodyDiv w:val="1"/>
      <w:marLeft w:val="0"/>
      <w:marRight w:val="0"/>
      <w:marTop w:val="0"/>
      <w:marBottom w:val="0"/>
      <w:divBdr>
        <w:top w:val="none" w:sz="0" w:space="0" w:color="auto"/>
        <w:left w:val="none" w:sz="0" w:space="0" w:color="auto"/>
        <w:bottom w:val="none" w:sz="0" w:space="0" w:color="auto"/>
        <w:right w:val="none" w:sz="0" w:space="0" w:color="auto"/>
      </w:divBdr>
    </w:div>
    <w:div w:id="1735203599">
      <w:bodyDiv w:val="1"/>
      <w:marLeft w:val="0"/>
      <w:marRight w:val="0"/>
      <w:marTop w:val="0"/>
      <w:marBottom w:val="0"/>
      <w:divBdr>
        <w:top w:val="none" w:sz="0" w:space="0" w:color="auto"/>
        <w:left w:val="none" w:sz="0" w:space="0" w:color="auto"/>
        <w:bottom w:val="none" w:sz="0" w:space="0" w:color="auto"/>
        <w:right w:val="none" w:sz="0" w:space="0" w:color="auto"/>
      </w:divBdr>
    </w:div>
    <w:div w:id="1749426913">
      <w:bodyDiv w:val="1"/>
      <w:marLeft w:val="0"/>
      <w:marRight w:val="0"/>
      <w:marTop w:val="0"/>
      <w:marBottom w:val="0"/>
      <w:divBdr>
        <w:top w:val="none" w:sz="0" w:space="0" w:color="auto"/>
        <w:left w:val="none" w:sz="0" w:space="0" w:color="auto"/>
        <w:bottom w:val="none" w:sz="0" w:space="0" w:color="auto"/>
        <w:right w:val="none" w:sz="0" w:space="0" w:color="auto"/>
      </w:divBdr>
    </w:div>
    <w:div w:id="1785997324">
      <w:bodyDiv w:val="1"/>
      <w:marLeft w:val="0"/>
      <w:marRight w:val="0"/>
      <w:marTop w:val="0"/>
      <w:marBottom w:val="0"/>
      <w:divBdr>
        <w:top w:val="none" w:sz="0" w:space="0" w:color="auto"/>
        <w:left w:val="none" w:sz="0" w:space="0" w:color="auto"/>
        <w:bottom w:val="none" w:sz="0" w:space="0" w:color="auto"/>
        <w:right w:val="none" w:sz="0" w:space="0" w:color="auto"/>
      </w:divBdr>
    </w:div>
    <w:div w:id="1799184474">
      <w:bodyDiv w:val="1"/>
      <w:marLeft w:val="0"/>
      <w:marRight w:val="0"/>
      <w:marTop w:val="0"/>
      <w:marBottom w:val="0"/>
      <w:divBdr>
        <w:top w:val="none" w:sz="0" w:space="0" w:color="auto"/>
        <w:left w:val="none" w:sz="0" w:space="0" w:color="auto"/>
        <w:bottom w:val="none" w:sz="0" w:space="0" w:color="auto"/>
        <w:right w:val="none" w:sz="0" w:space="0" w:color="auto"/>
      </w:divBdr>
    </w:div>
    <w:div w:id="1805391597">
      <w:bodyDiv w:val="1"/>
      <w:marLeft w:val="0"/>
      <w:marRight w:val="0"/>
      <w:marTop w:val="0"/>
      <w:marBottom w:val="0"/>
      <w:divBdr>
        <w:top w:val="none" w:sz="0" w:space="0" w:color="auto"/>
        <w:left w:val="none" w:sz="0" w:space="0" w:color="auto"/>
        <w:bottom w:val="none" w:sz="0" w:space="0" w:color="auto"/>
        <w:right w:val="none" w:sz="0" w:space="0" w:color="auto"/>
      </w:divBdr>
    </w:div>
    <w:div w:id="1805537786">
      <w:bodyDiv w:val="1"/>
      <w:marLeft w:val="0"/>
      <w:marRight w:val="0"/>
      <w:marTop w:val="0"/>
      <w:marBottom w:val="0"/>
      <w:divBdr>
        <w:top w:val="none" w:sz="0" w:space="0" w:color="auto"/>
        <w:left w:val="none" w:sz="0" w:space="0" w:color="auto"/>
        <w:bottom w:val="none" w:sz="0" w:space="0" w:color="auto"/>
        <w:right w:val="none" w:sz="0" w:space="0" w:color="auto"/>
      </w:divBdr>
    </w:div>
    <w:div w:id="1842352367">
      <w:bodyDiv w:val="1"/>
      <w:marLeft w:val="0"/>
      <w:marRight w:val="0"/>
      <w:marTop w:val="0"/>
      <w:marBottom w:val="0"/>
      <w:divBdr>
        <w:top w:val="none" w:sz="0" w:space="0" w:color="auto"/>
        <w:left w:val="none" w:sz="0" w:space="0" w:color="auto"/>
        <w:bottom w:val="none" w:sz="0" w:space="0" w:color="auto"/>
        <w:right w:val="none" w:sz="0" w:space="0" w:color="auto"/>
      </w:divBdr>
    </w:div>
    <w:div w:id="1845364835">
      <w:bodyDiv w:val="1"/>
      <w:marLeft w:val="0"/>
      <w:marRight w:val="0"/>
      <w:marTop w:val="0"/>
      <w:marBottom w:val="0"/>
      <w:divBdr>
        <w:top w:val="none" w:sz="0" w:space="0" w:color="auto"/>
        <w:left w:val="none" w:sz="0" w:space="0" w:color="auto"/>
        <w:bottom w:val="none" w:sz="0" w:space="0" w:color="auto"/>
        <w:right w:val="none" w:sz="0" w:space="0" w:color="auto"/>
      </w:divBdr>
    </w:div>
    <w:div w:id="1852837892">
      <w:bodyDiv w:val="1"/>
      <w:marLeft w:val="0"/>
      <w:marRight w:val="0"/>
      <w:marTop w:val="0"/>
      <w:marBottom w:val="0"/>
      <w:divBdr>
        <w:top w:val="none" w:sz="0" w:space="0" w:color="auto"/>
        <w:left w:val="none" w:sz="0" w:space="0" w:color="auto"/>
        <w:bottom w:val="none" w:sz="0" w:space="0" w:color="auto"/>
        <w:right w:val="none" w:sz="0" w:space="0" w:color="auto"/>
      </w:divBdr>
    </w:div>
    <w:div w:id="1870022420">
      <w:bodyDiv w:val="1"/>
      <w:marLeft w:val="0"/>
      <w:marRight w:val="0"/>
      <w:marTop w:val="0"/>
      <w:marBottom w:val="0"/>
      <w:divBdr>
        <w:top w:val="none" w:sz="0" w:space="0" w:color="auto"/>
        <w:left w:val="none" w:sz="0" w:space="0" w:color="auto"/>
        <w:bottom w:val="none" w:sz="0" w:space="0" w:color="auto"/>
        <w:right w:val="none" w:sz="0" w:space="0" w:color="auto"/>
      </w:divBdr>
    </w:div>
    <w:div w:id="1902518249">
      <w:bodyDiv w:val="1"/>
      <w:marLeft w:val="0"/>
      <w:marRight w:val="0"/>
      <w:marTop w:val="0"/>
      <w:marBottom w:val="0"/>
      <w:divBdr>
        <w:top w:val="none" w:sz="0" w:space="0" w:color="auto"/>
        <w:left w:val="none" w:sz="0" w:space="0" w:color="auto"/>
        <w:bottom w:val="none" w:sz="0" w:space="0" w:color="auto"/>
        <w:right w:val="none" w:sz="0" w:space="0" w:color="auto"/>
      </w:divBdr>
    </w:div>
    <w:div w:id="1927571396">
      <w:bodyDiv w:val="1"/>
      <w:marLeft w:val="0"/>
      <w:marRight w:val="0"/>
      <w:marTop w:val="0"/>
      <w:marBottom w:val="0"/>
      <w:divBdr>
        <w:top w:val="none" w:sz="0" w:space="0" w:color="auto"/>
        <w:left w:val="none" w:sz="0" w:space="0" w:color="auto"/>
        <w:bottom w:val="none" w:sz="0" w:space="0" w:color="auto"/>
        <w:right w:val="none" w:sz="0" w:space="0" w:color="auto"/>
      </w:divBdr>
    </w:div>
    <w:div w:id="1946427288">
      <w:bodyDiv w:val="1"/>
      <w:marLeft w:val="0"/>
      <w:marRight w:val="0"/>
      <w:marTop w:val="0"/>
      <w:marBottom w:val="0"/>
      <w:divBdr>
        <w:top w:val="none" w:sz="0" w:space="0" w:color="auto"/>
        <w:left w:val="none" w:sz="0" w:space="0" w:color="auto"/>
        <w:bottom w:val="none" w:sz="0" w:space="0" w:color="auto"/>
        <w:right w:val="none" w:sz="0" w:space="0" w:color="auto"/>
      </w:divBdr>
    </w:div>
    <w:div w:id="1953977045">
      <w:bodyDiv w:val="1"/>
      <w:marLeft w:val="0"/>
      <w:marRight w:val="0"/>
      <w:marTop w:val="0"/>
      <w:marBottom w:val="0"/>
      <w:divBdr>
        <w:top w:val="none" w:sz="0" w:space="0" w:color="auto"/>
        <w:left w:val="none" w:sz="0" w:space="0" w:color="auto"/>
        <w:bottom w:val="none" w:sz="0" w:space="0" w:color="auto"/>
        <w:right w:val="none" w:sz="0" w:space="0" w:color="auto"/>
      </w:divBdr>
    </w:div>
    <w:div w:id="1988629844">
      <w:bodyDiv w:val="1"/>
      <w:marLeft w:val="0"/>
      <w:marRight w:val="0"/>
      <w:marTop w:val="0"/>
      <w:marBottom w:val="0"/>
      <w:divBdr>
        <w:top w:val="none" w:sz="0" w:space="0" w:color="auto"/>
        <w:left w:val="none" w:sz="0" w:space="0" w:color="auto"/>
        <w:bottom w:val="none" w:sz="0" w:space="0" w:color="auto"/>
        <w:right w:val="none" w:sz="0" w:space="0" w:color="auto"/>
      </w:divBdr>
    </w:div>
    <w:div w:id="2005742477">
      <w:bodyDiv w:val="1"/>
      <w:marLeft w:val="0"/>
      <w:marRight w:val="0"/>
      <w:marTop w:val="0"/>
      <w:marBottom w:val="0"/>
      <w:divBdr>
        <w:top w:val="none" w:sz="0" w:space="0" w:color="auto"/>
        <w:left w:val="none" w:sz="0" w:space="0" w:color="auto"/>
        <w:bottom w:val="none" w:sz="0" w:space="0" w:color="auto"/>
        <w:right w:val="none" w:sz="0" w:space="0" w:color="auto"/>
      </w:divBdr>
    </w:div>
    <w:div w:id="2024428918">
      <w:bodyDiv w:val="1"/>
      <w:marLeft w:val="0"/>
      <w:marRight w:val="0"/>
      <w:marTop w:val="0"/>
      <w:marBottom w:val="0"/>
      <w:divBdr>
        <w:top w:val="none" w:sz="0" w:space="0" w:color="auto"/>
        <w:left w:val="none" w:sz="0" w:space="0" w:color="auto"/>
        <w:bottom w:val="none" w:sz="0" w:space="0" w:color="auto"/>
        <w:right w:val="none" w:sz="0" w:space="0" w:color="auto"/>
      </w:divBdr>
    </w:div>
    <w:div w:id="2050448594">
      <w:bodyDiv w:val="1"/>
      <w:marLeft w:val="0"/>
      <w:marRight w:val="0"/>
      <w:marTop w:val="0"/>
      <w:marBottom w:val="0"/>
      <w:divBdr>
        <w:top w:val="none" w:sz="0" w:space="0" w:color="auto"/>
        <w:left w:val="none" w:sz="0" w:space="0" w:color="auto"/>
        <w:bottom w:val="none" w:sz="0" w:space="0" w:color="auto"/>
        <w:right w:val="none" w:sz="0" w:space="0" w:color="auto"/>
      </w:divBdr>
    </w:div>
    <w:div w:id="2068070324">
      <w:bodyDiv w:val="1"/>
      <w:marLeft w:val="0"/>
      <w:marRight w:val="0"/>
      <w:marTop w:val="0"/>
      <w:marBottom w:val="0"/>
      <w:divBdr>
        <w:top w:val="none" w:sz="0" w:space="0" w:color="auto"/>
        <w:left w:val="none" w:sz="0" w:space="0" w:color="auto"/>
        <w:bottom w:val="none" w:sz="0" w:space="0" w:color="auto"/>
        <w:right w:val="none" w:sz="0" w:space="0" w:color="auto"/>
      </w:divBdr>
    </w:div>
    <w:div w:id="2097358593">
      <w:bodyDiv w:val="1"/>
      <w:marLeft w:val="0"/>
      <w:marRight w:val="0"/>
      <w:marTop w:val="0"/>
      <w:marBottom w:val="0"/>
      <w:divBdr>
        <w:top w:val="none" w:sz="0" w:space="0" w:color="auto"/>
        <w:left w:val="none" w:sz="0" w:space="0" w:color="auto"/>
        <w:bottom w:val="none" w:sz="0" w:space="0" w:color="auto"/>
        <w:right w:val="none" w:sz="0" w:space="0" w:color="auto"/>
      </w:divBdr>
    </w:div>
    <w:div w:id="2103407149">
      <w:bodyDiv w:val="1"/>
      <w:marLeft w:val="0"/>
      <w:marRight w:val="0"/>
      <w:marTop w:val="0"/>
      <w:marBottom w:val="0"/>
      <w:divBdr>
        <w:top w:val="none" w:sz="0" w:space="0" w:color="auto"/>
        <w:left w:val="none" w:sz="0" w:space="0" w:color="auto"/>
        <w:bottom w:val="none" w:sz="0" w:space="0" w:color="auto"/>
        <w:right w:val="none" w:sz="0" w:space="0" w:color="auto"/>
      </w:divBdr>
    </w:div>
    <w:div w:id="2112506189">
      <w:bodyDiv w:val="1"/>
      <w:marLeft w:val="0"/>
      <w:marRight w:val="0"/>
      <w:marTop w:val="0"/>
      <w:marBottom w:val="0"/>
      <w:divBdr>
        <w:top w:val="none" w:sz="0" w:space="0" w:color="auto"/>
        <w:left w:val="none" w:sz="0" w:space="0" w:color="auto"/>
        <w:bottom w:val="none" w:sz="0" w:space="0" w:color="auto"/>
        <w:right w:val="none" w:sz="0" w:space="0" w:color="auto"/>
      </w:divBdr>
    </w:div>
    <w:div w:id="2131968612">
      <w:bodyDiv w:val="1"/>
      <w:marLeft w:val="0"/>
      <w:marRight w:val="0"/>
      <w:marTop w:val="0"/>
      <w:marBottom w:val="0"/>
      <w:divBdr>
        <w:top w:val="none" w:sz="0" w:space="0" w:color="auto"/>
        <w:left w:val="none" w:sz="0" w:space="0" w:color="auto"/>
        <w:bottom w:val="none" w:sz="0" w:space="0" w:color="auto"/>
        <w:right w:val="none" w:sz="0" w:space="0" w:color="auto"/>
      </w:divBdr>
    </w:div>
    <w:div w:id="2132629181">
      <w:bodyDiv w:val="1"/>
      <w:marLeft w:val="0"/>
      <w:marRight w:val="0"/>
      <w:marTop w:val="0"/>
      <w:marBottom w:val="0"/>
      <w:divBdr>
        <w:top w:val="none" w:sz="0" w:space="0" w:color="auto"/>
        <w:left w:val="none" w:sz="0" w:space="0" w:color="auto"/>
        <w:bottom w:val="none" w:sz="0" w:space="0" w:color="auto"/>
        <w:right w:val="none" w:sz="0" w:space="0" w:color="auto"/>
      </w:divBdr>
    </w:div>
    <w:div w:id="213925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HERSON\2021\DOCUMENTOS\INFORME%20ADMIN%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6A738-2876-4A3F-985B-CBD5C724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ADMIN 2021</Template>
  <TotalTime>10</TotalTime>
  <Pages>18</Pages>
  <Words>1637</Words>
  <Characters>9008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10624</CharactersWithSpaces>
  <SharedDoc>false</SharedDoc>
  <HLinks>
    <vt:vector size="42" baseType="variant">
      <vt:variant>
        <vt:i4>2621547</vt:i4>
      </vt:variant>
      <vt:variant>
        <vt:i4>18</vt:i4>
      </vt:variant>
      <vt:variant>
        <vt:i4>0</vt:i4>
      </vt:variant>
      <vt:variant>
        <vt:i4>5</vt:i4>
      </vt:variant>
      <vt:variant>
        <vt:lpwstr>https://docs.google.com/forms/d/e/1FAlpQLScyDACYLBG87tOYfySzcBzYu05N-b1ulekNR91hcB14kiDNkA/viewform</vt:lpwstr>
      </vt:variant>
      <vt:variant>
        <vt:lpwstr/>
      </vt:variant>
      <vt:variant>
        <vt:i4>4456495</vt:i4>
      </vt:variant>
      <vt:variant>
        <vt:i4>15</vt:i4>
      </vt:variant>
      <vt:variant>
        <vt:i4>0</vt:i4>
      </vt:variant>
      <vt:variant>
        <vt:i4>5</vt:i4>
      </vt:variant>
      <vt:variant>
        <vt:lpwstr>mailto:utramite@dracusco.gob.pe</vt:lpwstr>
      </vt:variant>
      <vt:variant>
        <vt:lpwstr/>
      </vt:variant>
      <vt:variant>
        <vt:i4>6684791</vt:i4>
      </vt:variant>
      <vt:variant>
        <vt:i4>12</vt:i4>
      </vt:variant>
      <vt:variant>
        <vt:i4>0</vt:i4>
      </vt:variant>
      <vt:variant>
        <vt:i4>5</vt:i4>
      </vt:variant>
      <vt:variant>
        <vt:lpwstr>https://cutt.ly/Rvo9jzd</vt:lpwstr>
      </vt:variant>
      <vt:variant>
        <vt:lpwstr/>
      </vt:variant>
      <vt:variant>
        <vt:i4>6750377</vt:i4>
      </vt:variant>
      <vt:variant>
        <vt:i4>9</vt:i4>
      </vt:variant>
      <vt:variant>
        <vt:i4>0</vt:i4>
      </vt:variant>
      <vt:variant>
        <vt:i4>5</vt:i4>
      </vt:variant>
      <vt:variant>
        <vt:lpwstr>mailto:determinación_BET@mef.gob.pe</vt:lpwstr>
      </vt:variant>
      <vt:variant>
        <vt:lpwstr/>
      </vt:variant>
      <vt:variant>
        <vt:i4>4587581</vt:i4>
      </vt:variant>
      <vt:variant>
        <vt:i4>6</vt:i4>
      </vt:variant>
      <vt:variant>
        <vt:i4>0</vt:i4>
      </vt:variant>
      <vt:variant>
        <vt:i4>5</vt:i4>
      </vt:variant>
      <vt:variant>
        <vt:lpwstr>mailto:dlaurencio@servir.gob.pe</vt:lpwstr>
      </vt:variant>
      <vt:variant>
        <vt:lpwstr/>
      </vt:variant>
      <vt:variant>
        <vt:i4>5308454</vt:i4>
      </vt:variant>
      <vt:variant>
        <vt:i4>3</vt:i4>
      </vt:variant>
      <vt:variant>
        <vt:i4>0</vt:i4>
      </vt:variant>
      <vt:variant>
        <vt:i4>5</vt:i4>
      </vt:variant>
      <vt:variant>
        <vt:lpwstr>mailto:haucaise@geragricusco.gob.pe</vt:lpwstr>
      </vt:variant>
      <vt:variant>
        <vt:lpwstr/>
      </vt:variant>
      <vt:variant>
        <vt:i4>458790</vt:i4>
      </vt:variant>
      <vt:variant>
        <vt:i4>0</vt:i4>
      </vt:variant>
      <vt:variant>
        <vt:i4>0</vt:i4>
      </vt:variant>
      <vt:variant>
        <vt:i4>5</vt:i4>
      </vt:variant>
      <vt:variant>
        <vt:lpwstr>mailto:dasolaris@hotmail.com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sistemas2</cp:lastModifiedBy>
  <cp:revision>7</cp:revision>
  <cp:lastPrinted>2025-05-26T15:09:00Z</cp:lastPrinted>
  <dcterms:created xsi:type="dcterms:W3CDTF">2025-08-19T19:47:00Z</dcterms:created>
  <dcterms:modified xsi:type="dcterms:W3CDTF">2026-07-20T20:15:00Z</dcterms:modified>
</cp:coreProperties>
</file>